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66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666" w:rsidRPr="005F2F22" w:rsidRDefault="00296666" w:rsidP="00F93673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296666" w:rsidRPr="005F2F22" w:rsidRDefault="00296666" w:rsidP="005F2F22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Pr="005F2F22">
        <w:rPr>
          <w:rFonts w:ascii="Times New Roman" w:hAnsi="Times New Roman"/>
          <w:b/>
          <w:sz w:val="40"/>
          <w:szCs w:val="40"/>
        </w:rPr>
        <w:t>Правила дорожного движенья должны все знать!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296666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96666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4.6pt;margin-top:-9.7pt;width:349.9pt;height:269.75pt;z-index:-251658240;visibility:visible" wrapcoords="601 780 601 19560 1018 19740 2035 19740 19611 19740 19889 19740 20212 19320 20166 2700 20027 780 601 78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">
            <v:imagedata r:id="rId4" o:title=""/>
            <o:lock v:ext="edit" aspectratio="f"/>
            <w10:wrap type="through"/>
          </v:shape>
        </w:pict>
      </w:r>
    </w:p>
    <w:p w:rsidR="00296666" w:rsidRPr="00F93673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3673">
        <w:rPr>
          <w:rFonts w:ascii="Times New Roman" w:hAnsi="Times New Roman"/>
          <w:sz w:val="28"/>
          <w:szCs w:val="28"/>
        </w:rPr>
        <w:t xml:space="preserve">14 декабря  первоклассников ожидал сюрприз! К ребятам в класс пришли </w:t>
      </w:r>
      <w:r>
        <w:rPr>
          <w:rFonts w:ascii="Times New Roman" w:hAnsi="Times New Roman"/>
          <w:sz w:val="28"/>
          <w:szCs w:val="28"/>
        </w:rPr>
        <w:t xml:space="preserve">гости, сотрудники </w:t>
      </w:r>
      <w:r w:rsidRPr="00F93673">
        <w:rPr>
          <w:rFonts w:ascii="Times New Roman" w:hAnsi="Times New Roman"/>
          <w:sz w:val="28"/>
          <w:szCs w:val="28"/>
        </w:rPr>
        <w:t>ДПС</w:t>
      </w:r>
      <w:r>
        <w:rPr>
          <w:rFonts w:ascii="Times New Roman" w:hAnsi="Times New Roman"/>
          <w:sz w:val="28"/>
          <w:szCs w:val="28"/>
        </w:rPr>
        <w:t xml:space="preserve"> ГБДД </w:t>
      </w:r>
      <w:r w:rsidRPr="00F93673">
        <w:rPr>
          <w:rFonts w:ascii="Times New Roman" w:hAnsi="Times New Roman"/>
          <w:sz w:val="28"/>
          <w:szCs w:val="28"/>
        </w:rPr>
        <w:t>г.Нефтегорска</w:t>
      </w:r>
      <w:r>
        <w:rPr>
          <w:rFonts w:ascii="Times New Roman" w:hAnsi="Times New Roman"/>
          <w:sz w:val="28"/>
          <w:szCs w:val="28"/>
        </w:rPr>
        <w:t xml:space="preserve"> Кретов Р.С.</w:t>
      </w:r>
      <w:r w:rsidRPr="00F93673">
        <w:rPr>
          <w:rFonts w:ascii="Times New Roman" w:hAnsi="Times New Roman"/>
          <w:sz w:val="28"/>
          <w:szCs w:val="28"/>
        </w:rPr>
        <w:t xml:space="preserve"> Пирожков А.В.</w:t>
      </w:r>
      <w:r>
        <w:rPr>
          <w:rFonts w:ascii="Times New Roman" w:hAnsi="Times New Roman"/>
          <w:sz w:val="28"/>
          <w:szCs w:val="28"/>
        </w:rPr>
        <w:t xml:space="preserve"> Инспекторы побеседовали с </w:t>
      </w:r>
      <w:r w:rsidRPr="00F93673">
        <w:rPr>
          <w:rFonts w:ascii="Times New Roman" w:hAnsi="Times New Roman"/>
          <w:sz w:val="28"/>
          <w:szCs w:val="28"/>
        </w:rPr>
        <w:t>ребят</w:t>
      </w:r>
      <w:r>
        <w:rPr>
          <w:rFonts w:ascii="Times New Roman" w:hAnsi="Times New Roman"/>
          <w:sz w:val="28"/>
          <w:szCs w:val="28"/>
        </w:rPr>
        <w:t>ами  о правилах</w:t>
      </w:r>
      <w:r w:rsidRPr="00F93673">
        <w:rPr>
          <w:rFonts w:ascii="Times New Roman" w:hAnsi="Times New Roman"/>
          <w:sz w:val="28"/>
          <w:szCs w:val="28"/>
        </w:rPr>
        <w:t xml:space="preserve"> безопас</w:t>
      </w:r>
      <w:r>
        <w:rPr>
          <w:rFonts w:ascii="Times New Roman" w:hAnsi="Times New Roman"/>
          <w:sz w:val="28"/>
          <w:szCs w:val="28"/>
        </w:rPr>
        <w:t xml:space="preserve">ного поведения на дороге и рассказали о важности светоотражающих </w:t>
      </w:r>
      <w:r w:rsidRPr="00F93673">
        <w:rPr>
          <w:rFonts w:ascii="Times New Roman" w:hAnsi="Times New Roman"/>
          <w:sz w:val="28"/>
          <w:szCs w:val="28"/>
        </w:rPr>
        <w:t>элемент</w:t>
      </w:r>
      <w:r>
        <w:rPr>
          <w:rFonts w:ascii="Times New Roman" w:hAnsi="Times New Roman"/>
          <w:sz w:val="28"/>
          <w:szCs w:val="28"/>
        </w:rPr>
        <w:t>ах на одежде</w:t>
      </w:r>
      <w:r w:rsidRPr="00F93673">
        <w:rPr>
          <w:rFonts w:ascii="Times New Roman" w:hAnsi="Times New Roman"/>
          <w:sz w:val="28"/>
          <w:szCs w:val="28"/>
        </w:rPr>
        <w:t>. Первоклассники учились выбирать наибол</w:t>
      </w:r>
      <w:r>
        <w:rPr>
          <w:rFonts w:ascii="Times New Roman" w:hAnsi="Times New Roman"/>
          <w:sz w:val="28"/>
          <w:szCs w:val="28"/>
        </w:rPr>
        <w:t>ее безопасный путь в школу и домой и поговорили</w:t>
      </w:r>
      <w:r w:rsidRPr="00F93673">
        <w:rPr>
          <w:rFonts w:ascii="Times New Roman" w:hAnsi="Times New Roman"/>
          <w:sz w:val="28"/>
          <w:szCs w:val="28"/>
        </w:rPr>
        <w:t xml:space="preserve"> о </w:t>
      </w:r>
      <w:r>
        <w:rPr>
          <w:rFonts w:ascii="Times New Roman" w:hAnsi="Times New Roman"/>
          <w:sz w:val="28"/>
          <w:szCs w:val="28"/>
        </w:rPr>
        <w:t>том, как важно</w:t>
      </w:r>
      <w:r w:rsidRPr="00F93673">
        <w:rPr>
          <w:rFonts w:ascii="Times New Roman" w:hAnsi="Times New Roman"/>
          <w:sz w:val="28"/>
          <w:szCs w:val="28"/>
        </w:rPr>
        <w:t xml:space="preserve"> быть дисцип</w:t>
      </w:r>
      <w:r>
        <w:rPr>
          <w:rFonts w:ascii="Times New Roman" w:hAnsi="Times New Roman"/>
          <w:sz w:val="28"/>
          <w:szCs w:val="28"/>
        </w:rPr>
        <w:t>линированным пассажиром в салоне общественного транспорта и в машине родителей.</w:t>
      </w:r>
    </w:p>
    <w:p w:rsidR="00296666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3673">
        <w:rPr>
          <w:rFonts w:ascii="Times New Roman" w:hAnsi="Times New Roman"/>
          <w:sz w:val="28"/>
          <w:szCs w:val="28"/>
        </w:rPr>
        <w:t>Дети были рады встрече и пригласили гостей приходить к ним ещё!</w:t>
      </w:r>
    </w:p>
    <w:p w:rsidR="00296666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Классный руководитель Бусаргина Н.В.</w:t>
      </w:r>
    </w:p>
    <w:p w:rsidR="00296666" w:rsidRPr="00F93673" w:rsidRDefault="00296666" w:rsidP="00F936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96666" w:rsidRPr="00F93673" w:rsidSect="00C25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32E0"/>
    <w:rsid w:val="000A1256"/>
    <w:rsid w:val="00296666"/>
    <w:rsid w:val="00383083"/>
    <w:rsid w:val="005F2F22"/>
    <w:rsid w:val="009D44A9"/>
    <w:rsid w:val="00B2568A"/>
    <w:rsid w:val="00B832E0"/>
    <w:rsid w:val="00C24A8F"/>
    <w:rsid w:val="00C25247"/>
    <w:rsid w:val="00EC0750"/>
    <w:rsid w:val="00F93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24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9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3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41</TotalTime>
  <Pages>1</Pages>
  <Words>102</Words>
  <Characters>587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Денисов Юрий Леонтьевич</cp:lastModifiedBy>
  <cp:revision>2</cp:revision>
  <dcterms:created xsi:type="dcterms:W3CDTF">2016-12-21T06:15:00Z</dcterms:created>
  <dcterms:modified xsi:type="dcterms:W3CDTF">2016-12-22T06:31:00Z</dcterms:modified>
</cp:coreProperties>
</file>