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58" w:rsidRDefault="007F0958" w:rsidP="00A713F6">
      <w:pPr>
        <w:pStyle w:val="NoSpacing"/>
        <w:ind w:firstLine="709"/>
        <w:jc w:val="center"/>
        <w:rPr>
          <w:rFonts w:ascii="Monotype Corsiva" w:hAnsi="Monotype Corsiva"/>
          <w:b/>
          <w:sz w:val="36"/>
          <w:szCs w:val="36"/>
        </w:rPr>
      </w:pPr>
      <w:r w:rsidRPr="00A713F6">
        <w:rPr>
          <w:rFonts w:ascii="Monotype Corsiva" w:hAnsi="Monotype Corsiva"/>
          <w:b/>
          <w:sz w:val="36"/>
          <w:szCs w:val="36"/>
        </w:rPr>
        <w:t>ПОЗДРАВЛЯЕМ!</w:t>
      </w:r>
    </w:p>
    <w:p w:rsidR="007F0958" w:rsidRPr="00A713F6" w:rsidRDefault="007F0958" w:rsidP="00A713F6">
      <w:pPr>
        <w:pStyle w:val="NoSpacing"/>
        <w:ind w:firstLine="709"/>
        <w:jc w:val="center"/>
        <w:rPr>
          <w:rFonts w:ascii="Monotype Corsiva" w:hAnsi="Monotype Corsiva"/>
          <w:b/>
          <w:sz w:val="36"/>
          <w:szCs w:val="36"/>
        </w:rPr>
      </w:pPr>
    </w:p>
    <w:p w:rsidR="007F0958" w:rsidRPr="00A674F2" w:rsidRDefault="007F0958" w:rsidP="00A674F2">
      <w:pPr>
        <w:pStyle w:val="NoSpacing"/>
        <w:ind w:firstLine="709"/>
        <w:jc w:val="both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1 декабря исполнилось 60 лет учителю математики Маркеловой Галине Матвеевне.</w:t>
      </w:r>
    </w:p>
    <w:p w:rsidR="007F0958" w:rsidRDefault="007F0958" w:rsidP="00242DA3">
      <w:pPr>
        <w:pStyle w:val="NoSpacing"/>
        <w:ind w:firstLine="709"/>
        <w:jc w:val="both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В день 60-летия</w:t>
      </w:r>
      <w:bookmarkStart w:id="0" w:name="_GoBack"/>
      <w:bookmarkEnd w:id="0"/>
      <w:r w:rsidRPr="00A674F2">
        <w:rPr>
          <w:rFonts w:ascii="Monotype Corsiva" w:hAnsi="Monotype Corsiva"/>
          <w:sz w:val="32"/>
          <w:szCs w:val="32"/>
        </w:rPr>
        <w:t xml:space="preserve"> примите наши искренние поздравления с юбилеем! В этот праздничный день мы хотим выразить Вам глубокое уважение и восхищение! Вы всегда были для нас примером во всем. К Вам всегда тянутся люди, и Вы для каждого находите нужные слова и совет, никому не отказываете в помощи и участии. У Вас большое золотое сердце, теплом которого Вы согреваете всех, кто рядом с Вами. Спасибо Вам за Вашу мудрость и душевную красоту. Примите наши искренние поздравления с юбилеем и пожелания крепкого здоровья, материального благополучия и радости.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.15pt;margin-top:204.4pt;width:456.5pt;height:345.1pt;z-index:-25165824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">
            <v:imagedata r:id="rId4" o:title=""/>
            <o:lock v:ext="edit" aspectratio="f"/>
            <w10:wrap type="square" anchorx="margin" anchory="margin"/>
          </v:shape>
        </w:pict>
      </w:r>
    </w:p>
    <w:p w:rsidR="007F0958" w:rsidRDefault="007F0958" w:rsidP="00242DA3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 xml:space="preserve">60 – немало, 60 – </w:t>
      </w:r>
      <w:r>
        <w:rPr>
          <w:rFonts w:ascii="Monotype Corsiva" w:hAnsi="Monotype Corsiva"/>
          <w:sz w:val="32"/>
          <w:szCs w:val="32"/>
        </w:rPr>
        <w:t>немного,</w:t>
      </w:r>
    </w:p>
    <w:p w:rsidR="007F0958" w:rsidRPr="00A674F2" w:rsidRDefault="007F0958" w:rsidP="00A674F2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В 60 открыта к мудрости дорога.</w:t>
      </w:r>
    </w:p>
    <w:p w:rsidR="007F0958" w:rsidRPr="00A674F2" w:rsidRDefault="007F0958" w:rsidP="00A674F2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Не беда, что мелькают года</w:t>
      </w:r>
    </w:p>
    <w:p w:rsidR="007F0958" w:rsidRPr="00A674F2" w:rsidRDefault="007F0958" w:rsidP="00A674F2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И волосы от времени седеют.</w:t>
      </w:r>
    </w:p>
    <w:p w:rsidR="007F0958" w:rsidRPr="00A674F2" w:rsidRDefault="007F0958" w:rsidP="00A674F2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Была бы молодой душа,</w:t>
      </w:r>
    </w:p>
    <w:p w:rsidR="007F0958" w:rsidRPr="00A674F2" w:rsidRDefault="007F0958" w:rsidP="00A674F2">
      <w:pPr>
        <w:pStyle w:val="NoSpacing"/>
        <w:ind w:firstLine="709"/>
        <w:jc w:val="center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А души молодые не стареют!</w:t>
      </w:r>
    </w:p>
    <w:p w:rsidR="007F0958" w:rsidRPr="00A674F2" w:rsidRDefault="007F0958" w:rsidP="00A713F6">
      <w:pPr>
        <w:pStyle w:val="NoSpacing"/>
        <w:ind w:firstLine="709"/>
        <w:jc w:val="right"/>
        <w:rPr>
          <w:rFonts w:ascii="Monotype Corsiva" w:hAnsi="Monotype Corsiva"/>
          <w:sz w:val="32"/>
          <w:szCs w:val="32"/>
        </w:rPr>
      </w:pPr>
      <w:r w:rsidRPr="00A674F2">
        <w:rPr>
          <w:rFonts w:ascii="Monotype Corsiva" w:hAnsi="Monotype Corsiva"/>
          <w:sz w:val="32"/>
          <w:szCs w:val="32"/>
        </w:rPr>
        <w:t>Коллеги.</w:t>
      </w:r>
    </w:p>
    <w:sectPr w:rsidR="007F0958" w:rsidRPr="00A674F2" w:rsidSect="00393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4F2"/>
    <w:rsid w:val="00242DA3"/>
    <w:rsid w:val="003849F1"/>
    <w:rsid w:val="00393A7A"/>
    <w:rsid w:val="00402496"/>
    <w:rsid w:val="0055056F"/>
    <w:rsid w:val="007F0958"/>
    <w:rsid w:val="00A674F2"/>
    <w:rsid w:val="00A713F6"/>
    <w:rsid w:val="00AA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A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674F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6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7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108</TotalTime>
  <Pages>1</Pages>
  <Words>121</Words>
  <Characters>690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Денисов Юрий Леонтьевич</cp:lastModifiedBy>
  <cp:revision>2</cp:revision>
  <dcterms:created xsi:type="dcterms:W3CDTF">2016-12-05T07:38:00Z</dcterms:created>
  <dcterms:modified xsi:type="dcterms:W3CDTF">2016-12-06T08:14:00Z</dcterms:modified>
</cp:coreProperties>
</file>