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B64" w:rsidRDefault="00524B64" w:rsidP="0043060C">
      <w:pPr>
        <w:tabs>
          <w:tab w:val="left" w:pos="3720"/>
        </w:tabs>
        <w:jc w:val="center"/>
        <w:rPr>
          <w:b/>
          <w:i/>
        </w:rPr>
      </w:pPr>
      <w:r>
        <w:rPr>
          <w:b/>
          <w:i/>
        </w:rPr>
        <w:t>Ежемесячная газета</w:t>
      </w:r>
    </w:p>
    <w:p w:rsidR="00524B64" w:rsidRDefault="00524B64" w:rsidP="0043060C">
      <w:pPr>
        <w:tabs>
          <w:tab w:val="left" w:pos="3720"/>
        </w:tabs>
        <w:rPr>
          <w:b/>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http://im0-tub-ru.yandex.net/i?id=327666639-29-72" href="http://images.yandex.ru/yandsearch?ed=1&amp;text=1 %D1%81%D0%B5%D0%BD%D1%82%D1%8F%D0%B1%D1%80%D1%8F %D0%B7%D0%B2%D0%BE%D0%BD%D0%BE%D0%BA&amp;p=3&amp;img_url=img-fotki.yandex.ru/get/5304/jacals.1b0/0_5d986_7f3c7ed1_XL&amp;rp" style="position:absolute;margin-left:-35.85pt;margin-top:5.1pt;width:112.8pt;height:109.05pt;z-index:-251680768;visibility:visible" wrapcoords="-144 0 -144 21451 21600 21451 21600 0 -144 0" o:button="t">
            <v:fill o:detectmouseclick="t"/>
            <v:imagedata r:id="rId4" o:title=""/>
            <w10:wrap type="through"/>
          </v:shape>
        </w:pict>
      </w:r>
      <w:r>
        <w:rPr>
          <w:b/>
          <w:i/>
        </w:rPr>
        <w:t xml:space="preserve">                        ГБОУ ООШ с.Покровка</w:t>
      </w:r>
    </w:p>
    <w:p w:rsidR="00524B64" w:rsidRDefault="00524B64" w:rsidP="0043060C">
      <w:pPr>
        <w:rPr>
          <w:i/>
          <w:sz w:val="44"/>
          <w:szCs w:val="4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3.65pt;margin-top:42pt;width:315pt;height:40.5pt;z-index:-251655168" wrapcoords="309 -19200 -1697 -19200 -1800 -18800 -1800 7200 51 12800 51 19200 -154 20800 0 21200 1594 21200 2931 21200 21754 21200 21549 19200 21343 12800 21754 12800 25251 7200 25251 6400 24943 0 24737 -6400 24583 -12800 24377 -19200 309 -19200" fillcolor="#063" strokecolor="green">
            <v:fill r:id="rId5" o:title="" type="tile"/>
            <v:shadow on="t" type="perspective" color="#c7dfd3" opacity="52429f" origin="-.5,-.5" offset="-26pt,-36pt" matrix="1.25,,,1.25"/>
            <v:textpath style="font-family:&quot;Times New Roman&quot;;v-text-kern:t" trim="t" fitpath="t" string="БОЛЬШАЯ ПЕРЕМЕНА"/>
            <w10:wrap type="through"/>
          </v:shape>
        </w:pict>
      </w:r>
    </w:p>
    <w:p w:rsidR="00524B64" w:rsidRDefault="00524B64" w:rsidP="0043060C">
      <w:pPr>
        <w:tabs>
          <w:tab w:val="left" w:pos="360"/>
          <w:tab w:val="center" w:pos="4677"/>
        </w:tabs>
        <w:jc w:val="center"/>
        <w:rPr>
          <w:i/>
          <w:sz w:val="44"/>
          <w:szCs w:val="44"/>
        </w:rPr>
      </w:pPr>
      <w:r>
        <w:rPr>
          <w:i/>
          <w:sz w:val="44"/>
          <w:szCs w:val="44"/>
        </w:rPr>
        <w:t>Январь 2015</w:t>
      </w:r>
    </w:p>
    <w:p w:rsidR="00524B64" w:rsidRPr="00EA749B" w:rsidRDefault="00524B64" w:rsidP="0043060C">
      <w:pPr>
        <w:tabs>
          <w:tab w:val="left" w:pos="360"/>
          <w:tab w:val="center" w:pos="4677"/>
        </w:tabs>
        <w:jc w:val="center"/>
        <w:rPr>
          <w:i/>
          <w:sz w:val="36"/>
          <w:szCs w:val="36"/>
        </w:rPr>
      </w:pPr>
      <w:r w:rsidRPr="00EA749B">
        <w:rPr>
          <w:i/>
          <w:sz w:val="36"/>
          <w:szCs w:val="36"/>
        </w:rPr>
        <w:t>Специальный выпуск</w:t>
      </w:r>
    </w:p>
    <w:p w:rsidR="00524B64" w:rsidRDefault="00524B64" w:rsidP="0043060C">
      <w:r>
        <w:rPr>
          <w:rFonts w:ascii="Verdana" w:hAnsi="Verdana"/>
          <w:b/>
          <w:bCs/>
          <w:color w:val="000099"/>
          <w:shd w:val="clear" w:color="auto" w:fill="FFFFFF"/>
        </w:rPr>
        <w:t>Год Змеи торопится, загадочный,</w:t>
      </w:r>
      <w:r>
        <w:rPr>
          <w:rFonts w:ascii="Verdana" w:hAnsi="Verdana"/>
          <w:b/>
          <w:bCs/>
          <w:color w:val="000099"/>
          <w:shd w:val="clear" w:color="auto" w:fill="FFFFFF"/>
        </w:rPr>
        <w:br/>
        <w:t>Но Змея в хорошем настроении!</w:t>
      </w:r>
      <w:r>
        <w:rPr>
          <w:rFonts w:ascii="Verdana" w:hAnsi="Verdana"/>
          <w:b/>
          <w:bCs/>
          <w:color w:val="000099"/>
          <w:shd w:val="clear" w:color="auto" w:fill="FFFFFF"/>
        </w:rPr>
        <w:br/>
        <w:t>Значит, всем везти нам будет сказочно,</w:t>
      </w:r>
      <w:r>
        <w:rPr>
          <w:rFonts w:ascii="Verdana" w:hAnsi="Verdana"/>
          <w:b/>
          <w:bCs/>
          <w:color w:val="000099"/>
          <w:shd w:val="clear" w:color="auto" w:fill="FFFFFF"/>
        </w:rPr>
        <w:br/>
        <w:t>Значит – прочь тревоги и волнения!</w:t>
      </w:r>
      <w:r>
        <w:rPr>
          <w:rFonts w:ascii="Verdana" w:hAnsi="Verdana"/>
          <w:b/>
          <w:bCs/>
          <w:color w:val="000099"/>
          <w:shd w:val="clear" w:color="auto" w:fill="FFFFFF"/>
        </w:rPr>
        <w:br/>
        <w:t>Верю я, что все у всех получится,</w:t>
      </w:r>
      <w:r>
        <w:rPr>
          <w:rFonts w:ascii="Verdana" w:hAnsi="Verdana"/>
          <w:b/>
          <w:bCs/>
          <w:color w:val="000099"/>
          <w:shd w:val="clear" w:color="auto" w:fill="FFFFFF"/>
        </w:rPr>
        <w:br/>
        <w:t>Сбудется, что только пожелается!</w:t>
      </w:r>
      <w:r>
        <w:rPr>
          <w:rFonts w:ascii="Verdana" w:hAnsi="Verdana"/>
          <w:b/>
          <w:bCs/>
          <w:color w:val="000099"/>
          <w:shd w:val="clear" w:color="auto" w:fill="FFFFFF"/>
        </w:rPr>
        <w:br/>
        <w:t>От души желаю наилучшего!</w:t>
      </w:r>
      <w:r>
        <w:rPr>
          <w:rFonts w:ascii="Verdana" w:hAnsi="Verdana"/>
          <w:b/>
          <w:bCs/>
          <w:color w:val="000099"/>
          <w:shd w:val="clear" w:color="auto" w:fill="FFFFFF"/>
        </w:rPr>
        <w:br/>
        <w:t>Пусть скорее все мечты сбываются!</w:t>
      </w:r>
    </w:p>
    <w:p w:rsidR="00524B64" w:rsidRDefault="00524B64" w:rsidP="0043060C"/>
    <w:p w:rsidR="00524B64" w:rsidRDefault="00524B64" w:rsidP="0043060C">
      <w:pPr>
        <w:rPr>
          <w:b/>
          <w:i/>
          <w:sz w:val="40"/>
          <w:szCs w:val="40"/>
        </w:rPr>
      </w:pPr>
      <w:r>
        <w:rPr>
          <w:b/>
          <w:i/>
          <w:sz w:val="40"/>
          <w:szCs w:val="40"/>
        </w:rPr>
        <w:t xml:space="preserve">Что сулит нам Новый год, год Змеи: </w:t>
      </w:r>
    </w:p>
    <w:p w:rsidR="00524B64" w:rsidRDefault="00524B64" w:rsidP="0043060C">
      <w:pPr>
        <w:rPr>
          <w:rFonts w:ascii="Arial" w:hAnsi="Arial" w:cs="Arial"/>
          <w:color w:val="0D2202"/>
          <w:sz w:val="27"/>
          <w:szCs w:val="27"/>
          <w:shd w:val="clear" w:color="auto" w:fill="FFFFFF"/>
        </w:rPr>
      </w:pPr>
      <w:r>
        <w:rPr>
          <w:rFonts w:ascii="Arial" w:hAnsi="Arial" w:cs="Arial"/>
          <w:color w:val="0D2202"/>
          <w:sz w:val="27"/>
          <w:szCs w:val="27"/>
          <w:shd w:val="clear" w:color="auto" w:fill="FFFFFF"/>
        </w:rPr>
        <w:t xml:space="preserve">  </w:t>
      </w:r>
    </w:p>
    <w:p w:rsidR="00524B64" w:rsidRDefault="00524B64" w:rsidP="0043060C">
      <w:pPr>
        <w:pBdr>
          <w:top w:val="single" w:sz="18" w:space="1" w:color="0F243E"/>
          <w:left w:val="single" w:sz="18" w:space="15" w:color="0F243E"/>
          <w:bottom w:val="single" w:sz="18" w:space="1" w:color="0F243E"/>
          <w:right w:val="single" w:sz="18" w:space="4" w:color="0F243E"/>
        </w:pBdr>
        <w:rPr>
          <w:color w:val="7030A0"/>
          <w:sz w:val="28"/>
          <w:szCs w:val="28"/>
        </w:rPr>
      </w:pPr>
      <w:r>
        <w:rPr>
          <w:rFonts w:ascii="Calibri" w:hAnsi="Calibri" w:cs="Calibri"/>
          <w:color w:val="7030A0"/>
          <w:sz w:val="28"/>
          <w:szCs w:val="28"/>
          <w:shd w:val="clear" w:color="auto" w:fill="FFFFFF"/>
        </w:rPr>
        <w:t>У Змеи сложный характер, плохо поддающийся расшифровке. Люди, рожденные в Год Змеи, могут быть крупными мыслителями и системными аналитиками. Они великие труженики. Не стремятся расширять объемы своей движимой и недвижимой собственности, могут довольствоваться скромными потребностями в быту. Любят уединение, чтение, природу, ленивое течение времени.</w:t>
      </w:r>
      <w:r>
        <w:rPr>
          <w:rFonts w:ascii="Calibri" w:hAnsi="Calibri" w:cs="Calibri"/>
          <w:color w:val="7030A0"/>
          <w:sz w:val="28"/>
          <w:szCs w:val="28"/>
        </w:rPr>
        <w:t> </w:t>
      </w:r>
      <w:r>
        <w:rPr>
          <w:rFonts w:ascii="Calibri" w:hAnsi="Calibri" w:cs="Calibri"/>
          <w:color w:val="7030A0"/>
          <w:sz w:val="28"/>
          <w:szCs w:val="28"/>
          <w:shd w:val="clear" w:color="auto" w:fill="FFFFFF"/>
        </w:rPr>
        <w:t>Они редко принимают поспешные решения, любят все взвесить и просчитать. </w:t>
      </w:r>
      <w:r>
        <w:rPr>
          <w:rFonts w:ascii="Calibri" w:hAnsi="Calibri" w:cs="Calibri"/>
          <w:color w:val="7030A0"/>
          <w:sz w:val="28"/>
          <w:szCs w:val="28"/>
        </w:rPr>
        <w:t> </w:t>
      </w:r>
      <w:r>
        <w:rPr>
          <w:rFonts w:ascii="Calibri" w:hAnsi="Calibri" w:cs="Calibri"/>
          <w:color w:val="7030A0"/>
          <w:sz w:val="28"/>
          <w:szCs w:val="28"/>
          <w:shd w:val="clear" w:color="auto" w:fill="FFFFFF"/>
        </w:rPr>
        <w:t>Молчаливы, серьезны, умны и мудры, но с удовольствием общаются с интересными и полезными  для них людьми. В деловом партнерстве общение может быть затруднено из-за кажущейся заторможенности Змей в решении срочных вопросов.</w:t>
      </w:r>
      <w:r>
        <w:rPr>
          <w:rFonts w:ascii="Calibri" w:hAnsi="Calibri" w:cs="Calibri"/>
          <w:color w:val="7030A0"/>
          <w:sz w:val="28"/>
          <w:szCs w:val="28"/>
        </w:rPr>
        <w:t> </w:t>
      </w:r>
      <w:r>
        <w:rPr>
          <w:rFonts w:ascii="Calibri" w:hAnsi="Calibri" w:cs="Calibri"/>
          <w:color w:val="7030A0"/>
          <w:sz w:val="28"/>
          <w:szCs w:val="28"/>
          <w:shd w:val="clear" w:color="auto" w:fill="FFFFFF"/>
        </w:rPr>
        <w:t>Им не откажешь в дипломатии и умении вести любые дела. Они педантичны, консервативны и упрямы. У них прекрасно развита интуиция, которая подкрепляется обширными знаниями и скрупулезностью в работе.</w:t>
      </w:r>
      <w:r>
        <w:rPr>
          <w:rFonts w:ascii="Calibri" w:hAnsi="Calibri" w:cs="Calibri"/>
          <w:color w:val="7030A0"/>
          <w:sz w:val="28"/>
          <w:szCs w:val="28"/>
        </w:rPr>
        <w:t> </w:t>
      </w:r>
      <w:r>
        <w:rPr>
          <w:rFonts w:ascii="Calibri" w:hAnsi="Calibri" w:cs="Calibri"/>
          <w:color w:val="7030A0"/>
          <w:sz w:val="28"/>
          <w:szCs w:val="28"/>
        </w:rPr>
        <w:br/>
      </w:r>
      <w:r>
        <w:rPr>
          <w:rFonts w:ascii="Calibri" w:hAnsi="Calibri" w:cs="Calibri"/>
          <w:color w:val="7030A0"/>
          <w:sz w:val="28"/>
          <w:szCs w:val="28"/>
          <w:shd w:val="clear" w:color="auto" w:fill="FFFFFF"/>
        </w:rPr>
        <w:t>    У Змеи все разложено по полочкам; что касается финансов - они умеют сберегать внушительные суммы, ведя аскетический образ жизни и экономя. </w:t>
      </w:r>
      <w:r>
        <w:rPr>
          <w:rFonts w:ascii="Calibri" w:hAnsi="Calibri" w:cs="Calibri"/>
          <w:color w:val="7030A0"/>
          <w:sz w:val="28"/>
          <w:szCs w:val="28"/>
        </w:rPr>
        <w:t> </w:t>
      </w:r>
    </w:p>
    <w:p w:rsidR="00524B64" w:rsidRDefault="00524B64" w:rsidP="0043060C">
      <w:pPr>
        <w:pStyle w:val="NoSpacing"/>
        <w:rPr>
          <w:sz w:val="32"/>
          <w:szCs w:val="32"/>
        </w:rPr>
      </w:pPr>
      <w:r>
        <w:rPr>
          <w:noProof/>
          <w:lang w:eastAsia="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8" type="#_x0000_t152" style="position:absolute;margin-left:44.1pt;margin-top:-19.2pt;width:415.2pt;height:51.6pt;z-index:-251654144" wrapcoords="18169 626 10761 5009 -39 5948 -39 19722 16103 19722 16453 19722 16960 19722 19651 16278 21093 15652 21912 13774 21912 1252 18637 626 18169 626" adj="8717,10800" fillcolor="#ccc0d9" strokecolor="#5f497a" strokeweight="1pt">
            <v:fill color2="yellow"/>
            <v:shadow on="t" opacity=".5" offset="6pt,-6pt"/>
            <v:textpath style="font-family:&quot;Arial Black&quot;;v-text-kern:t" trim="t" fitpath="t" xscale="f" string="Гороскоп на 2013 год Змеи"/>
            <w10:wrap type="through"/>
          </v:shape>
        </w:pict>
      </w:r>
    </w:p>
    <w:p w:rsidR="00524B64" w:rsidRDefault="00524B64" w:rsidP="0043060C">
      <w:pPr>
        <w:pStyle w:val="NoSpacing"/>
        <w:rPr>
          <w:color w:val="5F497A"/>
          <w:sz w:val="28"/>
          <w:szCs w:val="28"/>
        </w:rPr>
      </w:pPr>
    </w:p>
    <w:p w:rsidR="00524B64" w:rsidRDefault="00524B64" w:rsidP="0043060C">
      <w:pPr>
        <w:pStyle w:val="NoSpacing"/>
        <w:rPr>
          <w:color w:val="5F497A"/>
          <w:sz w:val="28"/>
          <w:szCs w:val="28"/>
        </w:rPr>
      </w:pPr>
      <w:r>
        <w:rPr>
          <w:noProof/>
          <w:lang w:eastAsia="ru-RU"/>
        </w:rPr>
        <w:pict>
          <v:shape id="Рисунок 3" o:spid="_x0000_s1029" type="#_x0000_t75" style="position:absolute;margin-left:268.95pt;margin-top:12.45pt;width:186pt;height:186pt;z-index:-251657216;visibility:visible" wrapcoords="8884 2090 7490 3484 6010 3484 5661 3832 5835 4877 4965 6271 4268 7665 3832 8100 4268 8710 7577 9058 6881 9668 6271 10277 6358 11845 4355 15242 4181 15677 4181 17942 4355 18813 3919 18900 4268 20032 10190 20119 13065 20119 15329 20119 18987 19335 18900 18813 18465 17419 17768 16026 17594 15416 17245 14632 16984 11845 16287 10887 15852 10452 13848 9058 13848 7665 15503 6271 12281 4877 11235 3484 11323 3048 10190 2090 9581 2090 8884 2090">
            <v:imagedata r:id="rId6" o:title=""/>
            <w10:wrap type="through"/>
          </v:shape>
        </w:pict>
      </w:r>
    </w:p>
    <w:p w:rsidR="00524B64" w:rsidRPr="002034EF" w:rsidRDefault="00524B64" w:rsidP="0043060C">
      <w:pPr>
        <w:pStyle w:val="NoSpacing"/>
        <w:rPr>
          <w:rFonts w:ascii="Comic Sans MS" w:hAnsi="Comic Sans MS"/>
          <w:i/>
          <w:color w:val="31849B"/>
          <w:sz w:val="28"/>
          <w:szCs w:val="28"/>
        </w:rPr>
      </w:pPr>
      <w:r w:rsidRPr="002034EF">
        <w:rPr>
          <w:rFonts w:ascii="Comic Sans MS" w:hAnsi="Comic Sans MS"/>
          <w:i/>
          <w:color w:val="31849B"/>
          <w:sz w:val="28"/>
          <w:szCs w:val="28"/>
        </w:rPr>
        <w:t>Год змеиный наступает,</w:t>
      </w:r>
    </w:p>
    <w:p w:rsidR="00524B64" w:rsidRPr="002034EF" w:rsidRDefault="00524B64" w:rsidP="0043060C">
      <w:pPr>
        <w:pStyle w:val="NoSpacing"/>
        <w:tabs>
          <w:tab w:val="left" w:pos="6045"/>
        </w:tabs>
        <w:rPr>
          <w:rFonts w:ascii="Comic Sans MS" w:hAnsi="Comic Sans MS"/>
          <w:i/>
          <w:color w:val="31849B"/>
          <w:sz w:val="28"/>
          <w:szCs w:val="28"/>
        </w:rPr>
      </w:pPr>
      <w:r w:rsidRPr="002034EF">
        <w:rPr>
          <w:rFonts w:ascii="Comic Sans MS" w:hAnsi="Comic Sans MS"/>
          <w:i/>
          <w:color w:val="31849B"/>
          <w:sz w:val="28"/>
          <w:szCs w:val="28"/>
        </w:rPr>
        <w:t>Каждый счастья ожидает,</w:t>
      </w:r>
      <w:r>
        <w:rPr>
          <w:rFonts w:ascii="Comic Sans MS" w:hAnsi="Comic Sans MS"/>
          <w:i/>
          <w:color w:val="31849B"/>
          <w:sz w:val="28"/>
          <w:szCs w:val="28"/>
        </w:rPr>
        <w:tab/>
      </w:r>
    </w:p>
    <w:p w:rsidR="00524B64" w:rsidRPr="002034EF" w:rsidRDefault="00524B64" w:rsidP="0043060C">
      <w:pPr>
        <w:pStyle w:val="NoSpacing"/>
        <w:rPr>
          <w:rFonts w:ascii="Comic Sans MS" w:hAnsi="Comic Sans MS"/>
          <w:i/>
          <w:color w:val="31849B"/>
          <w:sz w:val="28"/>
          <w:szCs w:val="28"/>
        </w:rPr>
      </w:pPr>
      <w:r w:rsidRPr="002034EF">
        <w:rPr>
          <w:rFonts w:ascii="Comic Sans MS" w:hAnsi="Comic Sans MS"/>
          <w:i/>
          <w:color w:val="31849B"/>
          <w:sz w:val="28"/>
          <w:szCs w:val="28"/>
        </w:rPr>
        <w:t>Мудрость дарит нам змея</w:t>
      </w:r>
    </w:p>
    <w:p w:rsidR="00524B64" w:rsidRPr="002034EF" w:rsidRDefault="00524B64" w:rsidP="0043060C">
      <w:pPr>
        <w:pStyle w:val="NoSpacing"/>
        <w:rPr>
          <w:rFonts w:ascii="Comic Sans MS" w:hAnsi="Comic Sans MS"/>
          <w:i/>
          <w:color w:val="31849B"/>
          <w:sz w:val="28"/>
          <w:szCs w:val="28"/>
        </w:rPr>
      </w:pPr>
      <w:r w:rsidRPr="002034EF">
        <w:rPr>
          <w:rFonts w:ascii="Comic Sans MS" w:hAnsi="Comic Sans MS"/>
          <w:i/>
          <w:color w:val="31849B"/>
          <w:sz w:val="28"/>
          <w:szCs w:val="28"/>
        </w:rPr>
        <w:t>Счастья, радости, добра!</w:t>
      </w:r>
    </w:p>
    <w:p w:rsidR="00524B64" w:rsidRPr="002034EF" w:rsidRDefault="00524B64" w:rsidP="0043060C">
      <w:pPr>
        <w:pStyle w:val="NoSpacing"/>
        <w:rPr>
          <w:rFonts w:ascii="Comic Sans MS" w:hAnsi="Comic Sans MS"/>
          <w:i/>
          <w:color w:val="31849B"/>
          <w:sz w:val="28"/>
          <w:szCs w:val="28"/>
        </w:rPr>
      </w:pPr>
    </w:p>
    <w:p w:rsidR="00524B64" w:rsidRPr="002034EF" w:rsidRDefault="00524B64" w:rsidP="0043060C">
      <w:pPr>
        <w:pStyle w:val="NoSpacing"/>
        <w:rPr>
          <w:rFonts w:ascii="Comic Sans MS" w:hAnsi="Comic Sans MS"/>
          <w:i/>
          <w:color w:val="31849B"/>
          <w:sz w:val="28"/>
          <w:szCs w:val="28"/>
        </w:rPr>
      </w:pPr>
      <w:r w:rsidRPr="002034EF">
        <w:rPr>
          <w:rFonts w:ascii="Comic Sans MS" w:hAnsi="Comic Sans MS"/>
          <w:i/>
          <w:color w:val="31849B"/>
          <w:sz w:val="28"/>
          <w:szCs w:val="28"/>
        </w:rPr>
        <w:t>А теперь настал черёд</w:t>
      </w:r>
    </w:p>
    <w:p w:rsidR="00524B64" w:rsidRPr="002034EF" w:rsidRDefault="00524B64" w:rsidP="0043060C">
      <w:pPr>
        <w:pStyle w:val="NoSpacing"/>
        <w:rPr>
          <w:rFonts w:ascii="Comic Sans MS" w:hAnsi="Comic Sans MS"/>
          <w:i/>
          <w:color w:val="31849B"/>
          <w:sz w:val="28"/>
          <w:szCs w:val="28"/>
        </w:rPr>
      </w:pPr>
      <w:r w:rsidRPr="002034EF">
        <w:rPr>
          <w:rFonts w:ascii="Comic Sans MS" w:hAnsi="Comic Sans MS"/>
          <w:i/>
          <w:color w:val="31849B"/>
          <w:sz w:val="28"/>
          <w:szCs w:val="28"/>
        </w:rPr>
        <w:t>Зачитать наш гороскоп,</w:t>
      </w:r>
    </w:p>
    <w:p w:rsidR="00524B64" w:rsidRPr="002034EF" w:rsidRDefault="00524B64" w:rsidP="0043060C">
      <w:pPr>
        <w:pStyle w:val="NoSpacing"/>
        <w:rPr>
          <w:rFonts w:ascii="Comic Sans MS" w:hAnsi="Comic Sans MS"/>
          <w:i/>
          <w:color w:val="31849B"/>
          <w:sz w:val="28"/>
          <w:szCs w:val="28"/>
        </w:rPr>
      </w:pPr>
      <w:r w:rsidRPr="002034EF">
        <w:rPr>
          <w:rFonts w:ascii="Comic Sans MS" w:hAnsi="Comic Sans MS"/>
          <w:i/>
          <w:color w:val="31849B"/>
          <w:sz w:val="28"/>
          <w:szCs w:val="28"/>
        </w:rPr>
        <w:t>Чур, на шутки не сердиться,</w:t>
      </w:r>
    </w:p>
    <w:p w:rsidR="00524B64" w:rsidRPr="002034EF" w:rsidRDefault="00524B64" w:rsidP="0043060C">
      <w:pPr>
        <w:pStyle w:val="NoSpacing"/>
        <w:rPr>
          <w:rFonts w:ascii="Comic Sans MS" w:hAnsi="Comic Sans MS"/>
          <w:i/>
          <w:color w:val="31849B"/>
          <w:sz w:val="28"/>
          <w:szCs w:val="28"/>
        </w:rPr>
      </w:pPr>
      <w:r w:rsidRPr="002034EF">
        <w:rPr>
          <w:rFonts w:ascii="Comic Sans MS" w:hAnsi="Comic Sans MS"/>
          <w:i/>
          <w:color w:val="31849B"/>
          <w:sz w:val="28"/>
          <w:szCs w:val="28"/>
        </w:rPr>
        <w:t>Лишь смеяться, веселиться!</w:t>
      </w:r>
    </w:p>
    <w:p w:rsidR="00524B64" w:rsidRPr="002034EF" w:rsidRDefault="00524B64" w:rsidP="0043060C">
      <w:pPr>
        <w:pStyle w:val="NoSpacing"/>
        <w:rPr>
          <w:color w:val="31849B"/>
          <w:sz w:val="24"/>
          <w:szCs w:val="24"/>
        </w:rPr>
      </w:pPr>
      <w:r>
        <w:rPr>
          <w:noProof/>
          <w:lang w:eastAsia="ru-RU"/>
        </w:rPr>
        <w:pict>
          <v:shapetype id="_x0000_t202" coordsize="21600,21600" o:spt="202" path="m,l,21600r21600,l21600,xe">
            <v:stroke joinstyle="miter"/>
            <v:path gradientshapeok="t" o:connecttype="rect"/>
          </v:shapetype>
          <v:shape id="Поле 38" o:spid="_x0000_s1030" type="#_x0000_t202" style="position:absolute;margin-left:-43.05pt;margin-top:10.25pt;width:246pt;height:135pt;z-index:-251679744;visibility:visible" wrapcoords="-263 -360 -263 21840 21863 21840 21863 -360 -263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" strokecolor="#9bbb59" strokeweight="5pt">
            <v:stroke linestyle="thickThin"/>
            <v:shadow color="#868686"/>
            <v:textbox>
              <w:txbxContent>
                <w:p w:rsidR="00524B64" w:rsidRPr="00332049" w:rsidRDefault="00524B64" w:rsidP="0043060C">
                  <w:pPr>
                    <w:rPr>
                      <w:sz w:val="28"/>
                      <w:szCs w:val="28"/>
                    </w:rPr>
                  </w:pPr>
                  <w:r w:rsidRPr="00332049">
                    <w:rPr>
                      <w:sz w:val="28"/>
                      <w:szCs w:val="28"/>
                    </w:rPr>
                    <w:t>Овен</w:t>
                  </w:r>
                </w:p>
                <w:p w:rsidR="00524B64" w:rsidRPr="00332049" w:rsidRDefault="00524B64" w:rsidP="0043060C">
                  <w:pPr>
                    <w:pStyle w:val="NoSpacing"/>
                    <w:rPr>
                      <w:sz w:val="28"/>
                      <w:szCs w:val="28"/>
                    </w:rPr>
                  </w:pPr>
                  <w:r w:rsidRPr="00332049">
                    <w:rPr>
                      <w:sz w:val="28"/>
                      <w:szCs w:val="28"/>
                    </w:rPr>
                    <w:t>Овен наш трудолюбивый,</w:t>
                  </w:r>
                </w:p>
                <w:p w:rsidR="00524B64" w:rsidRPr="00332049" w:rsidRDefault="00524B64" w:rsidP="0043060C">
                  <w:pPr>
                    <w:pStyle w:val="NoSpacing"/>
                    <w:rPr>
                      <w:sz w:val="28"/>
                      <w:szCs w:val="28"/>
                    </w:rPr>
                  </w:pPr>
                  <w:r w:rsidRPr="00332049">
                    <w:rPr>
                      <w:sz w:val="28"/>
                      <w:szCs w:val="28"/>
                    </w:rPr>
                    <w:t>Он талантливый и сильный.</w:t>
                  </w:r>
                </w:p>
                <w:p w:rsidR="00524B64" w:rsidRPr="00332049" w:rsidRDefault="00524B64" w:rsidP="0043060C">
                  <w:pPr>
                    <w:pStyle w:val="NoSpacing"/>
                    <w:rPr>
                      <w:sz w:val="28"/>
                      <w:szCs w:val="28"/>
                    </w:rPr>
                  </w:pPr>
                  <w:r w:rsidRPr="00332049">
                    <w:rPr>
                      <w:sz w:val="28"/>
                      <w:szCs w:val="28"/>
                    </w:rPr>
                    <w:t>Знает толк в своей работе,</w:t>
                  </w:r>
                </w:p>
                <w:p w:rsidR="00524B64" w:rsidRPr="00332049" w:rsidRDefault="00524B64" w:rsidP="0043060C">
                  <w:pPr>
                    <w:pStyle w:val="NoSpacing"/>
                    <w:rPr>
                      <w:sz w:val="28"/>
                      <w:szCs w:val="28"/>
                    </w:rPr>
                  </w:pPr>
                  <w:r w:rsidRPr="00332049">
                    <w:rPr>
                      <w:sz w:val="28"/>
                      <w:szCs w:val="28"/>
                    </w:rPr>
                    <w:t>Вечно овен наш в заботах.</w:t>
                  </w:r>
                </w:p>
                <w:p w:rsidR="00524B64" w:rsidRPr="00332049" w:rsidRDefault="00524B64" w:rsidP="0043060C">
                  <w:pPr>
                    <w:pStyle w:val="NoSpacing"/>
                    <w:rPr>
                      <w:sz w:val="28"/>
                      <w:szCs w:val="28"/>
                    </w:rPr>
                  </w:pPr>
                  <w:r w:rsidRPr="00332049">
                    <w:rPr>
                      <w:sz w:val="28"/>
                      <w:szCs w:val="28"/>
                    </w:rPr>
                    <w:t>И для овна год змеи,</w:t>
                  </w:r>
                </w:p>
                <w:p w:rsidR="00524B64" w:rsidRPr="00332049" w:rsidRDefault="00524B64" w:rsidP="0043060C">
                  <w:pPr>
                    <w:pStyle w:val="NoSpacing"/>
                    <w:rPr>
                      <w:sz w:val="28"/>
                      <w:szCs w:val="28"/>
                    </w:rPr>
                  </w:pPr>
                  <w:r w:rsidRPr="00332049">
                    <w:rPr>
                      <w:sz w:val="28"/>
                      <w:szCs w:val="28"/>
                    </w:rPr>
                    <w:t>Много принесёт любви!</w:t>
                  </w:r>
                </w:p>
              </w:txbxContent>
            </v:textbox>
            <w10:wrap type="through"/>
          </v:shape>
        </w:pict>
      </w:r>
      <w:r>
        <w:rPr>
          <w:noProof/>
          <w:lang w:eastAsia="ru-RU"/>
        </w:rPr>
        <w:pict>
          <v:shape id="Поле 40" o:spid="_x0000_s1031" type="#_x0000_t202" style="position:absolute;margin-left:238pt;margin-top:11.5pt;width:225.6pt;height:112.2pt;z-index:-251678720;visibility:visible" wrapcoords="-287 -432 -287 21888 21887 21888 21887 -432 -287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" strokecolor="#4f81bd" strokeweight="5pt">
            <v:stroke linestyle="thickThin"/>
            <v:shadow color="#868686"/>
            <v:textbox>
              <w:txbxContent>
                <w:p w:rsidR="00524B64" w:rsidRPr="00E70573" w:rsidRDefault="00524B64" w:rsidP="0043060C">
                  <w:pPr>
                    <w:pStyle w:val="NormalWeb"/>
                    <w:rPr>
                      <w:rFonts w:ascii="Calibri" w:hAnsi="Calibri" w:cs="Calibri"/>
                      <w:color w:val="000000"/>
                      <w:sz w:val="28"/>
                      <w:szCs w:val="28"/>
                    </w:rPr>
                  </w:pPr>
                  <w:r w:rsidRPr="00E70573">
                    <w:rPr>
                      <w:rFonts w:ascii="Calibri" w:hAnsi="Calibri" w:cs="Calibri"/>
                      <w:color w:val="000000"/>
                      <w:sz w:val="28"/>
                      <w:szCs w:val="28"/>
                    </w:rPr>
                    <w:t>Телец</w:t>
                  </w:r>
                </w:p>
                <w:p w:rsidR="00524B64" w:rsidRPr="00332049" w:rsidRDefault="00524B64" w:rsidP="0043060C">
                  <w:pPr>
                    <w:pStyle w:val="NormalWeb"/>
                    <w:rPr>
                      <w:color w:val="000000"/>
                      <w:sz w:val="28"/>
                      <w:szCs w:val="28"/>
                    </w:rPr>
                  </w:pPr>
                  <w:r w:rsidRPr="00E70573">
                    <w:rPr>
                      <w:rFonts w:ascii="Calibri" w:hAnsi="Calibri" w:cs="Calibri"/>
                      <w:color w:val="000000"/>
                      <w:sz w:val="28"/>
                      <w:szCs w:val="28"/>
                    </w:rPr>
                    <w:t>Наш задумчивый телец</w:t>
                  </w:r>
                  <w:r w:rsidRPr="00E70573">
                    <w:rPr>
                      <w:rFonts w:ascii="Calibri" w:hAnsi="Calibri" w:cs="Calibri"/>
                      <w:color w:val="000000"/>
                      <w:sz w:val="28"/>
                      <w:szCs w:val="28"/>
                    </w:rPr>
                    <w:br/>
                    <w:t>Скромен он и молодец.</w:t>
                  </w:r>
                  <w:r w:rsidRPr="00E70573">
                    <w:rPr>
                      <w:rFonts w:ascii="Calibri" w:hAnsi="Calibri" w:cs="Calibri"/>
                      <w:color w:val="000000"/>
                      <w:sz w:val="28"/>
                      <w:szCs w:val="28"/>
                    </w:rPr>
                    <w:br/>
                    <w:t>Год змеи таким вперед</w:t>
                  </w:r>
                  <w:r w:rsidRPr="00E70573">
                    <w:rPr>
                      <w:rFonts w:ascii="Calibri" w:hAnsi="Calibri" w:cs="Calibri"/>
                      <w:color w:val="000000"/>
                      <w:sz w:val="28"/>
                      <w:szCs w:val="28"/>
                    </w:rPr>
                    <w:br/>
                    <w:t>Взлет в ученье принесет</w:t>
                  </w:r>
                  <w:r w:rsidRPr="00332049">
                    <w:rPr>
                      <w:color w:val="000000"/>
                      <w:sz w:val="28"/>
                      <w:szCs w:val="28"/>
                    </w:rPr>
                    <w:t>!</w:t>
                  </w:r>
                </w:p>
                <w:p w:rsidR="00524B64" w:rsidRDefault="00524B64" w:rsidP="0043060C"/>
              </w:txbxContent>
            </v:textbox>
            <w10:wrap type="through"/>
          </v:shape>
        </w:pict>
      </w:r>
      <w:r>
        <w:rPr>
          <w:noProof/>
          <w:lang w:eastAsia="ru-RU"/>
        </w:rPr>
        <w:pict>
          <v:shape id="Рисунок 4" o:spid="_x0000_s1032" type="#_x0000_t75" style="position:absolute;margin-left:133.2pt;margin-top:14.75pt;width:69.75pt;height:61.25pt;z-index:251649024;visibility:visible" wrapcoords="-232 0 -232 21337 21600 21337 21600 0 -232 0">
            <v:imagedata r:id="rId7" o:title=""/>
            <w10:wrap type="through"/>
          </v:shape>
        </w:pict>
      </w:r>
    </w:p>
    <w:p w:rsidR="00524B64" w:rsidRDefault="00524B64" w:rsidP="0043060C">
      <w:pPr>
        <w:pStyle w:val="NoSpacing"/>
        <w:rPr>
          <w:sz w:val="24"/>
          <w:szCs w:val="24"/>
        </w:rPr>
      </w:pPr>
      <w:r>
        <w:rPr>
          <w:noProof/>
          <w:lang w:eastAsia="ru-RU"/>
        </w:rPr>
        <w:pict>
          <v:shape id="Рисунок 5" o:spid="_x0000_s1033" type="#_x0000_t75" style="position:absolute;margin-left:186.75pt;margin-top:1.35pt;width:63.75pt;height:55.05pt;z-index:251650048;visibility:visible" wrapcoords="-254 0 -254 21304 21600 21304 21600 0 -254 0">
            <v:imagedata r:id="rId8" o:title=""/>
            <w10:wrap type="through"/>
          </v:shape>
        </w:pict>
      </w:r>
    </w:p>
    <w:p w:rsidR="00524B64" w:rsidRDefault="00524B64" w:rsidP="0043060C">
      <w:pPr>
        <w:pStyle w:val="NoSpacing"/>
        <w:rPr>
          <w:sz w:val="24"/>
          <w:szCs w:val="24"/>
        </w:rPr>
      </w:pPr>
    </w:p>
    <w:p w:rsidR="00524B64" w:rsidRDefault="00524B64" w:rsidP="0043060C">
      <w:pPr>
        <w:pStyle w:val="NoSpacing"/>
        <w:rPr>
          <w:sz w:val="24"/>
          <w:szCs w:val="24"/>
        </w:rPr>
      </w:pPr>
    </w:p>
    <w:p w:rsidR="00524B64" w:rsidRDefault="00524B64" w:rsidP="0043060C">
      <w:pPr>
        <w:pStyle w:val="NoSpacing"/>
        <w:rPr>
          <w:sz w:val="24"/>
          <w:szCs w:val="24"/>
        </w:rPr>
      </w:pPr>
    </w:p>
    <w:p w:rsidR="00524B64" w:rsidRDefault="00524B64" w:rsidP="0043060C">
      <w:pPr>
        <w:pStyle w:val="NoSpacing"/>
        <w:rPr>
          <w:sz w:val="24"/>
          <w:szCs w:val="24"/>
        </w:rPr>
      </w:pPr>
    </w:p>
    <w:p w:rsidR="00524B64" w:rsidRDefault="00524B64" w:rsidP="0043060C">
      <w:pPr>
        <w:pStyle w:val="NoSpacing"/>
        <w:rPr>
          <w:sz w:val="24"/>
          <w:szCs w:val="24"/>
        </w:rPr>
      </w:pPr>
    </w:p>
    <w:p w:rsidR="00524B64" w:rsidRDefault="00524B64" w:rsidP="0043060C">
      <w:pPr>
        <w:pStyle w:val="NoSpacing"/>
        <w:rPr>
          <w:sz w:val="24"/>
          <w:szCs w:val="24"/>
        </w:rPr>
      </w:pPr>
    </w:p>
    <w:p w:rsidR="00524B64" w:rsidRDefault="00524B64" w:rsidP="0043060C">
      <w:pPr>
        <w:pStyle w:val="NoSpacing"/>
        <w:rPr>
          <w:sz w:val="24"/>
          <w:szCs w:val="24"/>
        </w:rPr>
      </w:pPr>
      <w:r>
        <w:rPr>
          <w:noProof/>
          <w:lang w:eastAsia="ru-RU"/>
        </w:rPr>
        <w:pict>
          <v:shape id="Поле 39" o:spid="_x0000_s1034" type="#_x0000_t202" style="position:absolute;margin-left:-265.65pt;margin-top:30.95pt;width:239.7pt;height:147.75pt;z-index:-251676672;visibility:visible" wrapcoords="-270 -329 -270 21819 21870 21819 21870 -329 -270 -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" strokecolor="#4f81bd" strokeweight="5pt">
            <v:stroke linestyle="thickThin"/>
            <v:shadow color="#868686"/>
            <v:textbox>
              <w:txbxContent>
                <w:p w:rsidR="00524B64" w:rsidRPr="00E70573" w:rsidRDefault="00524B64" w:rsidP="0043060C">
                  <w:pPr>
                    <w:pStyle w:val="NormalWeb"/>
                    <w:rPr>
                      <w:rFonts w:ascii="Calibri" w:hAnsi="Calibri" w:cs="Calibri"/>
                      <w:color w:val="000000"/>
                      <w:sz w:val="28"/>
                      <w:szCs w:val="28"/>
                    </w:rPr>
                  </w:pPr>
                  <w:r w:rsidRPr="00E70573">
                    <w:rPr>
                      <w:rFonts w:ascii="Calibri" w:hAnsi="Calibri" w:cs="Calibri"/>
                      <w:color w:val="000000"/>
                      <w:sz w:val="28"/>
                      <w:szCs w:val="28"/>
                    </w:rPr>
                    <w:t>Близнецы</w:t>
                  </w:r>
                </w:p>
                <w:p w:rsidR="00524B64" w:rsidRPr="00332049" w:rsidRDefault="00524B64" w:rsidP="0043060C">
                  <w:pPr>
                    <w:pStyle w:val="NoSpacing"/>
                    <w:rPr>
                      <w:sz w:val="28"/>
                      <w:szCs w:val="28"/>
                    </w:rPr>
                  </w:pPr>
                  <w:r w:rsidRPr="00332049">
                    <w:rPr>
                      <w:sz w:val="28"/>
                      <w:szCs w:val="28"/>
                    </w:rPr>
                    <w:t>Наш изменчивый близнец,</w:t>
                  </w:r>
                  <w:r w:rsidRPr="00332049">
                    <w:rPr>
                      <w:sz w:val="28"/>
                      <w:szCs w:val="28"/>
                    </w:rPr>
                    <w:br/>
                    <w:t>Станет счастлив, наконец.</w:t>
                  </w:r>
                  <w:r w:rsidRPr="00332049">
                    <w:rPr>
                      <w:sz w:val="28"/>
                      <w:szCs w:val="28"/>
                    </w:rPr>
                    <w:br/>
                    <w:t>Наведет порядок сам:</w:t>
                  </w:r>
                  <w:r w:rsidRPr="00332049">
                    <w:rPr>
                      <w:sz w:val="28"/>
                      <w:szCs w:val="28"/>
                    </w:rPr>
                    <w:br/>
                    <w:t>Выбросит из дома хлам!</w:t>
                  </w:r>
                  <w:r w:rsidRPr="00332049">
                    <w:rPr>
                      <w:sz w:val="28"/>
                      <w:szCs w:val="28"/>
                    </w:rPr>
                    <w:br/>
                    <w:t>И бумаги на работе,</w:t>
                  </w:r>
                  <w:r w:rsidRPr="00332049">
                    <w:rPr>
                      <w:sz w:val="28"/>
                      <w:szCs w:val="28"/>
                    </w:rPr>
                    <w:br/>
                    <w:t>Наш близнец переберет,</w:t>
                  </w:r>
                  <w:r w:rsidRPr="00332049">
                    <w:rPr>
                      <w:sz w:val="28"/>
                      <w:szCs w:val="28"/>
                    </w:rPr>
                    <w:br/>
                    <w:t>Если принтер своенравный</w:t>
                  </w:r>
                  <w:r w:rsidRPr="00332049">
                    <w:rPr>
                      <w:sz w:val="28"/>
                      <w:szCs w:val="28"/>
                    </w:rPr>
                    <w:br/>
                    <w:t>Их опять не зажуёт…</w:t>
                  </w:r>
                </w:p>
                <w:p w:rsidR="00524B64" w:rsidRPr="00F84D70" w:rsidRDefault="00524B64" w:rsidP="0043060C">
                  <w:pPr>
                    <w:pStyle w:val="NoSpacing"/>
                    <w:rPr>
                      <w:sz w:val="24"/>
                      <w:szCs w:val="24"/>
                    </w:rPr>
                  </w:pPr>
                </w:p>
              </w:txbxContent>
            </v:textbox>
            <w10:wrap type="through"/>
          </v:shape>
        </w:pict>
      </w:r>
      <w:r>
        <w:rPr>
          <w:noProof/>
          <w:lang w:eastAsia="ru-RU"/>
        </w:rPr>
        <w:pict>
          <v:shape id="Поле 37" o:spid="_x0000_s1035" type="#_x0000_t202" style="position:absolute;margin-left:27.6pt;margin-top:14.45pt;width:225.6pt;height:165pt;z-index:-251677696;visibility:visible" wrapcoords="-287 -295 -287 21796 21887 21796 21887 -295 -287 -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" strokecolor="#8064a2" strokeweight="5pt">
            <v:stroke linestyle="thickThin"/>
            <v:shadow color="#868686"/>
            <v:textbox>
              <w:txbxContent>
                <w:p w:rsidR="00524B64" w:rsidRPr="00332049" w:rsidRDefault="00524B64" w:rsidP="0043060C">
                  <w:pPr>
                    <w:pStyle w:val="NoSpacing"/>
                    <w:rPr>
                      <w:sz w:val="28"/>
                      <w:szCs w:val="28"/>
                    </w:rPr>
                  </w:pPr>
                  <w:r w:rsidRPr="00332049">
                    <w:rPr>
                      <w:sz w:val="28"/>
                      <w:szCs w:val="28"/>
                    </w:rPr>
                    <w:t>Рак</w:t>
                  </w:r>
                </w:p>
                <w:p w:rsidR="00524B64" w:rsidRPr="00332049" w:rsidRDefault="00524B64" w:rsidP="0043060C">
                  <w:pPr>
                    <w:pStyle w:val="NoSpacing"/>
                    <w:rPr>
                      <w:sz w:val="28"/>
                      <w:szCs w:val="28"/>
                    </w:rPr>
                  </w:pPr>
                </w:p>
                <w:p w:rsidR="00524B64" w:rsidRPr="00332049" w:rsidRDefault="00524B64" w:rsidP="0043060C">
                  <w:pPr>
                    <w:pStyle w:val="NoSpacing"/>
                    <w:rPr>
                      <w:sz w:val="28"/>
                      <w:szCs w:val="28"/>
                    </w:rPr>
                  </w:pPr>
                  <w:r w:rsidRPr="00332049">
                    <w:rPr>
                      <w:sz w:val="28"/>
                      <w:szCs w:val="28"/>
                    </w:rPr>
                    <w:t>В год змеи упрямство рака,</w:t>
                  </w:r>
                  <w:r w:rsidRPr="00332049">
                    <w:rPr>
                      <w:sz w:val="28"/>
                      <w:szCs w:val="28"/>
                    </w:rPr>
                    <w:br/>
                    <w:t>Станет помощью для знака.</w:t>
                  </w:r>
                  <w:r w:rsidRPr="00332049">
                    <w:rPr>
                      <w:sz w:val="28"/>
                      <w:szCs w:val="28"/>
                    </w:rPr>
                    <w:br/>
                    <w:t>Если делать осторожно -</w:t>
                  </w:r>
                  <w:r w:rsidRPr="00332049">
                    <w:rPr>
                      <w:sz w:val="28"/>
                      <w:szCs w:val="28"/>
                    </w:rPr>
                    <w:br/>
                    <w:t>Все дела уладить можно.</w:t>
                  </w:r>
                </w:p>
                <w:p w:rsidR="00524B64" w:rsidRPr="00332049" w:rsidRDefault="00524B64" w:rsidP="0043060C">
                  <w:pPr>
                    <w:pStyle w:val="NoSpacing"/>
                    <w:rPr>
                      <w:sz w:val="28"/>
                      <w:szCs w:val="28"/>
                    </w:rPr>
                  </w:pPr>
                  <w:r w:rsidRPr="00332049">
                    <w:rPr>
                      <w:sz w:val="28"/>
                      <w:szCs w:val="28"/>
                    </w:rPr>
                    <w:t>Прёт вперед, назад не глядя,</w:t>
                  </w:r>
                </w:p>
                <w:p w:rsidR="00524B64" w:rsidRPr="00F84D70" w:rsidRDefault="00524B64" w:rsidP="0043060C">
                  <w:pPr>
                    <w:pStyle w:val="NoSpacing"/>
                    <w:rPr>
                      <w:sz w:val="24"/>
                      <w:szCs w:val="24"/>
                    </w:rPr>
                  </w:pPr>
                  <w:r w:rsidRPr="00332049">
                    <w:rPr>
                      <w:sz w:val="28"/>
                      <w:szCs w:val="28"/>
                    </w:rPr>
                    <w:t>Рак наш может всё уладить.</w:t>
                  </w:r>
                  <w:r>
                    <w:rPr>
                      <w:sz w:val="24"/>
                      <w:szCs w:val="24"/>
                    </w:rPr>
                    <w:br/>
                  </w:r>
                </w:p>
                <w:p w:rsidR="00524B64" w:rsidRPr="00F84D70" w:rsidRDefault="00524B64" w:rsidP="0043060C"/>
                <w:p w:rsidR="00524B64" w:rsidRDefault="00524B64" w:rsidP="0043060C"/>
              </w:txbxContent>
            </v:textbox>
            <w10:wrap type="through"/>
          </v:shape>
        </w:pict>
      </w:r>
      <w:r>
        <w:rPr>
          <w:noProof/>
          <w:lang w:eastAsia="ru-RU"/>
        </w:rPr>
        <w:pict>
          <v:shape id="Рисунок 6" o:spid="_x0000_s1036" type="#_x0000_t75" style="position:absolute;margin-left:186.6pt;margin-top:22pt;width:58.5pt;height:50.8pt;z-index:251651072;visibility:visible" wrapcoords="-277 0 -277 21282 21600 21282 21600 0 -277 0">
            <v:imagedata r:id="rId9" o:title=""/>
            <w10:wrap type="through"/>
          </v:shape>
        </w:pict>
      </w:r>
    </w:p>
    <w:p w:rsidR="00524B64" w:rsidRDefault="00524B64" w:rsidP="0043060C">
      <w:pPr>
        <w:pStyle w:val="NoSpacing"/>
        <w:rPr>
          <w:sz w:val="24"/>
          <w:szCs w:val="24"/>
        </w:rPr>
      </w:pPr>
    </w:p>
    <w:p w:rsidR="00524B64" w:rsidRDefault="00524B64" w:rsidP="0043060C">
      <w:pPr>
        <w:pStyle w:val="NoSpacing"/>
        <w:rPr>
          <w:sz w:val="24"/>
          <w:szCs w:val="24"/>
        </w:rPr>
      </w:pPr>
    </w:p>
    <w:p w:rsidR="00524B64" w:rsidRDefault="00524B64" w:rsidP="0043060C">
      <w:pPr>
        <w:pStyle w:val="NoSpacing"/>
        <w:rPr>
          <w:sz w:val="24"/>
          <w:szCs w:val="24"/>
        </w:rPr>
      </w:pPr>
    </w:p>
    <w:p w:rsidR="00524B64" w:rsidRDefault="00524B64" w:rsidP="0043060C">
      <w:pPr>
        <w:jc w:val="right"/>
        <w:rPr>
          <w:color w:val="5F497A"/>
          <w:sz w:val="28"/>
          <w:szCs w:val="28"/>
        </w:rPr>
      </w:pPr>
    </w:p>
    <w:p w:rsidR="00524B64" w:rsidRPr="00504E7E" w:rsidRDefault="00524B64" w:rsidP="0043060C">
      <w:pPr>
        <w:rPr>
          <w:sz w:val="28"/>
          <w:szCs w:val="28"/>
        </w:rPr>
      </w:pPr>
    </w:p>
    <w:p w:rsidR="00524B64" w:rsidRPr="00504E7E" w:rsidRDefault="00524B64" w:rsidP="0043060C">
      <w:pPr>
        <w:rPr>
          <w:sz w:val="28"/>
          <w:szCs w:val="28"/>
        </w:rPr>
      </w:pPr>
    </w:p>
    <w:p w:rsidR="00524B64" w:rsidRPr="00504E7E" w:rsidRDefault="00524B64" w:rsidP="0043060C">
      <w:pPr>
        <w:rPr>
          <w:sz w:val="28"/>
          <w:szCs w:val="28"/>
        </w:rPr>
      </w:pPr>
    </w:p>
    <w:p w:rsidR="00524B64" w:rsidRDefault="00524B64" w:rsidP="0043060C">
      <w:pPr>
        <w:rPr>
          <w:sz w:val="28"/>
          <w:szCs w:val="28"/>
        </w:rPr>
      </w:pPr>
    </w:p>
    <w:p w:rsidR="00524B64" w:rsidRDefault="00524B64" w:rsidP="0043060C">
      <w:pPr>
        <w:rPr>
          <w:sz w:val="28"/>
          <w:szCs w:val="28"/>
        </w:rPr>
      </w:pPr>
      <w:r>
        <w:rPr>
          <w:noProof/>
        </w:rPr>
        <w:pict>
          <v:shape id="Поле 36" o:spid="_x0000_s1037" type="#_x0000_t202" style="position:absolute;margin-left:24.25pt;margin-top:11.45pt;width:238.8pt;height:150pt;z-index:-251674624;visibility:visible" wrapcoords="-272 -324 -272 21816 21872 21816 21872 -324 -272 -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" strokecolor="#f79646" strokeweight="5pt">
            <v:stroke linestyle="thickThin"/>
            <v:shadow color="#868686"/>
            <v:textbox>
              <w:txbxContent>
                <w:p w:rsidR="00524B64" w:rsidRPr="00332049" w:rsidRDefault="00524B64" w:rsidP="0043060C">
                  <w:pPr>
                    <w:pStyle w:val="NoSpacing"/>
                    <w:rPr>
                      <w:sz w:val="28"/>
                      <w:szCs w:val="28"/>
                    </w:rPr>
                  </w:pPr>
                  <w:r w:rsidRPr="00332049">
                    <w:rPr>
                      <w:sz w:val="28"/>
                      <w:szCs w:val="28"/>
                    </w:rPr>
                    <w:t>Лев</w:t>
                  </w:r>
                </w:p>
                <w:p w:rsidR="00524B64" w:rsidRPr="00332049" w:rsidRDefault="00524B64" w:rsidP="0043060C">
                  <w:pPr>
                    <w:pStyle w:val="NoSpacing"/>
                    <w:rPr>
                      <w:sz w:val="28"/>
                      <w:szCs w:val="28"/>
                    </w:rPr>
                  </w:pPr>
                </w:p>
                <w:p w:rsidR="00524B64" w:rsidRPr="00332049" w:rsidRDefault="00524B64" w:rsidP="0043060C">
                  <w:pPr>
                    <w:pStyle w:val="NoSpacing"/>
                    <w:rPr>
                      <w:sz w:val="28"/>
                      <w:szCs w:val="28"/>
                    </w:rPr>
                  </w:pPr>
                  <w:r w:rsidRPr="00332049">
                    <w:rPr>
                      <w:sz w:val="28"/>
                      <w:szCs w:val="28"/>
                    </w:rPr>
                    <w:t>Льву пророчит гороскоп,</w:t>
                  </w:r>
                  <w:r w:rsidRPr="00332049">
                    <w:rPr>
                      <w:sz w:val="28"/>
                      <w:szCs w:val="28"/>
                    </w:rPr>
                    <w:br/>
                    <w:t>Жить без горя и тревог.</w:t>
                  </w:r>
                  <w:r w:rsidRPr="00332049">
                    <w:rPr>
                      <w:sz w:val="28"/>
                      <w:szCs w:val="28"/>
                    </w:rPr>
                    <w:br/>
                    <w:t>Зиму денежку копить,</w:t>
                  </w:r>
                  <w:r w:rsidRPr="00332049">
                    <w:rPr>
                      <w:sz w:val="28"/>
                      <w:szCs w:val="28"/>
                    </w:rPr>
                    <w:br/>
                    <w:t>Чтобы летом в отпуск плыть.</w:t>
                  </w:r>
                </w:p>
              </w:txbxContent>
            </v:textbox>
            <w10:wrap type="through"/>
          </v:shape>
        </w:pict>
      </w:r>
    </w:p>
    <w:p w:rsidR="00524B64" w:rsidRDefault="00524B64" w:rsidP="0043060C">
      <w:pPr>
        <w:rPr>
          <w:sz w:val="28"/>
          <w:szCs w:val="28"/>
        </w:rPr>
      </w:pPr>
      <w:r>
        <w:rPr>
          <w:noProof/>
        </w:rPr>
        <w:pict>
          <v:shape id="Рисунок 9" o:spid="_x0000_s1038" type="#_x0000_t75" style="position:absolute;margin-left:183.7pt;margin-top:4.35pt;width:65.05pt;height:55.95pt;z-index:251652096;visibility:visible" wrapcoords="-248 0 -248 21312 21600 21312 21600 0 -248 0">
            <v:imagedata r:id="rId10" o:title=""/>
            <w10:wrap type="through"/>
          </v:shape>
        </w:pict>
      </w:r>
    </w:p>
    <w:p w:rsidR="00524B64" w:rsidRDefault="00524B64" w:rsidP="0043060C">
      <w:pPr>
        <w:rPr>
          <w:sz w:val="28"/>
          <w:szCs w:val="28"/>
        </w:rPr>
      </w:pPr>
    </w:p>
    <w:p w:rsidR="00524B64" w:rsidRDefault="00524B64" w:rsidP="0043060C">
      <w:pPr>
        <w:tabs>
          <w:tab w:val="left" w:pos="6228"/>
        </w:tabs>
        <w:rPr>
          <w:sz w:val="28"/>
          <w:szCs w:val="28"/>
        </w:rPr>
      </w:pPr>
      <w:r>
        <w:rPr>
          <w:sz w:val="28"/>
          <w:szCs w:val="28"/>
        </w:rPr>
        <w:tab/>
      </w:r>
    </w:p>
    <w:p w:rsidR="00524B64" w:rsidRPr="00504E7E" w:rsidRDefault="00524B64" w:rsidP="0043060C">
      <w:pPr>
        <w:rPr>
          <w:sz w:val="28"/>
          <w:szCs w:val="28"/>
        </w:rPr>
      </w:pPr>
      <w:r>
        <w:rPr>
          <w:noProof/>
        </w:rPr>
        <w:pict>
          <v:shape id="Поле 34" o:spid="_x0000_s1039" type="#_x0000_t202" style="position:absolute;margin-left:-18pt;margin-top:45pt;width:234.1pt;height:159pt;z-index:-251675648;visibility:visible" wrapcoords="-277 -306 -277 21804 21877 21804 21877 -306 -277 -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" strokecolor="#4bacc6" strokeweight="5pt">
            <v:stroke linestyle="thickThin"/>
            <v:shadow color="#868686"/>
            <v:textbox>
              <w:txbxContent>
                <w:p w:rsidR="00524B64" w:rsidRPr="00332049" w:rsidRDefault="00524B64" w:rsidP="0043060C">
                  <w:pPr>
                    <w:pStyle w:val="NoSpacing"/>
                    <w:rPr>
                      <w:sz w:val="28"/>
                      <w:szCs w:val="28"/>
                    </w:rPr>
                  </w:pPr>
                  <w:r w:rsidRPr="00332049">
                    <w:rPr>
                      <w:sz w:val="28"/>
                      <w:szCs w:val="28"/>
                    </w:rPr>
                    <w:t>Дева</w:t>
                  </w:r>
                </w:p>
                <w:p w:rsidR="00524B64" w:rsidRPr="00332049" w:rsidRDefault="00524B64" w:rsidP="0043060C">
                  <w:pPr>
                    <w:pStyle w:val="NoSpacing"/>
                    <w:rPr>
                      <w:sz w:val="28"/>
                      <w:szCs w:val="28"/>
                    </w:rPr>
                  </w:pPr>
                </w:p>
                <w:p w:rsidR="00524B64" w:rsidRPr="00332049" w:rsidRDefault="00524B64" w:rsidP="0043060C">
                  <w:pPr>
                    <w:pStyle w:val="NoSpacing"/>
                    <w:rPr>
                      <w:sz w:val="28"/>
                      <w:szCs w:val="28"/>
                    </w:rPr>
                  </w:pPr>
                  <w:r w:rsidRPr="00332049">
                    <w:rPr>
                      <w:sz w:val="28"/>
                      <w:szCs w:val="28"/>
                    </w:rPr>
                    <w:t>А для девы год змеи.</w:t>
                  </w:r>
                  <w:r w:rsidRPr="00332049">
                    <w:rPr>
                      <w:sz w:val="28"/>
                      <w:szCs w:val="28"/>
                    </w:rPr>
                    <w:br/>
                    <w:t>Обещает вести три:</w:t>
                  </w:r>
                  <w:r w:rsidRPr="00332049">
                    <w:rPr>
                      <w:sz w:val="28"/>
                      <w:szCs w:val="28"/>
                    </w:rPr>
                    <w:br/>
                    <w:t>- первая: умным быть;</w:t>
                  </w:r>
                  <w:r w:rsidRPr="00332049">
                    <w:rPr>
                      <w:sz w:val="28"/>
                      <w:szCs w:val="28"/>
                    </w:rPr>
                    <w:br/>
                    <w:t>- а вторая: не курить;</w:t>
                  </w:r>
                  <w:r w:rsidRPr="00332049">
                    <w:rPr>
                      <w:sz w:val="28"/>
                      <w:szCs w:val="28"/>
                    </w:rPr>
                    <w:br/>
                    <w:t>- ну а, в-третьих, сам придумай.</w:t>
                  </w:r>
                </w:p>
                <w:p w:rsidR="00524B64" w:rsidRPr="00332049" w:rsidRDefault="00524B64" w:rsidP="0043060C">
                  <w:pPr>
                    <w:pStyle w:val="NoSpacing"/>
                    <w:rPr>
                      <w:sz w:val="28"/>
                      <w:szCs w:val="28"/>
                    </w:rPr>
                  </w:pPr>
                  <w:r w:rsidRPr="00332049">
                    <w:rPr>
                      <w:sz w:val="28"/>
                      <w:szCs w:val="28"/>
                    </w:rPr>
                    <w:t>(Я устал уже шутить!)</w:t>
                  </w:r>
                  <w:r w:rsidRPr="00332049">
                    <w:rPr>
                      <w:sz w:val="28"/>
                      <w:szCs w:val="28"/>
                    </w:rPr>
                    <w:br/>
                  </w:r>
                </w:p>
                <w:p w:rsidR="00524B64" w:rsidRDefault="00524B64" w:rsidP="0043060C"/>
              </w:txbxContent>
            </v:textbox>
            <w10:wrap type="through"/>
          </v:shape>
        </w:pict>
      </w:r>
    </w:p>
    <w:p w:rsidR="00524B64" w:rsidRPr="00504E7E" w:rsidRDefault="00524B64" w:rsidP="0043060C">
      <w:pPr>
        <w:rPr>
          <w:sz w:val="28"/>
          <w:szCs w:val="28"/>
        </w:rPr>
      </w:pPr>
    </w:p>
    <w:p w:rsidR="00524B64" w:rsidRPr="00504E7E" w:rsidRDefault="00524B64" w:rsidP="0043060C">
      <w:pPr>
        <w:rPr>
          <w:sz w:val="28"/>
          <w:szCs w:val="28"/>
        </w:rPr>
      </w:pPr>
    </w:p>
    <w:p w:rsidR="00524B64" w:rsidRPr="00504E7E" w:rsidRDefault="00524B64" w:rsidP="0043060C">
      <w:pPr>
        <w:rPr>
          <w:sz w:val="28"/>
          <w:szCs w:val="28"/>
        </w:rPr>
      </w:pPr>
      <w:r>
        <w:rPr>
          <w:noProof/>
        </w:rPr>
        <w:pict>
          <v:shape id="Рисунок 8" o:spid="_x0000_s1040" type="#_x0000_t75" style="position:absolute;margin-left:-108.4pt;margin-top:5.7pt;width:62.25pt;height:53.8pt;z-index:251653120;visibility:visible" wrapcoords="-260 0 -260 21300 21600 21300 21600 0 -260 0">
            <v:imagedata r:id="rId11" o:title="" cropbottom="9096f"/>
            <w10:wrap type="through"/>
          </v:shape>
        </w:pict>
      </w:r>
    </w:p>
    <w:p w:rsidR="00524B64" w:rsidRPr="00504E7E" w:rsidRDefault="00524B64" w:rsidP="0043060C">
      <w:pPr>
        <w:rPr>
          <w:sz w:val="28"/>
          <w:szCs w:val="28"/>
        </w:rPr>
      </w:pPr>
    </w:p>
    <w:p w:rsidR="00524B64" w:rsidRPr="00504E7E" w:rsidRDefault="00524B64" w:rsidP="0043060C">
      <w:pPr>
        <w:rPr>
          <w:sz w:val="28"/>
          <w:szCs w:val="28"/>
        </w:rPr>
      </w:pPr>
    </w:p>
    <w:p w:rsidR="00524B64" w:rsidRDefault="00524B64" w:rsidP="0043060C">
      <w:pPr>
        <w:rPr>
          <w:sz w:val="28"/>
          <w:szCs w:val="28"/>
        </w:rPr>
      </w:pPr>
    </w:p>
    <w:p w:rsidR="00524B64" w:rsidRDefault="00524B64" w:rsidP="0043060C">
      <w:pPr>
        <w:tabs>
          <w:tab w:val="left" w:pos="888"/>
        </w:tabs>
        <w:rPr>
          <w:sz w:val="28"/>
          <w:szCs w:val="28"/>
        </w:rPr>
      </w:pPr>
    </w:p>
    <w:p w:rsidR="00524B64" w:rsidRPr="00504E7E" w:rsidRDefault="00524B64" w:rsidP="0043060C">
      <w:pPr>
        <w:rPr>
          <w:sz w:val="28"/>
          <w:szCs w:val="28"/>
        </w:rPr>
      </w:pPr>
    </w:p>
    <w:p w:rsidR="00524B64" w:rsidRPr="00504E7E" w:rsidRDefault="00524B64" w:rsidP="0043060C">
      <w:pPr>
        <w:rPr>
          <w:sz w:val="28"/>
          <w:szCs w:val="28"/>
        </w:rPr>
      </w:pPr>
      <w:r>
        <w:rPr>
          <w:noProof/>
        </w:rPr>
        <w:pict>
          <v:shape id="Рисунок 10" o:spid="_x0000_s1041" type="#_x0000_t75" style="position:absolute;margin-left:399.25pt;margin-top:-3.8pt;width:59.25pt;height:51.65pt;z-index:251655168;visibility:visible" wrapcoords="-273 0 -273 21287 21600 21287 21600 0 -273 0">
            <v:imagedata r:id="rId12" o:title=""/>
            <w10:wrap type="through"/>
          </v:shape>
        </w:pict>
      </w:r>
      <w:r>
        <w:rPr>
          <w:noProof/>
        </w:rPr>
        <w:pict>
          <v:shape id="Поле 35" o:spid="_x0000_s1042" type="#_x0000_t202" style="position:absolute;margin-left:-38.3pt;margin-top:11.1pt;width:232.5pt;height:117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" strokecolor="#c0504d" strokeweight="5pt">
            <v:stroke linestyle="thickThin"/>
            <v:shadow color="#868686"/>
            <v:textbox>
              <w:txbxContent>
                <w:p w:rsidR="00524B64" w:rsidRPr="00EA03D1" w:rsidRDefault="00524B64" w:rsidP="0043060C">
                  <w:pPr>
                    <w:pStyle w:val="NoSpacing"/>
                    <w:rPr>
                      <w:sz w:val="28"/>
                      <w:szCs w:val="28"/>
                    </w:rPr>
                  </w:pPr>
                  <w:r w:rsidRPr="00EA03D1">
                    <w:rPr>
                      <w:sz w:val="28"/>
                      <w:szCs w:val="28"/>
                    </w:rPr>
                    <w:t>Весы</w:t>
                  </w:r>
                </w:p>
                <w:p w:rsidR="00524B64" w:rsidRPr="00EA03D1" w:rsidRDefault="00524B64" w:rsidP="0043060C">
                  <w:pPr>
                    <w:pStyle w:val="NoSpacing"/>
                    <w:rPr>
                      <w:sz w:val="28"/>
                      <w:szCs w:val="28"/>
                    </w:rPr>
                  </w:pPr>
                </w:p>
                <w:p w:rsidR="00524B64" w:rsidRPr="00EA03D1" w:rsidRDefault="00524B64" w:rsidP="0043060C">
                  <w:pPr>
                    <w:pStyle w:val="NoSpacing"/>
                    <w:rPr>
                      <w:sz w:val="28"/>
                      <w:szCs w:val="28"/>
                    </w:rPr>
                  </w:pPr>
                  <w:r w:rsidRPr="00EA03D1">
                    <w:rPr>
                      <w:sz w:val="28"/>
                      <w:szCs w:val="28"/>
                    </w:rPr>
                    <w:t>Гороскоп весов особый,</w:t>
                  </w:r>
                  <w:r w:rsidRPr="00EA03D1">
                    <w:rPr>
                      <w:sz w:val="28"/>
                      <w:szCs w:val="28"/>
                    </w:rPr>
                    <w:br/>
                    <w:t>Шутки прочь, внимание:</w:t>
                  </w:r>
                  <w:r w:rsidRPr="00EA03D1">
                    <w:rPr>
                      <w:sz w:val="28"/>
                      <w:szCs w:val="28"/>
                    </w:rPr>
                    <w:br/>
                    <w:t>Вы добьетесь в год змеи,</w:t>
                  </w:r>
                  <w:r w:rsidRPr="00EA03D1">
                    <w:rPr>
                      <w:sz w:val="28"/>
                      <w:szCs w:val="28"/>
                    </w:rPr>
                    <w:br/>
                    <w:t>Только обожание.</w:t>
                  </w:r>
                  <w:r w:rsidRPr="00EA03D1">
                    <w:rPr>
                      <w:sz w:val="28"/>
                      <w:szCs w:val="28"/>
                    </w:rPr>
                    <w:br/>
                    <w:t>Гармоничны вы во всем,</w:t>
                  </w:r>
                  <w:r w:rsidRPr="00EA03D1">
                    <w:rPr>
                      <w:sz w:val="28"/>
                      <w:szCs w:val="28"/>
                    </w:rPr>
                    <w:br/>
                    <w:t>Хороши со всех сторон!</w:t>
                  </w:r>
                </w:p>
                <w:p w:rsidR="00524B64" w:rsidRDefault="00524B64" w:rsidP="0043060C"/>
              </w:txbxContent>
            </v:textbox>
          </v:shape>
        </w:pict>
      </w:r>
      <w:r>
        <w:rPr>
          <w:noProof/>
        </w:rPr>
        <w:pict>
          <v:shape id="Поле 33" o:spid="_x0000_s1043" type="#_x0000_t202" style="position:absolute;margin-left:209.7pt;margin-top:-8pt;width:264pt;height:123.75pt;z-index:-251672576;visibility:visible" wrapcoords="-245 -393 -245 21862 21845 21862 21845 -393 -245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" strokecolor="#9bbb59" strokeweight="5pt">
            <v:stroke linestyle="thickThin"/>
            <v:shadow color="#868686"/>
            <v:textbox>
              <w:txbxContent>
                <w:p w:rsidR="00524B64" w:rsidRPr="00EA03D1" w:rsidRDefault="00524B64" w:rsidP="0043060C">
                  <w:pPr>
                    <w:pStyle w:val="NoSpacing"/>
                    <w:rPr>
                      <w:sz w:val="28"/>
                      <w:szCs w:val="28"/>
                    </w:rPr>
                  </w:pPr>
                  <w:r w:rsidRPr="00EA03D1">
                    <w:rPr>
                      <w:sz w:val="28"/>
                      <w:szCs w:val="28"/>
                    </w:rPr>
                    <w:t>Скорпион</w:t>
                  </w:r>
                </w:p>
                <w:p w:rsidR="00524B64" w:rsidRPr="00EA03D1" w:rsidRDefault="00524B64" w:rsidP="0043060C">
                  <w:pPr>
                    <w:pStyle w:val="NoSpacing"/>
                    <w:rPr>
                      <w:sz w:val="28"/>
                      <w:szCs w:val="28"/>
                    </w:rPr>
                  </w:pPr>
                </w:p>
                <w:p w:rsidR="00524B64" w:rsidRPr="00504E7E" w:rsidRDefault="00524B64" w:rsidP="0043060C">
                  <w:pPr>
                    <w:pStyle w:val="NoSpacing"/>
                  </w:pPr>
                  <w:r w:rsidRPr="00EA03D1">
                    <w:rPr>
                      <w:sz w:val="28"/>
                      <w:szCs w:val="28"/>
                    </w:rPr>
                    <w:t>Скорпиона сложная натура,</w:t>
                  </w:r>
                  <w:r w:rsidRPr="00EA03D1">
                    <w:rPr>
                      <w:sz w:val="28"/>
                      <w:szCs w:val="28"/>
                    </w:rPr>
                    <w:br/>
                    <w:t>В год змеи свой план осуществит,</w:t>
                  </w:r>
                  <w:r w:rsidRPr="00EA03D1">
                    <w:rPr>
                      <w:sz w:val="28"/>
                      <w:szCs w:val="28"/>
                    </w:rPr>
                    <w:br/>
                    <w:t>Скорпион – он не дурак, не дура,</w:t>
                  </w:r>
                  <w:r w:rsidRPr="00EA03D1">
                    <w:rPr>
                      <w:sz w:val="28"/>
                      <w:szCs w:val="28"/>
                    </w:rPr>
                    <w:br/>
                    <w:t>И поэтому победу заслужит</w:t>
                  </w:r>
                  <w:r w:rsidRPr="00504E7E">
                    <w:t>.</w:t>
                  </w:r>
                </w:p>
                <w:p w:rsidR="00524B64" w:rsidRDefault="00524B64" w:rsidP="0043060C"/>
              </w:txbxContent>
            </v:textbox>
            <w10:wrap type="through"/>
          </v:shape>
        </w:pict>
      </w:r>
    </w:p>
    <w:p w:rsidR="00524B64" w:rsidRPr="00504E7E" w:rsidRDefault="00524B64" w:rsidP="0043060C">
      <w:pPr>
        <w:rPr>
          <w:sz w:val="28"/>
          <w:szCs w:val="28"/>
        </w:rPr>
      </w:pPr>
    </w:p>
    <w:p w:rsidR="00524B64" w:rsidRPr="00504E7E" w:rsidRDefault="00524B64" w:rsidP="0043060C">
      <w:pPr>
        <w:rPr>
          <w:sz w:val="28"/>
          <w:szCs w:val="28"/>
        </w:rPr>
      </w:pPr>
      <w:r>
        <w:rPr>
          <w:noProof/>
        </w:rPr>
        <w:pict>
          <v:shape id="Рисунок 11" o:spid="_x0000_s1044" type="#_x0000_t75" style="position:absolute;margin-left:117pt;margin-top:5.3pt;width:63pt;height:54.95pt;z-index:251654144;visibility:visible" wrapcoords="-257 0 -257 21304 21600 21304 21600 0 -257 0">
            <v:imagedata r:id="rId13" o:title=""/>
            <w10:wrap type="through"/>
          </v:shape>
        </w:pict>
      </w:r>
    </w:p>
    <w:p w:rsidR="00524B64" w:rsidRPr="00504E7E" w:rsidRDefault="00524B64" w:rsidP="0043060C">
      <w:pPr>
        <w:rPr>
          <w:sz w:val="28"/>
          <w:szCs w:val="28"/>
        </w:rPr>
      </w:pPr>
      <w:r>
        <w:rPr>
          <w:noProof/>
        </w:rPr>
        <w:pict>
          <v:shape id="Поле 30" o:spid="_x0000_s1045" type="#_x0000_t202" style="position:absolute;margin-left:225pt;margin-top:1.6pt;width:218.25pt;height:249pt;z-index:-251671552;visibility:visible" wrapcoords="-297 -195 -297 21730 21897 21730 21897 -195 -297 -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" strokecolor="#f79646" strokeweight="5pt">
            <v:stroke linestyle="thickThin"/>
            <v:shadow color="#868686"/>
            <v:textbox>
              <w:txbxContent>
                <w:p w:rsidR="00524B64" w:rsidRDefault="00524B64" w:rsidP="0043060C">
                  <w:pPr>
                    <w:pStyle w:val="NoSpacing"/>
                    <w:rPr>
                      <w:sz w:val="28"/>
                      <w:szCs w:val="28"/>
                    </w:rPr>
                  </w:pPr>
                  <w:r w:rsidRPr="00EA03D1">
                    <w:rPr>
                      <w:sz w:val="28"/>
                      <w:szCs w:val="28"/>
                    </w:rPr>
                    <w:t>Козерог</w:t>
                  </w:r>
                </w:p>
                <w:p w:rsidR="00524B64" w:rsidRPr="00EA03D1" w:rsidRDefault="00524B64" w:rsidP="0043060C">
                  <w:pPr>
                    <w:pStyle w:val="NoSpacing"/>
                    <w:rPr>
                      <w:sz w:val="28"/>
                      <w:szCs w:val="28"/>
                    </w:rPr>
                  </w:pPr>
                </w:p>
                <w:p w:rsidR="00524B64" w:rsidRPr="00EA03D1" w:rsidRDefault="00524B64" w:rsidP="0043060C">
                  <w:pPr>
                    <w:pStyle w:val="NoSpacing"/>
                    <w:rPr>
                      <w:sz w:val="28"/>
                      <w:szCs w:val="28"/>
                    </w:rPr>
                  </w:pPr>
                  <w:r w:rsidRPr="00EA03D1">
                    <w:rPr>
                      <w:sz w:val="28"/>
                      <w:szCs w:val="28"/>
                    </w:rPr>
                    <w:t>Мешает козерогу неусидчивость,</w:t>
                  </w:r>
                  <w:r w:rsidRPr="00EA03D1">
                    <w:rPr>
                      <w:sz w:val="28"/>
                      <w:szCs w:val="28"/>
                    </w:rPr>
                    <w:br/>
                    <w:t>Но год змеи прибавит дисциплины,</w:t>
                  </w:r>
                  <w:r w:rsidRPr="00EA03D1">
                    <w:rPr>
                      <w:sz w:val="28"/>
                      <w:szCs w:val="28"/>
                    </w:rPr>
                    <w:br/>
                    <w:t>Зато у вас есть чудо-предприимчивость,</w:t>
                  </w:r>
                  <w:r w:rsidRPr="00EA03D1">
                    <w:rPr>
                      <w:sz w:val="28"/>
                      <w:szCs w:val="28"/>
                    </w:rPr>
                    <w:br/>
                    <w:t>И гороскоп наш чуточку шутливый.</w:t>
                  </w:r>
                  <w:r w:rsidRPr="00EA03D1">
                    <w:rPr>
                      <w:sz w:val="28"/>
                      <w:szCs w:val="28"/>
                    </w:rPr>
                    <w:br/>
                    <w:t>Дерзайте, думайте, не будьте “чайником”,</w:t>
                  </w:r>
                  <w:r w:rsidRPr="00EA03D1">
                    <w:rPr>
                      <w:sz w:val="28"/>
                      <w:szCs w:val="28"/>
                    </w:rPr>
                    <w:br/>
                    <w:t>И станете БОЛЬШИМ НАЧАЛЬНИКОМ!</w:t>
                  </w:r>
                </w:p>
                <w:p w:rsidR="00524B64" w:rsidRDefault="00524B64" w:rsidP="0043060C"/>
              </w:txbxContent>
            </v:textbox>
            <w10:wrap type="through"/>
          </v:shape>
        </w:pict>
      </w:r>
    </w:p>
    <w:p w:rsidR="00524B64" w:rsidRPr="00504E7E" w:rsidRDefault="00524B64" w:rsidP="0043060C">
      <w:pPr>
        <w:rPr>
          <w:sz w:val="28"/>
          <w:szCs w:val="28"/>
        </w:rPr>
      </w:pPr>
    </w:p>
    <w:p w:rsidR="00524B64" w:rsidRPr="00504E7E" w:rsidRDefault="00524B64" w:rsidP="0043060C">
      <w:pPr>
        <w:rPr>
          <w:sz w:val="28"/>
          <w:szCs w:val="28"/>
        </w:rPr>
      </w:pPr>
    </w:p>
    <w:p w:rsidR="00524B64" w:rsidRPr="00504E7E" w:rsidRDefault="00524B64" w:rsidP="0043060C">
      <w:pPr>
        <w:rPr>
          <w:sz w:val="28"/>
          <w:szCs w:val="28"/>
        </w:rPr>
      </w:pPr>
    </w:p>
    <w:p w:rsidR="00524B64" w:rsidRDefault="00524B64" w:rsidP="0043060C">
      <w:pPr>
        <w:rPr>
          <w:sz w:val="28"/>
          <w:szCs w:val="28"/>
        </w:rPr>
      </w:pPr>
    </w:p>
    <w:p w:rsidR="00524B64" w:rsidRPr="005D50EF" w:rsidRDefault="00524B64" w:rsidP="0043060C">
      <w:pPr>
        <w:rPr>
          <w:sz w:val="28"/>
          <w:szCs w:val="28"/>
        </w:rPr>
      </w:pPr>
      <w:r>
        <w:rPr>
          <w:noProof/>
        </w:rPr>
        <w:pict>
          <v:shape id="Рисунок 12" o:spid="_x0000_s1046" type="#_x0000_t75" style="position:absolute;margin-left:374.7pt;margin-top:20pt;width:1in;height:62.35pt;z-index:251656192;visibility:visible" wrapcoords="-225 0 -225 21340 21600 21340 21600 0 -225 0">
            <v:imagedata r:id="rId14" o:title=""/>
            <w10:wrap type="through"/>
          </v:shape>
        </w:pict>
      </w:r>
    </w:p>
    <w:p w:rsidR="00524B64" w:rsidRDefault="00524B64" w:rsidP="0043060C">
      <w:pPr>
        <w:rPr>
          <w:sz w:val="28"/>
          <w:szCs w:val="28"/>
        </w:rPr>
      </w:pPr>
      <w:r>
        <w:rPr>
          <w:noProof/>
        </w:rPr>
        <w:pict>
          <v:shape id="Рисунок 15" o:spid="_x0000_s1047" type="#_x0000_t75" style="position:absolute;margin-left:5in;margin-top:193pt;width:63.75pt;height:55.75pt;z-index:251658240;visibility:visible" wrapcoords="-254 0 -254 21308 21600 21308 21600 0 -254 0">
            <v:imagedata r:id="rId15" o:title=""/>
            <w10:wrap type="through"/>
          </v:shape>
        </w:pict>
      </w:r>
      <w:r>
        <w:rPr>
          <w:noProof/>
        </w:rPr>
        <w:pict>
          <v:shape id="Поле 32" o:spid="_x0000_s1048" type="#_x0000_t202" style="position:absolute;margin-left:-11.55pt;margin-top:13.65pt;width:219.75pt;height:3in;z-index:-251670528;visibility:visible" wrapcoords="-295 -225 -295 21750 21895 21750 21895 -225 -29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" strokecolor="#8064a2" strokeweight="5pt">
            <v:stroke linestyle="thickThin"/>
            <v:shadow color="#868686"/>
            <v:textbox>
              <w:txbxContent>
                <w:p w:rsidR="00524B64" w:rsidRPr="00EA03D1" w:rsidRDefault="00524B64" w:rsidP="0043060C">
                  <w:pPr>
                    <w:pStyle w:val="NoSpacing"/>
                    <w:rPr>
                      <w:sz w:val="28"/>
                      <w:szCs w:val="28"/>
                    </w:rPr>
                  </w:pPr>
                  <w:r w:rsidRPr="00EA03D1">
                    <w:rPr>
                      <w:sz w:val="28"/>
                      <w:szCs w:val="28"/>
                    </w:rPr>
                    <w:t>Стрелец</w:t>
                  </w:r>
                </w:p>
                <w:p w:rsidR="00524B64" w:rsidRPr="00EA03D1" w:rsidRDefault="00524B64" w:rsidP="0043060C">
                  <w:pPr>
                    <w:pStyle w:val="NoSpacing"/>
                    <w:rPr>
                      <w:sz w:val="28"/>
                      <w:szCs w:val="28"/>
                    </w:rPr>
                  </w:pPr>
                </w:p>
                <w:p w:rsidR="00524B64" w:rsidRPr="00EA03D1" w:rsidRDefault="00524B64" w:rsidP="0043060C">
                  <w:pPr>
                    <w:pStyle w:val="NoSpacing"/>
                    <w:rPr>
                      <w:sz w:val="28"/>
                      <w:szCs w:val="28"/>
                    </w:rPr>
                  </w:pPr>
                </w:p>
                <w:p w:rsidR="00524B64" w:rsidRPr="00EA03D1" w:rsidRDefault="00524B64" w:rsidP="0043060C">
                  <w:pPr>
                    <w:pStyle w:val="NoSpacing"/>
                    <w:rPr>
                      <w:sz w:val="28"/>
                      <w:szCs w:val="28"/>
                    </w:rPr>
                  </w:pPr>
                </w:p>
                <w:p w:rsidR="00524B64" w:rsidRPr="00EA03D1" w:rsidRDefault="00524B64" w:rsidP="0043060C">
                  <w:pPr>
                    <w:pStyle w:val="NoSpacing"/>
                    <w:rPr>
                      <w:sz w:val="28"/>
                      <w:szCs w:val="28"/>
                    </w:rPr>
                  </w:pPr>
                  <w:r w:rsidRPr="00EA03D1">
                    <w:rPr>
                      <w:sz w:val="28"/>
                      <w:szCs w:val="28"/>
                    </w:rPr>
                    <w:t>Не шуточный год будет у стрельца,</w:t>
                  </w:r>
                  <w:r w:rsidRPr="00EA03D1">
                    <w:rPr>
                      <w:sz w:val="28"/>
                      <w:szCs w:val="28"/>
                    </w:rPr>
                    <w:br/>
                    <w:t>Но он все сможет, он же молодца!</w:t>
                  </w:r>
                  <w:r w:rsidRPr="00EA03D1">
                    <w:rPr>
                      <w:sz w:val="28"/>
                      <w:szCs w:val="28"/>
                    </w:rPr>
                    <w:br/>
                    <w:t>Стрельцу здоровье нужно поберечь,</w:t>
                  </w:r>
                  <w:r w:rsidRPr="00EA03D1">
                    <w:rPr>
                      <w:sz w:val="28"/>
                      <w:szCs w:val="28"/>
                    </w:rPr>
                    <w:br/>
                    <w:t>Побольше спать, поменьше есть.</w:t>
                  </w:r>
                </w:p>
                <w:p w:rsidR="00524B64" w:rsidRDefault="00524B64" w:rsidP="0043060C"/>
              </w:txbxContent>
            </v:textbox>
            <w10:wrap type="through"/>
          </v:shape>
        </w:pict>
      </w:r>
    </w:p>
    <w:p w:rsidR="00524B64" w:rsidRDefault="00524B64" w:rsidP="0043060C">
      <w:pPr>
        <w:tabs>
          <w:tab w:val="left" w:pos="3435"/>
        </w:tabs>
        <w:rPr>
          <w:sz w:val="28"/>
          <w:szCs w:val="28"/>
        </w:rPr>
      </w:pPr>
      <w:r>
        <w:rPr>
          <w:sz w:val="28"/>
          <w:szCs w:val="28"/>
        </w:rPr>
        <w:tab/>
      </w:r>
    </w:p>
    <w:p w:rsidR="00524B64" w:rsidRDefault="00524B64" w:rsidP="0043060C">
      <w:pPr>
        <w:tabs>
          <w:tab w:val="left" w:pos="3435"/>
        </w:tabs>
        <w:rPr>
          <w:sz w:val="28"/>
          <w:szCs w:val="28"/>
        </w:rPr>
      </w:pPr>
      <w:r>
        <w:rPr>
          <w:noProof/>
        </w:rPr>
        <w:pict>
          <v:shape id="Поле 29" o:spid="_x0000_s1049" type="#_x0000_t202" style="position:absolute;margin-left:265.2pt;margin-top:15.65pt;width:193.2pt;height:205.5pt;z-index:-251668480;visibility:visible" wrapcoords="-335 -236 -335 21758 21935 21758 21935 -236 -335 -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" strokecolor="#c0504d" strokeweight="5pt">
            <v:stroke linestyle="thickThin"/>
            <v:shadow color="#868686"/>
            <v:textbox>
              <w:txbxContent>
                <w:p w:rsidR="00524B64" w:rsidRDefault="00524B64" w:rsidP="0043060C">
                  <w:pPr>
                    <w:pStyle w:val="NoSpacing"/>
                    <w:rPr>
                      <w:sz w:val="28"/>
                      <w:szCs w:val="28"/>
                    </w:rPr>
                  </w:pPr>
                </w:p>
                <w:p w:rsidR="00524B64" w:rsidRPr="00EA03D1" w:rsidRDefault="00524B64" w:rsidP="0043060C">
                  <w:pPr>
                    <w:pStyle w:val="NoSpacing"/>
                    <w:rPr>
                      <w:sz w:val="28"/>
                      <w:szCs w:val="28"/>
                    </w:rPr>
                  </w:pPr>
                  <w:r w:rsidRPr="00EA03D1">
                    <w:rPr>
                      <w:sz w:val="28"/>
                      <w:szCs w:val="28"/>
                    </w:rPr>
                    <w:t>Рыбы</w:t>
                  </w:r>
                </w:p>
                <w:p w:rsidR="00524B64" w:rsidRPr="00EA03D1" w:rsidRDefault="00524B64" w:rsidP="0043060C">
                  <w:pPr>
                    <w:pStyle w:val="NoSpacing"/>
                    <w:rPr>
                      <w:sz w:val="28"/>
                      <w:szCs w:val="28"/>
                    </w:rPr>
                  </w:pPr>
                </w:p>
                <w:p w:rsidR="00524B64" w:rsidRPr="00EA03D1" w:rsidRDefault="00524B64" w:rsidP="0043060C">
                  <w:pPr>
                    <w:pStyle w:val="NoSpacing"/>
                    <w:rPr>
                      <w:sz w:val="28"/>
                      <w:szCs w:val="28"/>
                    </w:rPr>
                  </w:pPr>
                </w:p>
                <w:p w:rsidR="00524B64" w:rsidRPr="00422246" w:rsidRDefault="00524B64" w:rsidP="0043060C">
                  <w:pPr>
                    <w:pStyle w:val="NoSpacing"/>
                  </w:pPr>
                  <w:r w:rsidRPr="00EA03D1">
                    <w:rPr>
                      <w:sz w:val="28"/>
                      <w:szCs w:val="28"/>
                    </w:rPr>
                    <w:t>И на десерт расскажем вам про рыб,</w:t>
                  </w:r>
                  <w:r w:rsidRPr="00EA03D1">
                    <w:rPr>
                      <w:sz w:val="28"/>
                      <w:szCs w:val="28"/>
                    </w:rPr>
                    <w:br/>
                    <w:t>Они на удивление не немы,</w:t>
                  </w:r>
                  <w:r w:rsidRPr="00EA03D1">
                    <w:rPr>
                      <w:sz w:val="28"/>
                      <w:szCs w:val="28"/>
                    </w:rPr>
                    <w:br/>
                    <w:t>Наш гороскоп для рыб сулит:</w:t>
                  </w:r>
                  <w:r w:rsidRPr="00EA03D1">
                    <w:rPr>
                      <w:sz w:val="28"/>
                      <w:szCs w:val="28"/>
                    </w:rPr>
                    <w:br/>
                    <w:t>На завтрак есть по баночке икры.</w:t>
                  </w:r>
                  <w:r w:rsidRPr="00422246">
                    <w:br/>
                  </w:r>
                </w:p>
                <w:p w:rsidR="00524B64" w:rsidRDefault="00524B64" w:rsidP="0043060C"/>
              </w:txbxContent>
            </v:textbox>
            <w10:wrap type="through"/>
          </v:shape>
        </w:pict>
      </w: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r>
        <w:rPr>
          <w:noProof/>
        </w:rPr>
        <w:pict>
          <v:shape id="Поле 31" o:spid="_x0000_s1050" type="#_x0000_t202" style="position:absolute;margin-left:-9pt;margin-top:-.65pt;width:286.5pt;height:182.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" strokecolor="#4f81bd" strokeweight="5pt">
            <v:stroke linestyle="thickThin"/>
            <v:shadow color="#868686"/>
            <v:textbox>
              <w:txbxContent>
                <w:p w:rsidR="00524B64" w:rsidRPr="00EA03D1" w:rsidRDefault="00524B64" w:rsidP="0043060C">
                  <w:pPr>
                    <w:pStyle w:val="NoSpacing"/>
                    <w:rPr>
                      <w:sz w:val="28"/>
                      <w:szCs w:val="28"/>
                    </w:rPr>
                  </w:pPr>
                  <w:r w:rsidRPr="00EA03D1">
                    <w:rPr>
                      <w:sz w:val="28"/>
                      <w:szCs w:val="28"/>
                    </w:rPr>
                    <w:t>Водолей</w:t>
                  </w:r>
                </w:p>
                <w:p w:rsidR="00524B64" w:rsidRDefault="00524B64" w:rsidP="0043060C">
                  <w:pPr>
                    <w:pStyle w:val="NoSpacing"/>
                    <w:rPr>
                      <w:sz w:val="28"/>
                      <w:szCs w:val="28"/>
                    </w:rPr>
                  </w:pPr>
                </w:p>
                <w:p w:rsidR="00524B64" w:rsidRDefault="00524B64" w:rsidP="0043060C">
                  <w:pPr>
                    <w:pStyle w:val="NoSpacing"/>
                    <w:rPr>
                      <w:sz w:val="28"/>
                      <w:szCs w:val="28"/>
                    </w:rPr>
                  </w:pPr>
                </w:p>
                <w:p w:rsidR="00524B64" w:rsidRPr="00EA03D1" w:rsidRDefault="00524B64" w:rsidP="0043060C">
                  <w:pPr>
                    <w:pStyle w:val="NoSpacing"/>
                    <w:rPr>
                      <w:sz w:val="28"/>
                      <w:szCs w:val="28"/>
                    </w:rPr>
                  </w:pPr>
                </w:p>
                <w:p w:rsidR="00524B64" w:rsidRPr="00EA03D1" w:rsidRDefault="00524B64" w:rsidP="0043060C">
                  <w:pPr>
                    <w:pStyle w:val="NoSpacing"/>
                    <w:rPr>
                      <w:sz w:val="28"/>
                      <w:szCs w:val="28"/>
                    </w:rPr>
                  </w:pPr>
                  <w:r w:rsidRPr="00EA03D1">
                    <w:rPr>
                      <w:sz w:val="28"/>
                      <w:szCs w:val="28"/>
                    </w:rPr>
                    <w:t>Упрямство, мудрость, силу водолея,</w:t>
                  </w:r>
                  <w:r w:rsidRPr="00EA03D1">
                    <w:rPr>
                      <w:sz w:val="28"/>
                      <w:szCs w:val="28"/>
                    </w:rPr>
                    <w:br/>
                    <w:t>Одобрила змея на год змеи,</w:t>
                  </w:r>
                  <w:r w:rsidRPr="00EA03D1">
                    <w:rPr>
                      <w:sz w:val="28"/>
                      <w:szCs w:val="28"/>
                    </w:rPr>
                    <w:br/>
                    <w:t>И качества благие утроила,</w:t>
                  </w:r>
                  <w:r w:rsidRPr="00EA03D1">
                    <w:rPr>
                      <w:sz w:val="28"/>
                      <w:szCs w:val="28"/>
                    </w:rPr>
                    <w:br/>
                    <w:t>Чтоб вы мечты осуществить смогли.</w:t>
                  </w:r>
                  <w:r w:rsidRPr="00EA03D1">
                    <w:rPr>
                      <w:sz w:val="28"/>
                      <w:szCs w:val="28"/>
                    </w:rPr>
                    <w:br/>
                    <w:t>Ты сильная натура, водолей,</w:t>
                  </w:r>
                  <w:r w:rsidRPr="00EA03D1">
                    <w:rPr>
                      <w:sz w:val="28"/>
                      <w:szCs w:val="28"/>
                    </w:rPr>
                    <w:br/>
                    <w:t>Все у тебя получится, ты не робей.</w:t>
                  </w:r>
                </w:p>
                <w:p w:rsidR="00524B64" w:rsidRDefault="00524B64" w:rsidP="0043060C"/>
              </w:txbxContent>
            </v:textbox>
          </v:shape>
        </w:pict>
      </w:r>
    </w:p>
    <w:p w:rsidR="00524B64" w:rsidRDefault="00524B64" w:rsidP="0043060C">
      <w:pPr>
        <w:tabs>
          <w:tab w:val="left" w:pos="3435"/>
        </w:tabs>
        <w:rPr>
          <w:sz w:val="28"/>
          <w:szCs w:val="28"/>
        </w:rPr>
      </w:pPr>
    </w:p>
    <w:p w:rsidR="00524B64" w:rsidRDefault="00524B64" w:rsidP="0043060C">
      <w:pPr>
        <w:tabs>
          <w:tab w:val="left" w:pos="3435"/>
        </w:tabs>
        <w:rPr>
          <w:sz w:val="28"/>
          <w:szCs w:val="28"/>
        </w:rPr>
      </w:pPr>
      <w:r>
        <w:rPr>
          <w:noProof/>
        </w:rPr>
        <w:pict>
          <v:shape id="Рисунок 14" o:spid="_x0000_s1051" type="#_x0000_t75" style="position:absolute;margin-left:198pt;margin-top:12.15pt;width:68.95pt;height:60pt;z-index:251657216;visibility:visible" wrapcoords="-235 0 -235 21330 21600 21330 21600 0 -235 0">
            <v:imagedata r:id="rId16" o:title=""/>
            <w10:wrap type="through"/>
          </v:shape>
        </w:pict>
      </w: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r>
        <w:rPr>
          <w:noProof/>
        </w:rPr>
        <w:pict>
          <v:shape id="Поле 93" o:spid="_x0000_s1052" type="#_x0000_t202" style="position:absolute;margin-left:53.25pt;margin-top:5.95pt;width:2in;height:2in;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" filled="f" stroked="f">
            <v:textbox style="mso-fit-shape-to-text:t">
              <w:txbxContent>
                <w:p w:rsidR="00524B64" w:rsidRPr="00E70573" w:rsidRDefault="00524B64" w:rsidP="0043060C">
                  <w:pPr>
                    <w:tabs>
                      <w:tab w:val="left" w:pos="3435"/>
                    </w:tabs>
                    <w:jc w:val="center"/>
                    <w:rPr>
                      <w:b/>
                      <w:caps/>
                      <w:color w:val="4F81BD"/>
                      <w:sz w:val="72"/>
                      <w:szCs w:val="72"/>
                    </w:rPr>
                  </w:pPr>
                  <w:r w:rsidRPr="00E70573">
                    <w:rPr>
                      <w:b/>
                      <w:caps/>
                      <w:color w:val="4F81BD"/>
                      <w:sz w:val="72"/>
                      <w:szCs w:val="72"/>
                    </w:rPr>
                    <w:t>С Новым годом !</w:t>
                  </w:r>
                </w:p>
              </w:txbxContent>
            </v:textbox>
          </v:shape>
        </w:pict>
      </w: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tabs>
          <w:tab w:val="left" w:pos="3435"/>
        </w:tabs>
        <w:rPr>
          <w:sz w:val="28"/>
          <w:szCs w:val="28"/>
        </w:rPr>
      </w:pPr>
    </w:p>
    <w:p w:rsidR="00524B64" w:rsidRDefault="00524B64" w:rsidP="0043060C">
      <w:pPr>
        <w:jc w:val="center"/>
        <w:rPr>
          <w:b/>
          <w:sz w:val="28"/>
          <w:szCs w:val="28"/>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3" type="#_x0000_t158" style="position:absolute;left:0;text-align:left;margin-left:1.2pt;margin-top:-4.25pt;width:297.75pt;height:43.55pt;z-index:-251649024" wrapcoords="1306 -2234 -54 -1490 -54 17876 9848 20855 10283 20855 17193 20855 21709 18621 21654 15641 22090 14152 22090 11172 21872 9683 21818 2234 10446 -1117 2068 -2234 1306 -2234" fillcolor="#00b050" strokecolor="#009" strokeweight="1pt">
            <v:stroke r:id="rId17" o:title=""/>
            <v:shadow on="t" color="#009" offset="7pt,-7pt"/>
            <v:textpath style="font-family:&quot;Impact&quot;;v-text-spacing:52429f;v-text-kern:t" trim="t" fitpath="t" xscale="f" string="Новый год в школе."/>
            <w10:wrap type="through"/>
          </v:shape>
        </w:pict>
      </w:r>
    </w:p>
    <w:p w:rsidR="00524B64" w:rsidRDefault="00524B64" w:rsidP="0043060C">
      <w:pPr>
        <w:jc w:val="center"/>
        <w:rPr>
          <w:b/>
          <w:sz w:val="28"/>
          <w:szCs w:val="28"/>
        </w:rPr>
      </w:pPr>
    </w:p>
    <w:p w:rsidR="00524B64" w:rsidRDefault="00524B64" w:rsidP="0043060C">
      <w:pPr>
        <w:jc w:val="center"/>
        <w:rPr>
          <w:b/>
          <w:sz w:val="28"/>
          <w:szCs w:val="28"/>
        </w:rPr>
      </w:pPr>
    </w:p>
    <w:p w:rsidR="00524B64" w:rsidRPr="00C07780" w:rsidRDefault="00524B64" w:rsidP="0043060C">
      <w:pPr>
        <w:jc w:val="center"/>
        <w:rPr>
          <w:b/>
          <w:sz w:val="28"/>
          <w:szCs w:val="28"/>
        </w:rPr>
      </w:pPr>
      <w:r w:rsidRPr="00C07780">
        <w:rPr>
          <w:b/>
          <w:sz w:val="28"/>
          <w:szCs w:val="28"/>
        </w:rPr>
        <w:t>ЗИМНЯЯ СКАЗКА</w:t>
      </w:r>
    </w:p>
    <w:p w:rsidR="00524B64" w:rsidRDefault="00524B64" w:rsidP="0043060C">
      <w:r>
        <w:rPr>
          <w:noProof/>
        </w:rPr>
        <w:pict>
          <v:shape id="Рисунок 16" o:spid="_x0000_s1054" type="#_x0000_t75" alt="SL383994" style="position:absolute;margin-left:-22.05pt;margin-top:9.8pt;width:156.75pt;height:118.5pt;z-index:-251653120;visibility:visible" wrapcoords="-103 0 -103 21463 21600 21463 21600 0 -103 0">
            <v:imagedata r:id="rId18" o:title=""/>
            <w10:wrap type="through"/>
          </v:shape>
        </w:pict>
      </w:r>
    </w:p>
    <w:p w:rsidR="00524B64" w:rsidRPr="00C40A98" w:rsidRDefault="00524B64" w:rsidP="0043060C">
      <w:pPr>
        <w:jc w:val="both"/>
        <w:rPr>
          <w:rFonts w:ascii="Calibri" w:hAnsi="Calibri"/>
          <w:sz w:val="28"/>
          <w:szCs w:val="28"/>
        </w:rPr>
      </w:pPr>
      <w:r>
        <w:rPr>
          <w:noProof/>
        </w:rPr>
        <w:pict>
          <v:shape id="Рисунок 17" o:spid="_x0000_s1055" type="#_x0000_t75" alt="SL384030" style="position:absolute;left:0;text-align:left;margin-left:139.4pt;margin-top:131.65pt;width:181.7pt;height:134.05pt;z-index:-251652096;visibility:visible" wrapcoords="-89 0 -89 21479 21600 21479 21600 0 -89 0">
            <v:imagedata r:id="rId19" o:title=""/>
            <w10:wrap type="through"/>
          </v:shape>
        </w:pict>
      </w:r>
      <w:r w:rsidRPr="00C40A98">
        <w:rPr>
          <w:rFonts w:ascii="Calibri" w:hAnsi="Calibri"/>
          <w:sz w:val="28"/>
          <w:szCs w:val="28"/>
        </w:rPr>
        <w:t xml:space="preserve">Вот и наступил Новый 2013 год. И взрослые, и дети, все с нетерпением ждали встречи Нового Года. С большим интересом ребята начальных классов нашей школы решили проводить 2012 год. На новогоднем утреннике дети совершили путешествие в «Зимнюю сказку», где их ждали сказочные герои: старушки – веселушки, домовёнок Кузя, баба Яга, королева Грелла, Дедушка Мороз и Снегурочка. Вместе со сказочными героями ребята читали стихи, играли в разные игры, пели новогодние песни  и танцевали озорной танец, «Если весело живётся – делай так». На протяжении всего утренника в зале звучал радостный смех, раздавались громкие аплодисменты. Ну и, конечно же, все дети получили от Деда Мороза и Снегурочки новогодние призы и подарки. </w:t>
      </w:r>
    </w:p>
    <w:p w:rsidR="00524B64" w:rsidRDefault="00524B64" w:rsidP="0043060C">
      <w:pPr>
        <w:rPr>
          <w:b/>
          <w:sz w:val="28"/>
          <w:szCs w:val="28"/>
        </w:rPr>
      </w:pPr>
    </w:p>
    <w:p w:rsidR="00524B64" w:rsidRPr="008E3CE9" w:rsidRDefault="00524B64" w:rsidP="0043060C">
      <w:pPr>
        <w:jc w:val="center"/>
        <w:rPr>
          <w:b/>
          <w:sz w:val="28"/>
          <w:szCs w:val="28"/>
        </w:rPr>
      </w:pPr>
      <w:r w:rsidRPr="008E3CE9">
        <w:rPr>
          <w:b/>
          <w:sz w:val="28"/>
          <w:szCs w:val="28"/>
        </w:rPr>
        <w:t>НОВОГОДНЯЯ КАРУСЕЛЬ</w:t>
      </w:r>
    </w:p>
    <w:p w:rsidR="00524B64" w:rsidRPr="00F46A78" w:rsidRDefault="00524B64" w:rsidP="0043060C">
      <w:pPr>
        <w:rPr>
          <w:rFonts w:ascii="Calibri" w:hAnsi="Calibri"/>
        </w:rPr>
      </w:pPr>
      <w:r>
        <w:rPr>
          <w:noProof/>
        </w:rPr>
        <w:pict>
          <v:shape id="Рисунок 18" o:spid="_x0000_s1056" type="#_x0000_t75" alt="SL384044" style="position:absolute;margin-left:316.3pt;margin-top:11.05pt;width:140.25pt;height:154.2pt;z-index:-251650048;visibility:visible" wrapcoords="-116 0 -116 21495 21600 21495 21600 0 -116 0">
            <v:imagedata r:id="rId20" o:title="" cropright="20659f"/>
            <w10:wrap type="through"/>
          </v:shape>
        </w:pict>
      </w:r>
    </w:p>
    <w:p w:rsidR="00524B64" w:rsidRDefault="00524B64" w:rsidP="0043060C">
      <w:pPr>
        <w:rPr>
          <w:rFonts w:ascii="Calibri" w:hAnsi="Calibri"/>
          <w:sz w:val="28"/>
          <w:szCs w:val="28"/>
        </w:rPr>
      </w:pPr>
      <w:r>
        <w:rPr>
          <w:noProof/>
        </w:rPr>
        <w:pict>
          <v:shape id="Рисунок 19" o:spid="_x0000_s1057" type="#_x0000_t75" alt="SL384045" style="position:absolute;margin-left:-22.05pt;margin-top:96.6pt;width:161.35pt;height:122.4pt;z-index:-251651072;visibility:visible" wrapcoords="-100 0 -100 21467 21600 21467 21600 0 -100 0">
            <v:imagedata r:id="rId21" o:title=""/>
            <w10:wrap type="through"/>
          </v:shape>
        </w:pict>
      </w:r>
      <w:r w:rsidRPr="00C40A98">
        <w:rPr>
          <w:rFonts w:ascii="Calibri" w:hAnsi="Calibri"/>
          <w:sz w:val="28"/>
          <w:szCs w:val="28"/>
        </w:rPr>
        <w:t xml:space="preserve">    И вот наступило долгожданное 28 декабря…</w:t>
      </w:r>
    </w:p>
    <w:p w:rsidR="00524B64" w:rsidRPr="00C40A98" w:rsidRDefault="00524B64" w:rsidP="0043060C">
      <w:pPr>
        <w:rPr>
          <w:rFonts w:ascii="Calibri" w:hAnsi="Calibri"/>
          <w:sz w:val="28"/>
          <w:szCs w:val="28"/>
        </w:rPr>
      </w:pPr>
      <w:r w:rsidRPr="00C40A98">
        <w:rPr>
          <w:rFonts w:ascii="Calibri" w:hAnsi="Calibri"/>
          <w:sz w:val="28"/>
          <w:szCs w:val="28"/>
        </w:rPr>
        <w:t xml:space="preserve"> В нашей  школе состоялся праздник -  «Новогодняя карусель»! На праздник были приглашены все ребята средних и старших классов вместе со своими классными руководителями. Ребят ждали увлекательные конкурсы, беспроигрышная лотерея, книга новогодних рекордов, КВН – шоу, зажигательные танцы, много веселья, улыбок и смеха! Каждый класс ответственно подошёл к подготовке новогоднего праздника. Ребятами были представлены яркие, содержательные Новогодние газеты, интересные номера художественной самодеятельности и представление символа наступающего года – Змею.</w:t>
      </w:r>
    </w:p>
    <w:p w:rsidR="00524B64" w:rsidRDefault="00524B64" w:rsidP="0043060C">
      <w:pPr>
        <w:tabs>
          <w:tab w:val="left" w:pos="3435"/>
        </w:tabs>
        <w:rPr>
          <w:rFonts w:ascii="Comic Sans MS" w:hAnsi="Comic Sans MS"/>
          <w:shd w:val="clear" w:color="auto" w:fill="FFFFFF"/>
        </w:rPr>
      </w:pPr>
    </w:p>
    <w:p w:rsidR="00524B64" w:rsidRDefault="00524B64" w:rsidP="0043060C">
      <w:pPr>
        <w:tabs>
          <w:tab w:val="left" w:pos="3435"/>
        </w:tabs>
        <w:rPr>
          <w:rFonts w:ascii="Comic Sans MS" w:hAnsi="Comic Sans MS"/>
          <w:shd w:val="clear" w:color="auto" w:fill="FFFFFF"/>
        </w:rPr>
      </w:pPr>
    </w:p>
    <w:p w:rsidR="00524B64" w:rsidRDefault="00524B64" w:rsidP="0043060C">
      <w:pPr>
        <w:spacing w:after="200" w:line="276" w:lineRule="auto"/>
        <w:rPr>
          <w:rFonts w:ascii="Calibri" w:hAnsi="Calibri"/>
          <w:sz w:val="22"/>
          <w:szCs w:val="22"/>
          <w:lang w:eastAsia="en-US"/>
        </w:rPr>
      </w:pPr>
      <w:r>
        <w:rPr>
          <w:noProof/>
        </w:rPr>
        <w:pict>
          <v:shape id="Рисунок 20" o:spid="_x0000_s1058" type="#_x0000_t75" style="position:absolute;margin-left:337.35pt;margin-top:17.6pt;width:131.05pt;height:218.9pt;z-index:-251648000;visibility:visible;mso-wrap-distance-top:.96pt;mso-wrap-distance-right:9.01pt;mso-wrap-distance-bottom:1.46pt" wrapcoords="864 370 617 592 494 20786 864 21230 1111 21230 20366 21230 20613 21230 21106 20712 20859 592 20613 370 864 37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">
            <v:imagedata r:id="rId22" o:title=""/>
            <o:lock v:ext="edit" aspectratio="f"/>
            <w10:wrap type="through"/>
          </v:shape>
        </w:pict>
      </w:r>
      <w:r>
        <w:rPr>
          <w:noProof/>
        </w:rPr>
        <w:pict>
          <v:shape id="Поле 24" o:spid="_x0000_s1059" type="#_x0000_t202" style="position:absolute;margin-left:-28.8pt;margin-top:-26.7pt;width:389.4pt;height:49.2pt;z-index:-251640832;visibility:visible;mso-wrap-style:none" wrapcoords="-41 -179 -41 21421 21641 21421 21641 -179 -41 -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" fillcolor="#c9b5e8" strokecolor="#e6e0ec">
            <v:fill color2="#f0eaf9" rotate="t" angle="180" colors="0 #c9b5e8;22938f #d9cbee;1 #f0eaf9" focus="100%" type="gradient"/>
            <v:shadow on="t" color="black" opacity="24903f" origin=",.5" offset="0,.55556mm"/>
            <v:path arrowok="t"/>
            <v:textbox style="mso-fit-shape-to-text:t">
              <w:txbxContent>
                <w:p w:rsidR="00524B64" w:rsidRDefault="00524B64" w:rsidP="0043060C">
                  <w:pPr>
                    <w:jc w:val="center"/>
                    <w:rPr>
                      <w:b/>
                      <w:sz w:val="72"/>
                      <w:szCs w:val="72"/>
                    </w:rPr>
                  </w:pPr>
                  <w:r>
                    <w:rPr>
                      <w:b/>
                      <w:sz w:val="72"/>
                      <w:szCs w:val="72"/>
                    </w:rPr>
                    <w:t>Новогодний фотоотчет</w:t>
                  </w:r>
                </w:p>
              </w:txbxContent>
            </v:textbox>
            <w10:wrap type="through"/>
          </v:shape>
        </w:pict>
      </w:r>
    </w:p>
    <w:p w:rsidR="00524B64" w:rsidRDefault="00524B64" w:rsidP="0043060C">
      <w:pPr>
        <w:spacing w:after="200" w:line="276" w:lineRule="auto"/>
        <w:rPr>
          <w:rFonts w:ascii="Calibri" w:hAnsi="Calibri"/>
          <w:sz w:val="22"/>
          <w:szCs w:val="22"/>
          <w:lang w:eastAsia="en-US"/>
        </w:rPr>
      </w:pPr>
      <w:r>
        <w:rPr>
          <w:noProof/>
        </w:rPr>
        <w:pict>
          <v:shape id="Рисунок 22" o:spid="_x0000_s1060" type="#_x0000_t75" alt="SAM_3722" style="position:absolute;margin-left:108pt;margin-top:14.3pt;width:171pt;height:137.1pt;z-index:-251644928;visibility:visible" wrapcoords="-189 -236 -189 21718 21789 21718 21789 -236 -189 -236" stroked="t" strokecolor="#0070c0" strokeweight="1.5pt">
            <v:stroke joinstyle="round"/>
            <v:imagedata r:id="rId23" o:title="" cropbottom="8247f" cropleft="4669f"/>
            <w10:wrap type="through"/>
          </v:shape>
        </w:pict>
      </w:r>
      <w:r>
        <w:rPr>
          <w:noProof/>
        </w:rPr>
        <w:pict>
          <v:shape id="Рисунок 21" o:spid="_x0000_s1061" type="#_x0000_t75" alt="SAM_3716" style="position:absolute;margin-left:-52.6pt;margin-top:6.95pt;width:150.75pt;height:189.3pt;z-index:-251645952;visibility:visible" wrapcoords="-322 -257 -322 21771 21922 21771 21922 -257 -322 -257" stroked="t" strokecolor="#8eb4e3" strokeweight="2.25pt">
            <v:imagedata r:id="rId24" o:title="" cropleft="13023f" cropright="18905f"/>
            <w10:wrap type="through"/>
          </v:shape>
        </w:pict>
      </w:r>
    </w:p>
    <w:p w:rsidR="00524B64"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p>
    <w:p w:rsidR="00524B64" w:rsidRDefault="00524B64" w:rsidP="0043060C">
      <w:pPr>
        <w:tabs>
          <w:tab w:val="left" w:pos="7470"/>
        </w:tabs>
        <w:spacing w:after="200" w:line="276" w:lineRule="auto"/>
        <w:rPr>
          <w:rFonts w:ascii="Calibri" w:hAnsi="Calibri"/>
          <w:sz w:val="22"/>
          <w:szCs w:val="22"/>
          <w:lang w:eastAsia="en-US"/>
        </w:rPr>
      </w:pPr>
      <w:r>
        <w:rPr>
          <w:noProof/>
        </w:rPr>
        <w:pict>
          <v:shape id="Рисунок 23" o:spid="_x0000_s1062" type="#_x0000_t75" alt="SAM_3691" style="position:absolute;margin-left:-27pt;margin-top:-9pt;width:98.85pt;height:174pt;z-index:-251646976;visibility:visible" wrapcoords="-491 -279 -491 21786 22091 21786 22091 -279 -491 -279" stroked="t" strokecolor="#fac090" strokeweight="2.25pt">
            <v:imagedata r:id="rId25" o:title="" croptop="13562f" cropleft="18371f" cropright="24838f"/>
            <w10:wrap type="through"/>
          </v:shape>
        </w:pict>
      </w:r>
      <w:r>
        <w:rPr>
          <w:rFonts w:ascii="Calibri" w:hAnsi="Calibri"/>
          <w:sz w:val="22"/>
          <w:szCs w:val="22"/>
          <w:lang w:eastAsia="en-US"/>
        </w:rPr>
        <w:tab/>
      </w:r>
    </w:p>
    <w:p w:rsidR="00524B64" w:rsidRDefault="00524B64" w:rsidP="0043060C">
      <w:pPr>
        <w:spacing w:after="200" w:line="276" w:lineRule="auto"/>
        <w:rPr>
          <w:rFonts w:ascii="Calibri" w:hAnsi="Calibri"/>
          <w:sz w:val="22"/>
          <w:szCs w:val="22"/>
          <w:lang w:eastAsia="en-US"/>
        </w:rPr>
      </w:pPr>
      <w:r>
        <w:rPr>
          <w:noProof/>
        </w:rPr>
        <w:pict>
          <v:shape id="Рисунок 27" o:spid="_x0000_s1063" type="#_x0000_t75" style="position:absolute;margin-left:60.9pt;margin-top:19.55pt;width:157.45pt;height:212.65pt;z-index:-251641856;visibility:visible;mso-wrap-distance-top:.96pt;mso-wrap-distance-right:9.66pt;mso-wrap-distance-bottom:1.45pt" wrapcoords="1337 761 1029 989 926 20231 1337 20839 1440 20839 20160 20839 20263 20839 20674 20231 20777 1901 20469 989 20263 761 1337 76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&#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">
            <v:imagedata r:id="rId26" o:title=""/>
            <o:lock v:ext="edit" aspectratio="f"/>
            <w10:wrap type="through"/>
          </v:shape>
        </w:pict>
      </w:r>
    </w:p>
    <w:p w:rsidR="00524B64"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r>
        <w:rPr>
          <w:noProof/>
        </w:rPr>
        <w:pict>
          <v:shape id="Поле 43" o:spid="_x0000_s1064" type="#_x0000_t202" style="position:absolute;margin-left:-18pt;margin-top:-18pt;width:436.5pt;height:68.25pt;z-index:-251639808;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" filled="f" stroked="f">
            <v:textbox>
              <w:txbxContent>
                <w:p w:rsidR="00524B64" w:rsidRPr="00EA3E05" w:rsidRDefault="00524B64" w:rsidP="0005627D">
                  <w:pPr>
                    <w:rPr>
                      <w:b/>
                      <w:spacing w:val="10"/>
                      <w:sz w:val="72"/>
                      <w:szCs w:val="72"/>
                    </w:rPr>
                  </w:pPr>
                </w:p>
              </w:txbxContent>
            </v:textbox>
            <w10:wrap type="through"/>
          </v:shape>
        </w:pict>
      </w:r>
    </w:p>
    <w:p w:rsidR="00524B64" w:rsidRDefault="00524B64" w:rsidP="0043060C">
      <w:pPr>
        <w:spacing w:after="200" w:line="276" w:lineRule="auto"/>
        <w:jc w:val="center"/>
        <w:rPr>
          <w:rFonts w:ascii="Calibri" w:hAnsi="Calibri"/>
          <w:sz w:val="22"/>
          <w:szCs w:val="22"/>
          <w:lang w:eastAsia="en-US"/>
        </w:rPr>
      </w:pPr>
      <w:r>
        <w:rPr>
          <w:noProof/>
        </w:rPr>
        <w:pict>
          <v:shape id="Рисунок 28" o:spid="_x0000_s1065" type="#_x0000_t75" style="position:absolute;left:0;text-align:left;margin-left:1in;margin-top:1.55pt;width:312.95pt;height:199.7pt;z-index:-251643904;visibility:visible" wrapcoords="673 1056 673 18839 1036 19083 2227 19083 19424 19083 19735 19083 20046 18433 19994 3654 19839 1056 673 105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">
            <v:imagedata r:id="rId27" o:title=""/>
            <o:lock v:ext="edit" aspectratio="f"/>
            <w10:wrap type="through"/>
          </v:shape>
        </w:pict>
      </w:r>
    </w:p>
    <w:p w:rsidR="00524B64" w:rsidRDefault="00524B64" w:rsidP="0043060C">
      <w:pPr>
        <w:spacing w:after="200" w:line="276" w:lineRule="auto"/>
        <w:rPr>
          <w:rFonts w:ascii="Calibri" w:hAnsi="Calibri"/>
          <w:sz w:val="22"/>
          <w:szCs w:val="22"/>
          <w:lang w:eastAsia="en-US"/>
        </w:rPr>
      </w:pPr>
      <w:r>
        <w:rPr>
          <w:noProof/>
        </w:rPr>
        <w:pict>
          <v:shape id="Рисунок 41" o:spid="_x0000_s1066" type="#_x0000_t75" alt="SAM_3727" style="position:absolute;margin-left:-45pt;margin-top:14.25pt;width:180pt;height:106.45pt;z-index:-251642880;visibility:visible" wrapcoords="-180 -304 -180 21752 21780 21752 21780 -304 -180 -304" stroked="t" strokeweight="1.5pt">
            <v:imagedata r:id="rId28" o:title="" croptop="20039f" cropbottom="15840f" cropleft="16347f" cropright="11899f"/>
            <w10:wrap type="through"/>
          </v:shape>
        </w:pict>
      </w:r>
    </w:p>
    <w:p w:rsidR="00524B64" w:rsidRDefault="00524B64" w:rsidP="0043060C">
      <w:pPr>
        <w:spacing w:after="200" w:line="276" w:lineRule="auto"/>
        <w:rPr>
          <w:rFonts w:ascii="Calibri" w:hAnsi="Calibri"/>
          <w:sz w:val="22"/>
          <w:szCs w:val="22"/>
          <w:lang w:eastAsia="en-US"/>
        </w:rPr>
      </w:pPr>
    </w:p>
    <w:p w:rsidR="00524B64" w:rsidRPr="005D50EF" w:rsidRDefault="00524B64" w:rsidP="0043060C">
      <w:pPr>
        <w:tabs>
          <w:tab w:val="left" w:pos="3435"/>
        </w:tabs>
        <w:rPr>
          <w:sz w:val="28"/>
          <w:szCs w:val="28"/>
        </w:rPr>
      </w:pPr>
    </w:p>
    <w:p w:rsidR="00524B64" w:rsidRDefault="00524B64"/>
    <w:p w:rsidR="00524B64" w:rsidRPr="0043060C" w:rsidRDefault="00524B64" w:rsidP="0043060C">
      <w:pPr>
        <w:spacing w:after="200" w:line="276" w:lineRule="auto"/>
        <w:rPr>
          <w:rFonts w:ascii="Calibri" w:hAnsi="Calibri"/>
          <w:sz w:val="22"/>
          <w:szCs w:val="22"/>
          <w:lang w:eastAsia="en-US"/>
        </w:rPr>
      </w:pPr>
    </w:p>
    <w:p w:rsidR="00524B64" w:rsidRDefault="00524B64" w:rsidP="0043060C">
      <w:pPr>
        <w:spacing w:after="200" w:line="276" w:lineRule="auto"/>
        <w:rPr>
          <w:rFonts w:ascii="Calibri" w:hAnsi="Calibri"/>
          <w:sz w:val="22"/>
          <w:szCs w:val="22"/>
          <w:lang w:eastAsia="en-US"/>
        </w:rPr>
      </w:pPr>
    </w:p>
    <w:p w:rsidR="00524B64" w:rsidRPr="0043060C" w:rsidRDefault="00524B64" w:rsidP="0043060C">
      <w:pPr>
        <w:spacing w:after="200" w:line="276" w:lineRule="auto"/>
        <w:rPr>
          <w:rFonts w:ascii="Calibri" w:hAnsi="Calibri"/>
          <w:sz w:val="22"/>
          <w:szCs w:val="22"/>
          <w:lang w:eastAsia="en-US"/>
        </w:rPr>
      </w:pPr>
    </w:p>
    <w:p w:rsidR="00524B64" w:rsidRPr="0043060C" w:rsidRDefault="00524B64" w:rsidP="0043060C">
      <w:pPr>
        <w:spacing w:after="200" w:line="276" w:lineRule="auto"/>
        <w:rPr>
          <w:rFonts w:ascii="Calibri" w:hAnsi="Calibri"/>
          <w:color w:val="7030A0"/>
          <w:sz w:val="52"/>
          <w:szCs w:val="52"/>
          <w:lang w:eastAsia="en-US"/>
        </w:rPr>
      </w:pPr>
      <w:r w:rsidRPr="0043060C">
        <w:rPr>
          <w:rFonts w:ascii="Calibri" w:hAnsi="Calibri"/>
          <w:b/>
          <w:i/>
          <w:color w:val="7030A0"/>
          <w:sz w:val="52"/>
          <w:szCs w:val="52"/>
          <w:lang w:eastAsia="en-US"/>
        </w:rPr>
        <w:t>Наши успехи!</w:t>
      </w:r>
    </w:p>
    <w:p w:rsidR="00524B64" w:rsidRPr="0043060C" w:rsidRDefault="00524B64" w:rsidP="0043060C">
      <w:pPr>
        <w:spacing w:after="200" w:line="276" w:lineRule="auto"/>
        <w:rPr>
          <w:rFonts w:ascii="Calibri" w:hAnsi="Calibri"/>
          <w:sz w:val="28"/>
          <w:szCs w:val="28"/>
          <w:lang w:eastAsia="en-US"/>
        </w:rPr>
      </w:pPr>
      <w:r w:rsidRPr="0043060C">
        <w:rPr>
          <w:rFonts w:ascii="Calibri" w:hAnsi="Calibri"/>
          <w:sz w:val="28"/>
          <w:szCs w:val="28"/>
          <w:lang w:eastAsia="en-US"/>
        </w:rPr>
        <w:t>Последние недели второй четверти оказались напряженными для многих учеников . Но ребята с честью выдержали все испытания и с достоинством вышли с хорошими результатами к концу второй четверти.</w:t>
      </w:r>
    </w:p>
    <w:p w:rsidR="00524B64" w:rsidRPr="0043060C" w:rsidRDefault="00524B64" w:rsidP="0043060C">
      <w:pPr>
        <w:spacing w:after="200" w:line="276" w:lineRule="auto"/>
        <w:rPr>
          <w:rFonts w:ascii="Calibri" w:hAnsi="Calibri"/>
          <w:sz w:val="28"/>
          <w:szCs w:val="28"/>
          <w:lang w:eastAsia="en-US"/>
        </w:rPr>
      </w:pPr>
      <w:r w:rsidRPr="0043060C">
        <w:rPr>
          <w:rFonts w:ascii="Calibri" w:hAnsi="Calibri"/>
          <w:sz w:val="28"/>
          <w:szCs w:val="28"/>
          <w:lang w:eastAsia="en-US"/>
        </w:rPr>
        <w:t xml:space="preserve">По итогам первого полугодия в нашей школе  3 отличника, </w:t>
      </w:r>
      <w:r w:rsidRPr="0043060C">
        <w:rPr>
          <w:rFonts w:ascii="Calibri" w:hAnsi="Calibri"/>
          <w:color w:val="0D0D0D"/>
          <w:sz w:val="28"/>
          <w:szCs w:val="28"/>
          <w:lang w:eastAsia="en-US"/>
        </w:rPr>
        <w:t xml:space="preserve"> это</w:t>
      </w:r>
      <w:r w:rsidRPr="0043060C">
        <w:rPr>
          <w:rFonts w:ascii="Calibri" w:hAnsi="Calibri"/>
          <w:b/>
          <w:i/>
          <w:color w:val="FF0000"/>
          <w:sz w:val="28"/>
          <w:szCs w:val="28"/>
          <w:lang w:eastAsia="en-US"/>
        </w:rPr>
        <w:t>Бурнаева Анастасия, Комарова Екатерина, Орлянская Наталья!</w:t>
      </w:r>
    </w:p>
    <w:p w:rsidR="00524B64" w:rsidRPr="0043060C" w:rsidRDefault="00524B64" w:rsidP="0043060C">
      <w:pPr>
        <w:spacing w:after="200" w:line="276" w:lineRule="auto"/>
        <w:rPr>
          <w:rFonts w:ascii="Calibri" w:hAnsi="Calibri"/>
          <w:sz w:val="28"/>
          <w:szCs w:val="28"/>
          <w:lang w:eastAsia="en-US"/>
        </w:rPr>
      </w:pPr>
      <w:r>
        <w:rPr>
          <w:noProof/>
        </w:rPr>
        <w:pict>
          <v:shape id="Поле 44" o:spid="_x0000_s1067" type="#_x0000_t202" style="position:absolute;margin-left:-.3pt;margin-top:29.45pt;width:389.25pt;height:81.75pt;z-index:-251638784;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" filled="f" stroked="f">
            <v:textbox>
              <w:txbxContent>
                <w:p w:rsidR="00524B64" w:rsidRPr="00E70573" w:rsidRDefault="00524B64" w:rsidP="0043060C">
                  <w:pPr>
                    <w:tabs>
                      <w:tab w:val="left" w:pos="4110"/>
                    </w:tabs>
                    <w:jc w:val="center"/>
                    <w:rPr>
                      <w:b/>
                      <w:outline/>
                      <w:color w:val="C0504D"/>
                      <w:sz w:val="56"/>
                      <w:szCs w:val="56"/>
                    </w:rPr>
                  </w:pPr>
                  <w:r w:rsidRPr="00E70573">
                    <w:rPr>
                      <w:b/>
                      <w:outline/>
                      <w:color w:val="C0504D"/>
                      <w:sz w:val="56"/>
                      <w:szCs w:val="56"/>
                    </w:rPr>
                    <w:t>Молодцы, ребята,  так держать!!!</w:t>
                  </w:r>
                </w:p>
              </w:txbxContent>
            </v:textbox>
            <w10:wrap type="through"/>
          </v:shape>
        </w:pict>
      </w:r>
      <w:r w:rsidRPr="0043060C">
        <w:rPr>
          <w:rFonts w:ascii="Calibri" w:hAnsi="Calibri"/>
          <w:sz w:val="28"/>
          <w:szCs w:val="28"/>
          <w:lang w:eastAsia="en-US"/>
        </w:rPr>
        <w:t xml:space="preserve"> На «5» и «4» занимаются 23 ученика!</w:t>
      </w:r>
    </w:p>
    <w:p w:rsidR="00524B64" w:rsidRPr="0043060C" w:rsidRDefault="00524B64" w:rsidP="0043060C">
      <w:pPr>
        <w:tabs>
          <w:tab w:val="left" w:pos="4110"/>
        </w:tabs>
        <w:spacing w:after="200" w:line="276" w:lineRule="auto"/>
        <w:rPr>
          <w:rFonts w:ascii="Calibri" w:hAnsi="Calibri"/>
          <w:sz w:val="22"/>
          <w:szCs w:val="22"/>
          <w:lang w:eastAsia="en-US"/>
        </w:rPr>
      </w:pPr>
    </w:p>
    <w:p w:rsidR="00524B64" w:rsidRPr="0043060C" w:rsidRDefault="00524B64" w:rsidP="0043060C">
      <w:pPr>
        <w:spacing w:after="200" w:line="276" w:lineRule="auto"/>
        <w:rPr>
          <w:rFonts w:ascii="Calibri" w:hAnsi="Calibri"/>
          <w:sz w:val="22"/>
          <w:szCs w:val="22"/>
          <w:lang w:eastAsia="en-US"/>
        </w:rPr>
      </w:pPr>
    </w:p>
    <w:p w:rsidR="00524B64" w:rsidRPr="0043060C" w:rsidRDefault="00524B64" w:rsidP="0043060C">
      <w:pPr>
        <w:spacing w:after="200" w:line="276" w:lineRule="auto"/>
        <w:rPr>
          <w:rFonts w:ascii="Cambria" w:hAnsi="Cambria"/>
          <w:b/>
          <w:bCs/>
          <w:color w:val="365F91"/>
          <w:sz w:val="32"/>
          <w:szCs w:val="32"/>
          <w:lang w:eastAsia="en-US"/>
        </w:rPr>
      </w:pPr>
    </w:p>
    <w:p w:rsidR="00524B64" w:rsidRPr="0043060C" w:rsidRDefault="00524B64" w:rsidP="0043060C">
      <w:pPr>
        <w:spacing w:after="200" w:line="276" w:lineRule="auto"/>
        <w:rPr>
          <w:rFonts w:ascii="Calibri" w:hAnsi="Calibri"/>
          <w:b/>
          <w:sz w:val="28"/>
          <w:szCs w:val="28"/>
          <w:lang w:eastAsia="en-US"/>
        </w:rPr>
      </w:pPr>
      <w:r>
        <w:rPr>
          <w:noProof/>
        </w:rPr>
        <w:pict>
          <v:shape id="Рисунок 46" o:spid="_x0000_s1068" type="#_x0000_t75" style="position:absolute;margin-left:299.85pt;margin-top:29.65pt;width:164.8pt;height:123.75pt;z-index:-251637760;visibility:visible" wrapcoords="-98 0 -98 21469 21600 21469 21600 0 -98 0">
            <v:imagedata r:id="rId29" o:title=""/>
            <w10:wrap type="through"/>
          </v:shape>
        </w:pict>
      </w:r>
      <w:r w:rsidRPr="0043060C">
        <w:rPr>
          <w:rFonts w:ascii="Cambria" w:hAnsi="Cambria"/>
          <w:b/>
          <w:bCs/>
          <w:color w:val="365F91"/>
          <w:sz w:val="32"/>
          <w:szCs w:val="32"/>
          <w:lang w:eastAsia="en-US"/>
        </w:rPr>
        <w:t>Маленькие звёздочки</w:t>
      </w:r>
    </w:p>
    <w:p w:rsidR="00524B64" w:rsidRPr="0043060C" w:rsidRDefault="00524B64" w:rsidP="0043060C">
      <w:pPr>
        <w:spacing w:after="200" w:line="276" w:lineRule="auto"/>
        <w:jc w:val="both"/>
        <w:rPr>
          <w:rFonts w:ascii="Calibri" w:hAnsi="Calibri"/>
          <w:noProof/>
          <w:sz w:val="28"/>
          <w:szCs w:val="28"/>
        </w:rPr>
      </w:pPr>
      <w:r w:rsidRPr="0043060C">
        <w:rPr>
          <w:rFonts w:ascii="Calibri" w:hAnsi="Calibri"/>
          <w:noProof/>
          <w:sz w:val="28"/>
          <w:szCs w:val="28"/>
        </w:rPr>
        <w:t xml:space="preserve">На имя учащихся второго класса пришла ценная бандероль. За победу во Всероссийской олимпиаде школьников по русскому языку, математике и окружающему миру Голоднова Юлия, Леонтьев Максим и Чаплыгин Иван были награждены дипломами </w:t>
      </w:r>
      <w:r w:rsidRPr="0043060C">
        <w:rPr>
          <w:rFonts w:ascii="Calibri" w:hAnsi="Calibri"/>
          <w:noProof/>
          <w:sz w:val="28"/>
          <w:szCs w:val="28"/>
          <w:lang w:val="en-US"/>
        </w:rPr>
        <w:t>I</w:t>
      </w:r>
      <w:r w:rsidRPr="0043060C">
        <w:rPr>
          <w:rFonts w:ascii="Calibri" w:hAnsi="Calibri"/>
          <w:noProof/>
          <w:sz w:val="28"/>
          <w:szCs w:val="28"/>
        </w:rPr>
        <w:t xml:space="preserve"> степени и ценными подарками.  Такому вниманию к успехам малышей были приятно удивлены не только сами ребята, но и родители, учителя. </w:t>
      </w:r>
    </w:p>
    <w:p w:rsidR="00524B64" w:rsidRPr="0043060C" w:rsidRDefault="00524B64" w:rsidP="0043060C">
      <w:pPr>
        <w:spacing w:after="200" w:line="276" w:lineRule="auto"/>
        <w:jc w:val="center"/>
        <w:rPr>
          <w:rFonts w:ascii="Calibri" w:hAnsi="Calibri"/>
          <w:noProof/>
          <w:sz w:val="28"/>
          <w:szCs w:val="28"/>
        </w:rPr>
      </w:pPr>
      <w:r w:rsidRPr="0043060C">
        <w:rPr>
          <w:rFonts w:ascii="Calibri" w:hAnsi="Calibri"/>
          <w:b/>
          <w:i/>
          <w:noProof/>
          <w:color w:val="0070C0"/>
          <w:sz w:val="32"/>
          <w:szCs w:val="32"/>
        </w:rPr>
        <w:t>Вот так и зажигаются маленькие школьные звёздочки.</w:t>
      </w:r>
    </w:p>
    <w:p w:rsidR="00524B64" w:rsidRPr="005B2028" w:rsidRDefault="00524B64" w:rsidP="005B2028">
      <w:pPr>
        <w:spacing w:after="200" w:line="276" w:lineRule="auto"/>
        <w:jc w:val="center"/>
        <w:rPr>
          <w:rFonts w:ascii="Calibri" w:hAnsi="Calibri"/>
          <w:b/>
          <w:i/>
          <w:caps/>
          <w:noProof/>
          <w:color w:val="7030A0"/>
          <w:sz w:val="44"/>
          <w:szCs w:val="44"/>
        </w:rPr>
      </w:pPr>
      <w:r w:rsidRPr="0043060C">
        <w:rPr>
          <w:rFonts w:ascii="Calibri" w:hAnsi="Calibri"/>
          <w:b/>
          <w:i/>
          <w:caps/>
          <w:noProof/>
          <w:color w:val="7030A0"/>
          <w:sz w:val="44"/>
          <w:szCs w:val="44"/>
        </w:rPr>
        <w:t>Молодцы, ребята!</w:t>
      </w:r>
    </w:p>
    <w:p w:rsidR="00524B64" w:rsidRPr="00935D11" w:rsidRDefault="00524B64" w:rsidP="0043060C">
      <w:pPr>
        <w:pStyle w:val="NoSpacing"/>
        <w:rPr>
          <w:color w:val="17365D"/>
          <w:sz w:val="36"/>
          <w:szCs w:val="36"/>
        </w:rPr>
      </w:pPr>
    </w:p>
    <w:p w:rsidR="00524B64" w:rsidRDefault="00524B64" w:rsidP="0043060C">
      <w:pPr>
        <w:pStyle w:val="NoSpacing"/>
        <w:jc w:val="right"/>
      </w:pPr>
    </w:p>
    <w:p w:rsidR="00524B64" w:rsidRPr="00935D11" w:rsidRDefault="00524B64" w:rsidP="0043060C">
      <w:pPr>
        <w:pStyle w:val="NoSpacing"/>
        <w:jc w:val="right"/>
        <w:rPr>
          <w:color w:val="7030A0"/>
          <w:sz w:val="24"/>
          <w:szCs w:val="24"/>
        </w:rPr>
      </w:pPr>
      <w:r>
        <w:rPr>
          <w:noProof/>
          <w:lang w:eastAsia="ru-RU"/>
        </w:rPr>
        <w:pict>
          <v:shape id="Рисунок 47" o:spid="_x0000_s1069" type="#_x0000_t75" style="position:absolute;left:0;text-align:left;margin-left:-40.35pt;margin-top:4.25pt;width:201pt;height:186.6pt;z-index:251679744;visibility:visible" wrapcoords="-81 0 -81 21513 21600 21513 21600 0 -81 0">
            <v:imagedata r:id="rId30" o:title=""/>
            <w10:wrap type="through"/>
          </v:shape>
        </w:pict>
      </w:r>
      <w:r w:rsidRPr="00935D11">
        <w:rPr>
          <w:color w:val="7030A0"/>
          <w:sz w:val="24"/>
          <w:szCs w:val="24"/>
          <w:shd w:val="clear" w:color="auto" w:fill="E5DFEC"/>
        </w:rPr>
        <w:t>Поздравляю с веселым деньком,</w:t>
      </w:r>
      <w:r w:rsidRPr="00935D11">
        <w:rPr>
          <w:color w:val="7030A0"/>
          <w:sz w:val="24"/>
          <w:szCs w:val="24"/>
          <w:shd w:val="clear" w:color="auto" w:fill="E5DFEC"/>
        </w:rPr>
        <w:br/>
        <w:t>Пусть он счастье несет мотыльком,</w:t>
      </w:r>
      <w:r w:rsidRPr="00935D11">
        <w:rPr>
          <w:color w:val="7030A0"/>
          <w:sz w:val="24"/>
          <w:szCs w:val="24"/>
          <w:shd w:val="clear" w:color="auto" w:fill="E5DFEC"/>
        </w:rPr>
        <w:br/>
        <w:t>Пусть сбываются сладкие грезы,</w:t>
      </w:r>
      <w:r w:rsidRPr="00935D11">
        <w:rPr>
          <w:color w:val="7030A0"/>
          <w:sz w:val="24"/>
          <w:szCs w:val="24"/>
          <w:shd w:val="clear" w:color="auto" w:fill="E5DFEC"/>
        </w:rPr>
        <w:br/>
        <w:t>Пусть лишь счастья капают слезы.</w:t>
      </w:r>
      <w:r w:rsidRPr="00935D11">
        <w:rPr>
          <w:color w:val="7030A0"/>
          <w:sz w:val="24"/>
          <w:szCs w:val="24"/>
          <w:shd w:val="clear" w:color="auto" w:fill="E5DFEC"/>
        </w:rPr>
        <w:br/>
      </w:r>
      <w:r w:rsidRPr="00935D11">
        <w:rPr>
          <w:color w:val="7030A0"/>
          <w:sz w:val="24"/>
          <w:szCs w:val="24"/>
          <w:shd w:val="clear" w:color="auto" w:fill="E5DFEC"/>
        </w:rPr>
        <w:br/>
        <w:t>Пусть жизнь дарит сотни улыбок,</w:t>
      </w:r>
      <w:r w:rsidRPr="00935D11">
        <w:rPr>
          <w:color w:val="7030A0"/>
          <w:sz w:val="24"/>
          <w:szCs w:val="24"/>
          <w:shd w:val="clear" w:color="auto" w:fill="E5DFEC"/>
        </w:rPr>
        <w:br/>
        <w:t>Пусть в ней будет меньше ошибок.</w:t>
      </w:r>
      <w:r w:rsidRPr="00935D11">
        <w:rPr>
          <w:color w:val="7030A0"/>
          <w:sz w:val="24"/>
          <w:szCs w:val="24"/>
          <w:shd w:val="clear" w:color="auto" w:fill="E5DFEC"/>
        </w:rPr>
        <w:br/>
        <w:t>В общем, с радостным Днем рождения!</w:t>
      </w:r>
      <w:r w:rsidRPr="00935D11">
        <w:rPr>
          <w:color w:val="7030A0"/>
          <w:sz w:val="24"/>
          <w:szCs w:val="24"/>
          <w:shd w:val="clear" w:color="auto" w:fill="E5DFEC"/>
        </w:rPr>
        <w:br/>
        <w:t>Принимай от друзей поздравления.</w:t>
      </w:r>
      <w:r w:rsidRPr="00935D11">
        <w:rPr>
          <w:color w:val="7030A0"/>
          <w:sz w:val="24"/>
          <w:szCs w:val="24"/>
          <w:shd w:val="clear" w:color="auto" w:fill="E5DFEC"/>
        </w:rPr>
        <w:br/>
      </w:r>
      <w:r w:rsidRPr="00935D11">
        <w:rPr>
          <w:color w:val="7030A0"/>
          <w:sz w:val="24"/>
          <w:szCs w:val="24"/>
          <w:shd w:val="clear" w:color="auto" w:fill="E5DFEC"/>
        </w:rPr>
        <w:br/>
        <w:t>Пусть желаемое случится,</w:t>
      </w:r>
      <w:r w:rsidRPr="00935D11">
        <w:rPr>
          <w:color w:val="7030A0"/>
          <w:sz w:val="24"/>
          <w:szCs w:val="24"/>
          <w:shd w:val="clear" w:color="auto" w:fill="E5DFEC"/>
        </w:rPr>
        <w:br/>
        <w:t>Пусть в твою дверь счастье стучится</w:t>
      </w:r>
      <w:r>
        <w:rPr>
          <w:color w:val="7030A0"/>
          <w:sz w:val="24"/>
          <w:szCs w:val="24"/>
          <w:shd w:val="clear" w:color="auto" w:fill="E5DFEC"/>
        </w:rPr>
        <w:t>.</w:t>
      </w:r>
      <w:r>
        <w:rPr>
          <w:color w:val="7030A0"/>
          <w:sz w:val="24"/>
          <w:szCs w:val="24"/>
          <w:shd w:val="clear" w:color="auto" w:fill="E5DFEC"/>
        </w:rPr>
        <w:br/>
        <w:t>Будь же счастлив своею судьбой</w:t>
      </w:r>
      <w:r w:rsidRPr="00935D11">
        <w:rPr>
          <w:color w:val="7030A0"/>
          <w:sz w:val="24"/>
          <w:szCs w:val="24"/>
          <w:shd w:val="clear" w:color="auto" w:fill="E5DFEC"/>
        </w:rPr>
        <w:t>,</w:t>
      </w:r>
      <w:r w:rsidRPr="00935D11">
        <w:rPr>
          <w:color w:val="7030A0"/>
          <w:sz w:val="24"/>
          <w:szCs w:val="24"/>
          <w:shd w:val="clear" w:color="auto" w:fill="E5DFEC"/>
        </w:rPr>
        <w:br/>
        <w:t>Мы же будем рядом с тобою</w:t>
      </w:r>
      <w:r w:rsidRPr="00935D11">
        <w:rPr>
          <w:color w:val="7030A0"/>
          <w:sz w:val="24"/>
          <w:szCs w:val="24"/>
          <w:shd w:val="clear" w:color="auto" w:fill="FFFFFF"/>
        </w:rPr>
        <w:br/>
      </w:r>
    </w:p>
    <w:p w:rsidR="00524B64" w:rsidRPr="00935D11" w:rsidRDefault="00524B64" w:rsidP="0043060C">
      <w:pPr>
        <w:pStyle w:val="NoSpacing"/>
        <w:shd w:val="clear" w:color="auto" w:fill="DAEEF3"/>
        <w:rPr>
          <w:color w:val="17365D"/>
          <w:sz w:val="32"/>
          <w:szCs w:val="32"/>
        </w:rPr>
      </w:pPr>
      <w:r w:rsidRPr="00935D11">
        <w:rPr>
          <w:color w:val="17365D"/>
          <w:sz w:val="32"/>
          <w:szCs w:val="32"/>
        </w:rPr>
        <w:t>Январских именинников:</w:t>
      </w:r>
    </w:p>
    <w:p w:rsidR="00524B64" w:rsidRPr="00677BE1" w:rsidRDefault="00524B64" w:rsidP="0043060C">
      <w:pPr>
        <w:pStyle w:val="NoSpacing"/>
        <w:jc w:val="center"/>
        <w:rPr>
          <w:sz w:val="28"/>
          <w:szCs w:val="28"/>
        </w:rPr>
      </w:pPr>
      <w:r w:rsidRPr="00677BE1">
        <w:rPr>
          <w:sz w:val="28"/>
          <w:szCs w:val="28"/>
        </w:rPr>
        <w:t>Пашкевич Андрея</w:t>
      </w:r>
    </w:p>
    <w:p w:rsidR="00524B64" w:rsidRPr="00677BE1" w:rsidRDefault="00524B64" w:rsidP="0043060C">
      <w:pPr>
        <w:pStyle w:val="NoSpacing"/>
        <w:jc w:val="center"/>
        <w:rPr>
          <w:sz w:val="28"/>
          <w:szCs w:val="28"/>
        </w:rPr>
      </w:pPr>
      <w:r w:rsidRPr="00677BE1">
        <w:rPr>
          <w:sz w:val="28"/>
          <w:szCs w:val="28"/>
        </w:rPr>
        <w:t>Калинину Сашу</w:t>
      </w:r>
    </w:p>
    <w:p w:rsidR="00524B64" w:rsidRPr="00677BE1" w:rsidRDefault="00524B64" w:rsidP="0043060C">
      <w:pPr>
        <w:pStyle w:val="NoSpacing"/>
        <w:jc w:val="center"/>
        <w:rPr>
          <w:sz w:val="28"/>
          <w:szCs w:val="28"/>
        </w:rPr>
      </w:pPr>
      <w:r w:rsidRPr="00677BE1">
        <w:rPr>
          <w:sz w:val="28"/>
          <w:szCs w:val="28"/>
        </w:rPr>
        <w:t>Попову Наташу</w:t>
      </w:r>
    </w:p>
    <w:p w:rsidR="00524B64" w:rsidRPr="00677BE1" w:rsidRDefault="00524B64" w:rsidP="0043060C">
      <w:pPr>
        <w:pStyle w:val="NoSpacing"/>
        <w:jc w:val="center"/>
        <w:rPr>
          <w:sz w:val="28"/>
          <w:szCs w:val="28"/>
        </w:rPr>
      </w:pPr>
      <w:r w:rsidRPr="00677BE1">
        <w:rPr>
          <w:sz w:val="28"/>
          <w:szCs w:val="28"/>
        </w:rPr>
        <w:t>Хандееву  Софию</w:t>
      </w:r>
    </w:p>
    <w:p w:rsidR="00524B64" w:rsidRPr="00677BE1" w:rsidRDefault="00524B64" w:rsidP="0043060C">
      <w:pPr>
        <w:pStyle w:val="NoSpacing"/>
        <w:jc w:val="center"/>
        <w:rPr>
          <w:sz w:val="28"/>
          <w:szCs w:val="28"/>
        </w:rPr>
      </w:pPr>
      <w:r w:rsidRPr="00677BE1">
        <w:rPr>
          <w:sz w:val="28"/>
          <w:szCs w:val="28"/>
        </w:rPr>
        <w:t>Кирееву Настю</w:t>
      </w:r>
    </w:p>
    <w:p w:rsidR="00524B64" w:rsidRPr="00677BE1" w:rsidRDefault="00524B64" w:rsidP="0043060C">
      <w:pPr>
        <w:pStyle w:val="NoSpacing"/>
        <w:jc w:val="center"/>
        <w:rPr>
          <w:sz w:val="28"/>
          <w:szCs w:val="28"/>
        </w:rPr>
      </w:pPr>
      <w:r w:rsidRPr="00677BE1">
        <w:rPr>
          <w:sz w:val="28"/>
          <w:szCs w:val="28"/>
        </w:rPr>
        <w:t>Голоднову Юлию</w:t>
      </w:r>
    </w:p>
    <w:p w:rsidR="00524B64" w:rsidRDefault="00524B64" w:rsidP="0043060C">
      <w:pPr>
        <w:pStyle w:val="NoSpacing"/>
        <w:rPr>
          <w:sz w:val="32"/>
          <w:szCs w:val="32"/>
        </w:rPr>
      </w:pPr>
      <w:r w:rsidRPr="00677BE1">
        <w:rPr>
          <w:b/>
          <w:i/>
          <w:color w:val="943634"/>
          <w:sz w:val="36"/>
          <w:szCs w:val="36"/>
        </w:rPr>
        <w:t>Поздравляем с Юбилеем:</w:t>
      </w:r>
      <w:r>
        <w:rPr>
          <w:sz w:val="32"/>
          <w:szCs w:val="32"/>
        </w:rPr>
        <w:t>Бусаргину Наталья Владимировну</w:t>
      </w:r>
    </w:p>
    <w:p w:rsidR="00524B64" w:rsidRDefault="00524B64" w:rsidP="0043060C">
      <w:pPr>
        <w:pStyle w:val="NoSpacing"/>
        <w:rPr>
          <w:sz w:val="32"/>
          <w:szCs w:val="32"/>
        </w:rPr>
      </w:pPr>
      <w:r>
        <w:rPr>
          <w:sz w:val="32"/>
          <w:szCs w:val="32"/>
        </w:rPr>
        <w:t>Пряничникову Юлию Львовну</w:t>
      </w:r>
    </w:p>
    <w:p w:rsidR="00524B64" w:rsidRDefault="00524B64" w:rsidP="0043060C"/>
    <w:p w:rsidR="00524B64" w:rsidRPr="00616DFF" w:rsidRDefault="00524B64" w:rsidP="0043060C">
      <w:pPr>
        <w:pStyle w:val="NoSpacing"/>
        <w:jc w:val="center"/>
        <w:rPr>
          <w:b/>
          <w:sz w:val="28"/>
          <w:szCs w:val="28"/>
          <w:shd w:val="clear" w:color="auto" w:fill="FFFFFF"/>
        </w:rPr>
      </w:pPr>
      <w:r w:rsidRPr="00616DFF">
        <w:rPr>
          <w:b/>
          <w:sz w:val="28"/>
          <w:szCs w:val="28"/>
          <w:shd w:val="clear" w:color="auto" w:fill="FFFFFF"/>
        </w:rPr>
        <w:t>Отмечаете сегодня вы свой юбилей,</w:t>
      </w:r>
      <w:r w:rsidRPr="00616DFF">
        <w:rPr>
          <w:b/>
          <w:sz w:val="28"/>
          <w:szCs w:val="28"/>
        </w:rPr>
        <w:br/>
      </w:r>
      <w:r w:rsidRPr="00616DFF">
        <w:rPr>
          <w:b/>
          <w:sz w:val="28"/>
          <w:szCs w:val="28"/>
          <w:shd w:val="clear" w:color="auto" w:fill="FFFFFF"/>
        </w:rPr>
        <w:t>Позвали на праздник ой как много гостей,</w:t>
      </w:r>
      <w:r w:rsidRPr="00616DFF">
        <w:rPr>
          <w:b/>
          <w:sz w:val="28"/>
          <w:szCs w:val="28"/>
        </w:rPr>
        <w:br/>
      </w:r>
      <w:r w:rsidRPr="00616DFF">
        <w:rPr>
          <w:b/>
          <w:sz w:val="28"/>
          <w:szCs w:val="28"/>
          <w:shd w:val="clear" w:color="auto" w:fill="FFFFFF"/>
        </w:rPr>
        <w:t>И верно, пусть подарками задарят,</w:t>
      </w:r>
      <w:r w:rsidRPr="00616DFF">
        <w:rPr>
          <w:b/>
          <w:sz w:val="28"/>
          <w:szCs w:val="28"/>
        </w:rPr>
        <w:br/>
      </w:r>
      <w:r w:rsidRPr="00616DFF">
        <w:rPr>
          <w:b/>
          <w:sz w:val="28"/>
          <w:szCs w:val="28"/>
          <w:shd w:val="clear" w:color="auto" w:fill="FFFFFF"/>
        </w:rPr>
        <w:t>Весь дом цветами пусть заставят.</w:t>
      </w:r>
      <w:r w:rsidRPr="00616DFF">
        <w:rPr>
          <w:b/>
          <w:sz w:val="28"/>
          <w:szCs w:val="28"/>
        </w:rPr>
        <w:br/>
      </w:r>
      <w:r w:rsidRPr="00616DFF">
        <w:rPr>
          <w:b/>
          <w:sz w:val="28"/>
          <w:szCs w:val="28"/>
        </w:rPr>
        <w:br/>
      </w:r>
      <w:r w:rsidRPr="00616DFF">
        <w:rPr>
          <w:b/>
          <w:sz w:val="28"/>
          <w:szCs w:val="28"/>
          <w:shd w:val="clear" w:color="auto" w:fill="FFFFFF"/>
        </w:rPr>
        <w:t>А я желаю вам счастья земного,</w:t>
      </w:r>
      <w:r w:rsidRPr="00616DFF">
        <w:rPr>
          <w:b/>
          <w:sz w:val="28"/>
          <w:szCs w:val="28"/>
        </w:rPr>
        <w:br/>
      </w:r>
      <w:r w:rsidRPr="00616DFF">
        <w:rPr>
          <w:b/>
          <w:sz w:val="28"/>
          <w:szCs w:val="28"/>
          <w:shd w:val="clear" w:color="auto" w:fill="FFFFFF"/>
        </w:rPr>
        <w:t>Достатка, удачи, здоровья былого,</w:t>
      </w:r>
      <w:r w:rsidRPr="00616DFF">
        <w:rPr>
          <w:b/>
          <w:sz w:val="28"/>
          <w:szCs w:val="28"/>
        </w:rPr>
        <w:br/>
      </w:r>
      <w:r w:rsidRPr="00616DFF">
        <w:rPr>
          <w:b/>
          <w:sz w:val="28"/>
          <w:szCs w:val="28"/>
          <w:shd w:val="clear" w:color="auto" w:fill="FFFFFF"/>
        </w:rPr>
        <w:t>Пусть желания исполняются,</w:t>
      </w:r>
      <w:r w:rsidRPr="00616DFF">
        <w:rPr>
          <w:b/>
          <w:sz w:val="28"/>
          <w:szCs w:val="28"/>
        </w:rPr>
        <w:br/>
      </w:r>
      <w:r w:rsidRPr="00616DFF">
        <w:rPr>
          <w:b/>
          <w:sz w:val="28"/>
          <w:szCs w:val="28"/>
          <w:shd w:val="clear" w:color="auto" w:fill="FFFFFF"/>
        </w:rPr>
        <w:t>Юбиляру ведь все угодить стараются.</w:t>
      </w:r>
    </w:p>
    <w:p w:rsidR="00524B64" w:rsidRDefault="00524B64" w:rsidP="0043060C">
      <w:pPr>
        <w:pStyle w:val="NoSpacing"/>
        <w:jc w:val="center"/>
        <w:rPr>
          <w:sz w:val="24"/>
          <w:szCs w:val="24"/>
          <w:shd w:val="clear" w:color="auto" w:fill="FFFFFF"/>
        </w:rPr>
      </w:pPr>
    </w:p>
    <w:p w:rsidR="00524B64" w:rsidRPr="00677BE1" w:rsidRDefault="00524B64" w:rsidP="0043060C">
      <w:pPr>
        <w:pStyle w:val="NoSpacing"/>
        <w:rPr>
          <w:rFonts w:ascii="Comic Sans MS" w:hAnsi="Comic Sans MS"/>
          <w:sz w:val="24"/>
          <w:szCs w:val="24"/>
          <w:shd w:val="clear" w:color="auto" w:fill="FFFFFF"/>
        </w:rPr>
      </w:pPr>
      <w:r w:rsidRPr="00677BE1">
        <w:rPr>
          <w:rFonts w:ascii="Comic Sans MS" w:hAnsi="Comic Sans MS"/>
          <w:sz w:val="24"/>
          <w:szCs w:val="24"/>
          <w:shd w:val="clear" w:color="auto" w:fill="FFFFFF"/>
        </w:rPr>
        <w:t>Над выпуском работали:</w:t>
      </w:r>
    </w:p>
    <w:p w:rsidR="00524B64" w:rsidRPr="00677BE1" w:rsidRDefault="00524B64" w:rsidP="0043060C">
      <w:pPr>
        <w:pStyle w:val="NoSpacing"/>
        <w:rPr>
          <w:rFonts w:ascii="Comic Sans MS" w:hAnsi="Comic Sans MS"/>
          <w:sz w:val="24"/>
          <w:szCs w:val="24"/>
          <w:shd w:val="clear" w:color="auto" w:fill="FFFFFF"/>
        </w:rPr>
      </w:pPr>
      <w:r w:rsidRPr="00677BE1">
        <w:rPr>
          <w:rFonts w:ascii="Comic Sans MS" w:hAnsi="Comic Sans MS"/>
          <w:sz w:val="24"/>
          <w:szCs w:val="24"/>
          <w:shd w:val="clear" w:color="auto" w:fill="FFFFFF"/>
        </w:rPr>
        <w:t>Руководитель: Бусаргина Н.В.</w:t>
      </w:r>
    </w:p>
    <w:p w:rsidR="00524B64" w:rsidRPr="00677BE1" w:rsidRDefault="00524B64" w:rsidP="0043060C">
      <w:pPr>
        <w:pStyle w:val="NoSpacing"/>
        <w:rPr>
          <w:rFonts w:ascii="Comic Sans MS" w:hAnsi="Comic Sans MS"/>
          <w:sz w:val="24"/>
          <w:szCs w:val="24"/>
          <w:shd w:val="clear" w:color="auto" w:fill="FFFFFF"/>
        </w:rPr>
      </w:pPr>
      <w:r w:rsidRPr="00677BE1">
        <w:rPr>
          <w:rFonts w:ascii="Comic Sans MS" w:hAnsi="Comic Sans MS"/>
          <w:sz w:val="24"/>
          <w:szCs w:val="24"/>
          <w:shd w:val="clear" w:color="auto" w:fill="FFFFFF"/>
        </w:rPr>
        <w:t>Редактор: Бурнаева Анастасия</w:t>
      </w:r>
    </w:p>
    <w:p w:rsidR="00524B64" w:rsidRPr="0043060C" w:rsidRDefault="00524B64" w:rsidP="0043060C">
      <w:pPr>
        <w:tabs>
          <w:tab w:val="left" w:pos="3435"/>
        </w:tabs>
        <w:rPr>
          <w:rFonts w:ascii="Comic Sans MS" w:hAnsi="Comic Sans MS"/>
          <w:shd w:val="clear" w:color="auto" w:fill="FFFFFF"/>
        </w:rPr>
      </w:pPr>
      <w:r w:rsidRPr="00677BE1">
        <w:rPr>
          <w:rFonts w:ascii="Comic Sans MS" w:hAnsi="Comic Sans MS"/>
          <w:shd w:val="clear" w:color="auto" w:fill="FFFFFF"/>
        </w:rPr>
        <w:t>Корреспонденты:</w:t>
      </w:r>
      <w:r>
        <w:rPr>
          <w:rFonts w:ascii="Comic Sans MS" w:hAnsi="Comic Sans MS"/>
          <w:shd w:val="clear" w:color="auto" w:fill="FFFFFF"/>
        </w:rPr>
        <w:t xml:space="preserve"> Мельников В., Егоров В., Пашкевич А., Осмоловский А.</w:t>
      </w:r>
      <w:bookmarkStart w:id="0" w:name="_GoBack"/>
      <w:bookmarkEnd w:id="0"/>
    </w:p>
    <w:sectPr w:rsidR="00524B64" w:rsidRPr="0043060C" w:rsidSect="0043060C">
      <w:pgSz w:w="11906" w:h="16838"/>
      <w:pgMar w:top="1134" w:right="850" w:bottom="1134" w:left="1701" w:header="708" w:footer="708" w:gutter="0"/>
      <w:pgBorders w:offsetFrom="page">
        <w:top w:val="flowersDaisies" w:sz="20" w:space="24" w:color="548DD4"/>
        <w:left w:val="flowersDaisies" w:sz="20" w:space="24" w:color="548DD4"/>
        <w:bottom w:val="flowersDaisies" w:sz="20" w:space="24" w:color="548DD4"/>
        <w:right w:val="flowersDaisies" w:sz="20" w:space="24" w:color="548DD4"/>
      </w:pgBorders>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060C"/>
    <w:rsid w:val="0005627D"/>
    <w:rsid w:val="001555D4"/>
    <w:rsid w:val="002034EF"/>
    <w:rsid w:val="00286CCF"/>
    <w:rsid w:val="002E697A"/>
    <w:rsid w:val="00332049"/>
    <w:rsid w:val="00422246"/>
    <w:rsid w:val="0043060C"/>
    <w:rsid w:val="004752CD"/>
    <w:rsid w:val="00504E7E"/>
    <w:rsid w:val="00524B64"/>
    <w:rsid w:val="005B2028"/>
    <w:rsid w:val="005D50EF"/>
    <w:rsid w:val="00616DFF"/>
    <w:rsid w:val="00625B8F"/>
    <w:rsid w:val="00677BE1"/>
    <w:rsid w:val="007C50F9"/>
    <w:rsid w:val="008E3CE9"/>
    <w:rsid w:val="00935D11"/>
    <w:rsid w:val="00C07780"/>
    <w:rsid w:val="00C40A98"/>
    <w:rsid w:val="00C63474"/>
    <w:rsid w:val="00CB61B7"/>
    <w:rsid w:val="00DD2565"/>
    <w:rsid w:val="00E47253"/>
    <w:rsid w:val="00E70573"/>
    <w:rsid w:val="00EA03D1"/>
    <w:rsid w:val="00EA3E05"/>
    <w:rsid w:val="00EA749B"/>
    <w:rsid w:val="00F46A78"/>
    <w:rsid w:val="00F84D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60C"/>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43060C"/>
    <w:pPr>
      <w:spacing w:before="100" w:beforeAutospacing="1" w:after="100" w:afterAutospacing="1"/>
    </w:pPr>
  </w:style>
  <w:style w:type="paragraph" w:styleId="NoSpacing">
    <w:name w:val="No Spacing"/>
    <w:uiPriority w:val="99"/>
    <w:qFormat/>
    <w:rsid w:val="0043060C"/>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7</Pages>
  <Words>731</Words>
  <Characters>4173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Денисов Юрий Леонтьевич</cp:lastModifiedBy>
  <cp:revision>4</cp:revision>
  <dcterms:created xsi:type="dcterms:W3CDTF">2013-03-28T10:11:00Z</dcterms:created>
  <dcterms:modified xsi:type="dcterms:W3CDTF">2016-10-21T09:12:00Z</dcterms:modified>
</cp:coreProperties>
</file>