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4E4" w:rsidRDefault="007634E4" w:rsidP="00A6720B">
      <w:pPr>
        <w:tabs>
          <w:tab w:val="left" w:pos="3720"/>
        </w:tabs>
        <w:rPr>
          <w:b/>
          <w:i/>
        </w:rPr>
      </w:pPr>
      <w:r>
        <w:rPr>
          <w:b/>
          <w:i/>
        </w:rPr>
        <w:t xml:space="preserve">                                                        Ежемесячная газета</w:t>
      </w:r>
    </w:p>
    <w:p w:rsidR="007634E4" w:rsidRDefault="007634E4" w:rsidP="00A6720B">
      <w:pPr>
        <w:tabs>
          <w:tab w:val="left" w:pos="3720"/>
        </w:tabs>
        <w:rPr>
          <w:b/>
          <w: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6" type="#_x0000_t75" alt="http://im0-tub-ru.yandex.net/i?id=327666639-29-72" href="http://images.yandex.ru/yandsearch?ed=1&amp;text=1 %D1%81%D0%B5%D0%BD%D1%82%D1%8F%D0%B1%D1%80%D1%8F %D0%B7%D0%B2%D0%BE%D0%BD%D0%BE%D0%BA&amp;p=3&amp;img_url=img-fotki.yandex.ru/get/5304/jacals.1b0/0_5d986_7f3c7ed1_X" style="position:absolute;margin-left:-35.85pt;margin-top:5.1pt;width:112.8pt;height:109.05pt;z-index:-251673088;visibility:visible" wrapcoords="-144 0 -144 21451 21600 21451 21600 0 -144 0" o:button="t">
            <v:fill o:detectmouseclick="t"/>
            <v:imagedata r:id="rId4" o:title=""/>
            <w10:wrap type="through"/>
          </v:shape>
        </w:pict>
      </w:r>
      <w:r>
        <w:rPr>
          <w:b/>
          <w:i/>
        </w:rPr>
        <w:t xml:space="preserve">                        ГБОУ ООШ с. Покровка</w:t>
      </w:r>
    </w:p>
    <w:p w:rsidR="007634E4" w:rsidRDefault="007634E4" w:rsidP="00A6720B">
      <w:pPr>
        <w:rPr>
          <w:i/>
          <w:sz w:val="44"/>
          <w:szCs w:val="4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3.65pt;margin-top:42pt;width:315pt;height:40.5pt;z-index:-251667968" wrapcoords="309 -19200 -1697 -19200 -1800 -18800 -1800 7200 51 12800 51 19200 -154 20800 0 21200 1594 21200 2931 21200 21754 21200 21549 19200 21343 12800 21754 12800 25251 7200 25251 6400 24943 0 24737 -6400 24583 -12800 24377 -19200 309 -19200" fillcolor="#063" strokecolor="green">
            <v:fill r:id="rId5" o:title="" type="tile"/>
            <v:shadow on="t" type="perspective" color="#c7dfd3" opacity="52429f" origin="-.5,-.5" offset="-26pt,-36pt" matrix="1.25,,,1.25"/>
            <v:textpath style="font-family:&quot;Times New Roman&quot;;v-text-kern:t" trim="t" fitpath="t" string="БОЛЬШАЯ ПЕРЕМЕНА"/>
            <w10:wrap type="through"/>
          </v:shape>
        </w:pict>
      </w:r>
    </w:p>
    <w:p w:rsidR="007634E4" w:rsidRDefault="007634E4" w:rsidP="00A6720B">
      <w:pPr>
        <w:rPr>
          <w:i/>
          <w:sz w:val="56"/>
          <w:szCs w:val="56"/>
        </w:rPr>
      </w:pPr>
      <w:r>
        <w:rPr>
          <w:i/>
          <w:sz w:val="44"/>
          <w:szCs w:val="44"/>
        </w:rPr>
        <w:t xml:space="preserve">               №5         февраль</w:t>
      </w:r>
      <w:r>
        <w:rPr>
          <w:i/>
          <w:sz w:val="44"/>
          <w:szCs w:val="44"/>
        </w:rPr>
        <w:tab/>
        <w:t>2016</w:t>
      </w:r>
      <w:r w:rsidRPr="000E2CF7">
        <w:rPr>
          <w:i/>
          <w:sz w:val="44"/>
          <w:szCs w:val="44"/>
        </w:rPr>
        <w:t>г</w:t>
      </w:r>
    </w:p>
    <w:p w:rsidR="007634E4" w:rsidRPr="000E2CF7" w:rsidRDefault="007634E4" w:rsidP="00A6720B"/>
    <w:p w:rsidR="007634E4" w:rsidRPr="00936FCC" w:rsidRDefault="007634E4" w:rsidP="00A6720B">
      <w:pPr>
        <w:rPr>
          <w:rFonts w:ascii="Calibri" w:hAnsi="Calibri" w:cs="Calibri"/>
          <w:i/>
          <w:color w:val="0070C0"/>
        </w:rPr>
      </w:pPr>
      <w:r>
        <w:rPr>
          <w:noProof/>
        </w:rPr>
        <w:pict>
          <v:shapetype id="_x0000_t202" coordsize="21600,21600" o:spt="202" path="m,l,21600r21600,l21600,xe">
            <v:stroke joinstyle="miter"/>
            <v:path gradientshapeok="t" o:connecttype="rect"/>
          </v:shapetype>
          <v:shape id="_x0000_s1028" type="#_x0000_t202" style="position:absolute;margin-left:-45.25pt;margin-top:26.3pt;width:272.85pt;height:222.6pt;z-index:-251664896" wrapcoords="-59 -73 -59 21745 21659 21745 21659 -73 -59 -73" fillcolor="#fabf8f" strokecolor="#fabf8f" strokeweight="1pt">
            <v:fill color2="#fde9d9" angle="-45" focus="-50%" type="gradient"/>
            <v:shadow on="t" type="perspective" color="#974706" opacity=".5" offset="1pt" offset2="-3pt"/>
            <v:textbox style="mso-next-textbox:#_x0000_s1028">
              <w:txbxContent>
                <w:p w:rsidR="007634E4" w:rsidRPr="00936FCC" w:rsidRDefault="007634E4" w:rsidP="001A4E78">
                  <w:pPr>
                    <w:shd w:val="clear" w:color="auto" w:fill="FDE9D9"/>
                    <w:rPr>
                      <w:rFonts w:ascii="Comic Sans MS" w:hAnsi="Comic Sans MS"/>
                      <w:sz w:val="32"/>
                      <w:szCs w:val="32"/>
                    </w:rPr>
                  </w:pPr>
                </w:p>
              </w:txbxContent>
            </v:textbox>
            <w10:wrap type="through"/>
          </v:shape>
        </w:pict>
      </w:r>
    </w:p>
    <w:p w:rsidR="007634E4" w:rsidRDefault="007634E4" w:rsidP="00A6720B"/>
    <w:p w:rsidR="007634E4" w:rsidRDefault="007634E4" w:rsidP="00A6720B">
      <w:r>
        <w:rPr>
          <w:noProof/>
        </w:rPr>
        <w:pict>
          <v:shape id="Надпись 2" o:spid="_x0000_s1029" type="#_x0000_t202" style="position:absolute;margin-left:-273.9pt;margin-top:1.65pt;width:459.35pt;height:232.2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" strokecolor="#d99594" strokeweight="1pt">
            <v:fill color2="#e5b8b7" focusposition="1" focussize="" focus="100%" type="gradient"/>
            <v:shadow on="t" type="perspective" color="#622423" opacity=".5" offset="1pt" offset2="-3pt"/>
            <v:textbox>
              <w:txbxContent>
                <w:p w:rsidR="007634E4" w:rsidRPr="001A4E78" w:rsidRDefault="007634E4" w:rsidP="00A6720B">
                  <w:pPr>
                    <w:rPr>
                      <w:rFonts w:ascii="Calibri" w:hAnsi="Calibri" w:cs="Calibri"/>
                      <w:b/>
                      <w:caps/>
                      <w:color w:val="17365D"/>
                      <w:sz w:val="44"/>
                      <w:szCs w:val="44"/>
                    </w:rPr>
                  </w:pPr>
                  <w:r w:rsidRPr="001A4E78">
                    <w:rPr>
                      <w:rFonts w:ascii="Calibri" w:hAnsi="Calibri" w:cs="Calibri"/>
                      <w:b/>
                      <w:caps/>
                      <w:color w:val="17365D"/>
                      <w:sz w:val="44"/>
                      <w:szCs w:val="44"/>
                    </w:rPr>
                    <w:t xml:space="preserve">Сегодня в номере: </w:t>
                  </w:r>
                </w:p>
                <w:p w:rsidR="007634E4" w:rsidRPr="001A4E78" w:rsidRDefault="007634E4" w:rsidP="00A6720B">
                  <w:pPr>
                    <w:rPr>
                      <w:rFonts w:ascii="Calibri" w:hAnsi="Calibri" w:cs="Calibri"/>
                      <w:b/>
                      <w:i/>
                      <w:color w:val="7030A0"/>
                      <w:sz w:val="36"/>
                      <w:szCs w:val="36"/>
                    </w:rPr>
                  </w:pPr>
                  <w:bookmarkStart w:id="0" w:name="_GoBack"/>
                  <w:bookmarkEnd w:id="0"/>
                </w:p>
                <w:p w:rsidR="007634E4" w:rsidRPr="001A4E78" w:rsidRDefault="007634E4" w:rsidP="00A6720B">
                  <w:pPr>
                    <w:rPr>
                      <w:rFonts w:ascii="Calibri" w:hAnsi="Calibri" w:cs="Calibri"/>
                      <w:b/>
                      <w:i/>
                      <w:color w:val="7030A0"/>
                      <w:sz w:val="36"/>
                      <w:szCs w:val="36"/>
                    </w:rPr>
                  </w:pPr>
                  <w:r w:rsidRPr="001A4E78">
                    <w:rPr>
                      <w:rFonts w:ascii="Calibri" w:hAnsi="Calibri" w:cs="Calibri"/>
                      <w:b/>
                      <w:i/>
                      <w:color w:val="7030A0"/>
                      <w:sz w:val="36"/>
                      <w:szCs w:val="36"/>
                    </w:rPr>
                    <w:t>Школьные новости</w:t>
                  </w:r>
                </w:p>
                <w:p w:rsidR="007634E4" w:rsidRPr="001A4E78" w:rsidRDefault="007634E4" w:rsidP="00A6720B">
                  <w:pPr>
                    <w:rPr>
                      <w:rFonts w:ascii="Calibri" w:hAnsi="Calibri" w:cs="Calibri"/>
                      <w:b/>
                      <w:i/>
                      <w:color w:val="7030A0"/>
                      <w:sz w:val="36"/>
                      <w:szCs w:val="36"/>
                    </w:rPr>
                  </w:pPr>
                  <w:r w:rsidRPr="001A4E78">
                    <w:rPr>
                      <w:rFonts w:ascii="Calibri" w:hAnsi="Calibri" w:cs="Calibri"/>
                      <w:b/>
                      <w:i/>
                      <w:color w:val="7030A0"/>
                      <w:sz w:val="36"/>
                      <w:szCs w:val="36"/>
                    </w:rPr>
                    <w:t>Мой папа – самый лучший!</w:t>
                  </w:r>
                </w:p>
                <w:p w:rsidR="007634E4" w:rsidRPr="001A4E78" w:rsidRDefault="007634E4" w:rsidP="00A6720B">
                  <w:pPr>
                    <w:rPr>
                      <w:rFonts w:ascii="Calibri" w:hAnsi="Calibri" w:cs="Calibri"/>
                      <w:b/>
                      <w:i/>
                      <w:color w:val="7030A0"/>
                      <w:sz w:val="36"/>
                      <w:szCs w:val="36"/>
                    </w:rPr>
                  </w:pPr>
                  <w:r w:rsidRPr="001A4E78">
                    <w:rPr>
                      <w:rFonts w:ascii="Calibri" w:hAnsi="Calibri" w:cs="Calibri"/>
                      <w:b/>
                      <w:i/>
                      <w:color w:val="7030A0"/>
                      <w:sz w:val="36"/>
                      <w:szCs w:val="36"/>
                    </w:rPr>
                    <w:t>Здоровому – всё здорово!</w:t>
                  </w:r>
                </w:p>
                <w:p w:rsidR="007634E4" w:rsidRPr="001A4E78" w:rsidRDefault="007634E4" w:rsidP="00A6720B">
                  <w:pPr>
                    <w:rPr>
                      <w:rFonts w:ascii="Calibri" w:hAnsi="Calibri" w:cs="Calibri"/>
                      <w:b/>
                      <w:i/>
                      <w:color w:val="7030A0"/>
                      <w:sz w:val="36"/>
                      <w:szCs w:val="36"/>
                    </w:rPr>
                  </w:pPr>
                  <w:r w:rsidRPr="001A4E78">
                    <w:rPr>
                      <w:rFonts w:ascii="Calibri" w:hAnsi="Calibri" w:cs="Calibri"/>
                      <w:b/>
                      <w:i/>
                      <w:color w:val="7030A0"/>
                      <w:sz w:val="36"/>
                      <w:szCs w:val="36"/>
                    </w:rPr>
                    <w:t>Мы и спорт!</w:t>
                  </w:r>
                </w:p>
                <w:p w:rsidR="007634E4" w:rsidRPr="001A4E78" w:rsidRDefault="007634E4" w:rsidP="00A6720B">
                  <w:pPr>
                    <w:rPr>
                      <w:rFonts w:ascii="Calibri" w:hAnsi="Calibri" w:cs="Calibri"/>
                      <w:b/>
                      <w:i/>
                      <w:color w:val="7030A0"/>
                      <w:sz w:val="36"/>
                      <w:szCs w:val="36"/>
                    </w:rPr>
                  </w:pPr>
                  <w:r w:rsidRPr="001A4E78">
                    <w:rPr>
                      <w:rFonts w:ascii="Calibri" w:hAnsi="Calibri" w:cs="Calibri"/>
                      <w:b/>
                      <w:i/>
                      <w:color w:val="7030A0"/>
                      <w:sz w:val="36"/>
                      <w:szCs w:val="36"/>
                    </w:rPr>
                    <w:t>Интересная экскурсия!</w:t>
                  </w:r>
                </w:p>
                <w:p w:rsidR="007634E4" w:rsidRPr="001A4E78" w:rsidRDefault="007634E4" w:rsidP="00C9726F">
                  <w:pPr>
                    <w:rPr>
                      <w:rFonts w:ascii="Calibri" w:hAnsi="Calibri" w:cs="Calibri"/>
                      <w:b/>
                      <w:i/>
                      <w:color w:val="7030A0"/>
                      <w:sz w:val="36"/>
                      <w:szCs w:val="36"/>
                    </w:rPr>
                  </w:pPr>
                  <w:r w:rsidRPr="001A4E78">
                    <w:rPr>
                      <w:rFonts w:ascii="Calibri" w:hAnsi="Calibri" w:cs="Calibri"/>
                      <w:b/>
                      <w:i/>
                      <w:color w:val="7030A0"/>
                      <w:sz w:val="36"/>
                      <w:szCs w:val="36"/>
                    </w:rPr>
                    <w:t>С Днём Святого Валентина</w:t>
                  </w:r>
                </w:p>
                <w:p w:rsidR="007634E4" w:rsidRPr="001A4E78" w:rsidRDefault="007634E4" w:rsidP="00A6720B">
                  <w:pPr>
                    <w:rPr>
                      <w:rFonts w:ascii="Calibri" w:hAnsi="Calibri" w:cs="Calibri"/>
                      <w:b/>
                      <w:i/>
                      <w:color w:val="7030A0"/>
                      <w:sz w:val="36"/>
                      <w:szCs w:val="36"/>
                    </w:rPr>
                  </w:pPr>
                  <w:r w:rsidRPr="001A4E78">
                    <w:rPr>
                      <w:rFonts w:ascii="Calibri" w:hAnsi="Calibri" w:cs="Calibri"/>
                      <w:b/>
                      <w:i/>
                      <w:color w:val="7030A0"/>
                      <w:sz w:val="36"/>
                      <w:szCs w:val="36"/>
                    </w:rPr>
                    <w:t>Поздравляем!</w:t>
                  </w:r>
                </w:p>
              </w:txbxContent>
            </v:textbox>
          </v:shape>
        </w:pict>
      </w:r>
    </w:p>
    <w:p w:rsidR="007634E4" w:rsidRDefault="007634E4" w:rsidP="00A6720B"/>
    <w:p w:rsidR="007634E4" w:rsidRDefault="007634E4" w:rsidP="00A6720B"/>
    <w:p w:rsidR="007634E4" w:rsidRDefault="007634E4" w:rsidP="00A6720B"/>
    <w:p w:rsidR="007634E4" w:rsidRDefault="007634E4" w:rsidP="00A6720B"/>
    <w:p w:rsidR="007634E4" w:rsidRDefault="007634E4" w:rsidP="00A6720B"/>
    <w:p w:rsidR="007634E4" w:rsidRDefault="007634E4" w:rsidP="00A6720B"/>
    <w:p w:rsidR="007634E4" w:rsidRDefault="007634E4" w:rsidP="00A6720B"/>
    <w:p w:rsidR="007634E4" w:rsidRDefault="007634E4" w:rsidP="00A6720B"/>
    <w:p w:rsidR="007634E4" w:rsidRDefault="007634E4" w:rsidP="00A6720B"/>
    <w:p w:rsidR="007634E4" w:rsidRDefault="007634E4" w:rsidP="00A6720B"/>
    <w:p w:rsidR="007634E4" w:rsidRDefault="007634E4" w:rsidP="00A6720B"/>
    <w:p w:rsidR="007634E4" w:rsidRDefault="007634E4" w:rsidP="00A6720B"/>
    <w:p w:rsidR="007634E4" w:rsidRDefault="007634E4" w:rsidP="00A6720B"/>
    <w:p w:rsidR="007634E4" w:rsidRDefault="007634E4" w:rsidP="00A6720B"/>
    <w:p w:rsidR="007634E4" w:rsidRDefault="007634E4" w:rsidP="00A6720B"/>
    <w:p w:rsidR="007634E4" w:rsidRDefault="007634E4" w:rsidP="00A6720B"/>
    <w:p w:rsidR="007634E4" w:rsidRDefault="007634E4" w:rsidP="00A6720B">
      <w:r>
        <w:rPr>
          <w:noProof/>
        </w:rPr>
        <w:pict>
          <v:shape id="_x0000_s1030" type="#_x0000_t202" style="position:absolute;margin-left:153pt;margin-top:1.1pt;width:252.9pt;height:32.3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PBPgIAAFI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" strokecolor="#c2d69b" strokeweight="1pt">
            <v:fill color2="#d6e3bc" focusposition="1" focussize="" focus="100%" type="gradient"/>
            <v:shadow on="t" type="perspective" color="#4e6128" opacity=".5" offset="1pt" offset2="-3pt"/>
            <v:textbox>
              <w:txbxContent>
                <w:p w:rsidR="007634E4" w:rsidRPr="001A4E78" w:rsidRDefault="007634E4" w:rsidP="00A6720B">
                  <w:pPr>
                    <w:rPr>
                      <w:b/>
                      <w:color w:val="F79646"/>
                      <w:sz w:val="52"/>
                      <w:szCs w:val="52"/>
                    </w:rPr>
                  </w:pPr>
                  <w:r w:rsidRPr="001A4E78">
                    <w:rPr>
                      <w:b/>
                      <w:color w:val="F79646"/>
                      <w:sz w:val="52"/>
                      <w:szCs w:val="52"/>
                    </w:rPr>
                    <w:t>Школьные новости</w:t>
                  </w:r>
                </w:p>
              </w:txbxContent>
            </v:textbox>
          </v:shape>
        </w:pict>
      </w:r>
    </w:p>
    <w:p w:rsidR="007634E4" w:rsidRDefault="007634E4" w:rsidP="00A6720B"/>
    <w:p w:rsidR="007634E4" w:rsidRDefault="007634E4" w:rsidP="00A6720B"/>
    <w:p w:rsidR="007634E4" w:rsidRDefault="007634E4" w:rsidP="00A6720B"/>
    <w:p w:rsidR="007634E4" w:rsidRDefault="007634E4" w:rsidP="00A6720B">
      <w:r>
        <w:rPr>
          <w:noProof/>
        </w:rPr>
        <w:pict>
          <v:shape id="Рисунок 11" o:spid="_x0000_s1031" type="#_x0000_t75" alt="SAM_3969" style="position:absolute;margin-left:282.15pt;margin-top:11.1pt;width:199.3pt;height:148.8pt;z-index:-251671040;visibility:visible" wrapcoords="-81 0 -81 21491 21600 21491 21600 0 -81 0">
            <v:imagedata r:id="rId6" o:title=""/>
            <w10:wrap type="through"/>
          </v:shape>
        </w:pict>
      </w:r>
    </w:p>
    <w:p w:rsidR="007634E4" w:rsidRPr="00936FCC" w:rsidRDefault="007634E4" w:rsidP="00A6720B">
      <w:pPr>
        <w:shd w:val="clear" w:color="auto" w:fill="EAF1DD"/>
        <w:rPr>
          <w:rFonts w:ascii="Calibri" w:hAnsi="Calibri" w:cs="Calibri"/>
          <w:b/>
          <w:sz w:val="32"/>
          <w:szCs w:val="32"/>
        </w:rPr>
      </w:pPr>
      <w:r w:rsidRPr="00936FCC">
        <w:rPr>
          <w:rFonts w:ascii="Calibri" w:hAnsi="Calibri" w:cs="Calibri"/>
          <w:b/>
          <w:color w:val="365F91"/>
          <w:sz w:val="32"/>
          <w:szCs w:val="32"/>
        </w:rPr>
        <w:t>ПОМОГИ ПТИЦАМ!</w:t>
      </w:r>
    </w:p>
    <w:p w:rsidR="007634E4" w:rsidRPr="00936FCC" w:rsidRDefault="007634E4" w:rsidP="00A6720B">
      <w:pPr>
        <w:shd w:val="clear" w:color="auto" w:fill="EAF1DD"/>
        <w:jc w:val="both"/>
        <w:rPr>
          <w:rFonts w:ascii="Calibri" w:hAnsi="Calibri" w:cs="Calibri"/>
          <w:sz w:val="28"/>
          <w:szCs w:val="28"/>
        </w:rPr>
      </w:pPr>
      <w:r w:rsidRPr="00936FCC">
        <w:rPr>
          <w:rFonts w:ascii="Calibri" w:hAnsi="Calibri" w:cs="Calibri"/>
          <w:sz w:val="28"/>
          <w:szCs w:val="28"/>
        </w:rPr>
        <w:t xml:space="preserve">Зима для птиц – тяжёлое время года, и человек может выручить своих пернатых друзей. Ребята из кружка «Юный эколог»» вместе с руководителем Бусаргиной Н.В. решили помочь птицам пережить суровую зиму. Они соорудили кормушки (из пластиковых бутылок и коробок из-под сока) и развесили их на  пришкольной территории. </w:t>
      </w:r>
    </w:p>
    <w:p w:rsidR="007634E4" w:rsidRPr="00936FCC" w:rsidRDefault="007634E4" w:rsidP="00A6720B">
      <w:pPr>
        <w:shd w:val="clear" w:color="auto" w:fill="EAF1DD"/>
        <w:jc w:val="both"/>
        <w:rPr>
          <w:rFonts w:ascii="Calibri" w:hAnsi="Calibri" w:cs="Calibri"/>
          <w:sz w:val="28"/>
          <w:szCs w:val="28"/>
        </w:rPr>
      </w:pPr>
      <w:r w:rsidRPr="00936FCC">
        <w:rPr>
          <w:rFonts w:ascii="Calibri" w:hAnsi="Calibri" w:cs="Calibri"/>
          <w:sz w:val="28"/>
          <w:szCs w:val="28"/>
        </w:rPr>
        <w:t>В течение всей зимы ребята приносят корм и наблюдают за пернатыми гостями.</w:t>
      </w:r>
    </w:p>
    <w:p w:rsidR="007634E4" w:rsidRPr="00936FCC" w:rsidRDefault="007634E4" w:rsidP="00A6720B">
      <w:pPr>
        <w:shd w:val="clear" w:color="auto" w:fill="EAF1DD"/>
        <w:rPr>
          <w:rFonts w:ascii="Calibri" w:hAnsi="Calibri" w:cs="Calibri"/>
          <w:sz w:val="28"/>
          <w:szCs w:val="28"/>
        </w:rPr>
      </w:pPr>
    </w:p>
    <w:p w:rsidR="007634E4" w:rsidRPr="006C2B9B" w:rsidRDefault="007634E4" w:rsidP="006C2B9B">
      <w:pPr>
        <w:shd w:val="clear" w:color="auto" w:fill="EAF1DD"/>
        <w:jc w:val="center"/>
        <w:rPr>
          <w:rFonts w:ascii="Calibri" w:hAnsi="Calibri" w:cs="Calibri"/>
          <w:color w:val="C00000"/>
          <w:sz w:val="28"/>
          <w:szCs w:val="28"/>
        </w:rPr>
      </w:pPr>
      <w:r w:rsidRPr="00936FCC">
        <w:rPr>
          <w:rFonts w:ascii="Calibri" w:hAnsi="Calibri" w:cs="Calibri"/>
          <w:color w:val="C00000"/>
          <w:sz w:val="28"/>
          <w:szCs w:val="28"/>
        </w:rPr>
        <w:t>Покормите птиц зимой!</w:t>
      </w:r>
      <w:r>
        <w:rPr>
          <w:noProof/>
        </w:rPr>
        <w:pict>
          <v:shape id="Поле 3" o:spid="_x0000_s1032" type="#_x0000_t202" style="position:absolute;left:0;text-align:left;margin-left:21pt;margin-top:12.8pt;width:354.25pt;height:51.1pt;z-index:25164748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" filled="f" stroked="f">
            <v:fill o:detectmouseclick="t"/>
            <v:textbox style="mso-fit-shape-to-text:t">
              <w:txbxContent>
                <w:p w:rsidR="007634E4" w:rsidRPr="001A4E78" w:rsidRDefault="007634E4" w:rsidP="00A6720B">
                  <w:pPr>
                    <w:pStyle w:val="NormalWeb"/>
                    <w:jc w:val="center"/>
                    <w:rPr>
                      <w:b/>
                      <w:bCs/>
                      <w:color w:val="5F497A"/>
                      <w:sz w:val="52"/>
                      <w:szCs w:val="52"/>
                    </w:rPr>
                  </w:pPr>
                </w:p>
              </w:txbxContent>
            </v:textbox>
            <w10:wrap type="square"/>
          </v:shape>
        </w:pict>
      </w:r>
    </w:p>
    <w:p w:rsidR="007634E4" w:rsidRDefault="007634E4" w:rsidP="00A6720B"/>
    <w:p w:rsidR="007634E4" w:rsidRPr="006B1408" w:rsidRDefault="007634E4" w:rsidP="00A6720B">
      <w:pPr>
        <w:pStyle w:val="NoSpacing"/>
        <w:shd w:val="clear" w:color="auto" w:fill="F2DBDB"/>
        <w:rPr>
          <w:rFonts w:ascii="Calibri" w:hAnsi="Calibri" w:cs="Calibri"/>
          <w:color w:val="002060"/>
          <w:sz w:val="44"/>
          <w:szCs w:val="44"/>
        </w:rPr>
      </w:pPr>
      <w:r w:rsidRPr="006B1408">
        <w:rPr>
          <w:b/>
          <w:caps/>
          <w:outline/>
          <w:color w:val="002060"/>
          <w:sz w:val="44"/>
          <w:szCs w:val="44"/>
        </w:rPr>
        <w:t>Мой папа – самый лучший!</w:t>
      </w:r>
    </w:p>
    <w:p w:rsidR="007634E4" w:rsidRDefault="007634E4" w:rsidP="00A6720B">
      <w:pPr>
        <w:pStyle w:val="NoSpacing"/>
        <w:rPr>
          <w:rStyle w:val="ff2"/>
          <w:color w:val="1F497D"/>
        </w:rPr>
      </w:pPr>
      <w:r>
        <w:rPr>
          <w:noProof/>
        </w:rPr>
        <w:pict>
          <v:shape id="_x0000_s1033" type="#_x0000_t202" style="position:absolute;margin-left:-45pt;margin-top:.7pt;width:363pt;height:372.7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strokecolor="#002060" strokeweight="1.5pt">
            <v:textbox style="mso-next-textbox:#_x0000_s1033">
              <w:txbxContent>
                <w:p w:rsidR="007634E4" w:rsidRPr="000F4A89" w:rsidRDefault="007634E4" w:rsidP="00A6720B">
                  <w:pPr>
                    <w:rPr>
                      <w:sz w:val="28"/>
                      <w:szCs w:val="28"/>
                    </w:rPr>
                  </w:pPr>
                  <w:r w:rsidRPr="000F4A89">
                    <w:rPr>
                      <w:sz w:val="28"/>
                      <w:szCs w:val="28"/>
                    </w:rPr>
                    <w:t>МОЙ ПАПА – Стерликов Александр Кузьмич</w:t>
                  </w:r>
                </w:p>
                <w:p w:rsidR="007634E4" w:rsidRDefault="007634E4" w:rsidP="00A6720B">
                  <w:pPr>
                    <w:rPr>
                      <w:sz w:val="28"/>
                      <w:szCs w:val="28"/>
                    </w:rPr>
                  </w:pPr>
                </w:p>
                <w:p w:rsidR="007634E4" w:rsidRPr="000F4A89" w:rsidRDefault="007634E4" w:rsidP="00A6720B">
                  <w:pPr>
                    <w:rPr>
                      <w:sz w:val="28"/>
                      <w:szCs w:val="28"/>
                    </w:rPr>
                  </w:pPr>
                  <w:r w:rsidRPr="000F4A89">
                    <w:rPr>
                      <w:sz w:val="28"/>
                      <w:szCs w:val="28"/>
                    </w:rPr>
                    <w:t>Расскажу я Вам, друзья,</w:t>
                  </w:r>
                </w:p>
                <w:p w:rsidR="007634E4" w:rsidRPr="000F4A89" w:rsidRDefault="007634E4" w:rsidP="00A6720B">
                  <w:pPr>
                    <w:rPr>
                      <w:sz w:val="28"/>
                      <w:szCs w:val="28"/>
                    </w:rPr>
                  </w:pPr>
                  <w:r w:rsidRPr="000F4A89">
                    <w:rPr>
                      <w:sz w:val="28"/>
                      <w:szCs w:val="28"/>
                    </w:rPr>
                    <w:t>Только по секрету</w:t>
                  </w:r>
                </w:p>
                <w:p w:rsidR="007634E4" w:rsidRPr="000F4A89" w:rsidRDefault="007634E4" w:rsidP="00A6720B">
                  <w:pPr>
                    <w:rPr>
                      <w:sz w:val="28"/>
                      <w:szCs w:val="28"/>
                    </w:rPr>
                  </w:pPr>
                  <w:r w:rsidRPr="000F4A89">
                    <w:rPr>
                      <w:sz w:val="28"/>
                      <w:szCs w:val="28"/>
                    </w:rPr>
                    <w:t>Лучше папы моего</w:t>
                  </w:r>
                </w:p>
                <w:p w:rsidR="007634E4" w:rsidRPr="000F4A89" w:rsidRDefault="007634E4" w:rsidP="00A6720B">
                  <w:pPr>
                    <w:rPr>
                      <w:sz w:val="28"/>
                      <w:szCs w:val="28"/>
                    </w:rPr>
                  </w:pPr>
                  <w:r w:rsidRPr="000F4A89">
                    <w:rPr>
                      <w:sz w:val="28"/>
                      <w:szCs w:val="28"/>
                    </w:rPr>
                    <w:t>В нашем мире нету!</w:t>
                  </w:r>
                </w:p>
                <w:p w:rsidR="007634E4" w:rsidRPr="000F4A89" w:rsidRDefault="007634E4" w:rsidP="00A6720B">
                  <w:pPr>
                    <w:rPr>
                      <w:sz w:val="28"/>
                      <w:szCs w:val="28"/>
                    </w:rPr>
                  </w:pPr>
                </w:p>
                <w:p w:rsidR="007634E4" w:rsidRPr="000F4A89" w:rsidRDefault="007634E4" w:rsidP="00A6720B">
                  <w:pPr>
                    <w:rPr>
                      <w:sz w:val="28"/>
                      <w:szCs w:val="28"/>
                    </w:rPr>
                  </w:pPr>
                  <w:r w:rsidRPr="000F4A89">
                    <w:rPr>
                      <w:sz w:val="28"/>
                      <w:szCs w:val="28"/>
                    </w:rPr>
                    <w:t>Папа – главный наш мужчина,</w:t>
                  </w:r>
                </w:p>
                <w:p w:rsidR="007634E4" w:rsidRPr="000F4A89" w:rsidRDefault="007634E4" w:rsidP="00A6720B">
                  <w:pPr>
                    <w:rPr>
                      <w:sz w:val="28"/>
                      <w:szCs w:val="28"/>
                    </w:rPr>
                  </w:pPr>
                  <w:r w:rsidRPr="000F4A89">
                    <w:rPr>
                      <w:sz w:val="28"/>
                      <w:szCs w:val="28"/>
                    </w:rPr>
                    <w:t>Хозяин в доме, во дворе.</w:t>
                  </w:r>
                </w:p>
                <w:p w:rsidR="007634E4" w:rsidRPr="000F4A89" w:rsidRDefault="007634E4" w:rsidP="00A6720B">
                  <w:pPr>
                    <w:rPr>
                      <w:sz w:val="28"/>
                      <w:szCs w:val="28"/>
                    </w:rPr>
                  </w:pPr>
                  <w:r w:rsidRPr="000F4A89">
                    <w:rPr>
                      <w:sz w:val="28"/>
                      <w:szCs w:val="28"/>
                    </w:rPr>
                    <w:t>Работу разную он любит,</w:t>
                  </w:r>
                </w:p>
                <w:p w:rsidR="007634E4" w:rsidRPr="000F4A89" w:rsidRDefault="007634E4" w:rsidP="00A6720B">
                  <w:pPr>
                    <w:rPr>
                      <w:sz w:val="28"/>
                      <w:szCs w:val="28"/>
                    </w:rPr>
                  </w:pPr>
                  <w:r w:rsidRPr="000F4A89">
                    <w:rPr>
                      <w:sz w:val="28"/>
                      <w:szCs w:val="28"/>
                    </w:rPr>
                    <w:t>Всегда во всём он во главе.</w:t>
                  </w:r>
                </w:p>
                <w:p w:rsidR="007634E4" w:rsidRPr="000F4A89" w:rsidRDefault="007634E4" w:rsidP="00A6720B">
                  <w:pPr>
                    <w:rPr>
                      <w:sz w:val="28"/>
                      <w:szCs w:val="28"/>
                    </w:rPr>
                  </w:pPr>
                </w:p>
                <w:p w:rsidR="007634E4" w:rsidRPr="00E067F6" w:rsidRDefault="007634E4" w:rsidP="00A6720B">
                  <w:pPr>
                    <w:rPr>
                      <w:sz w:val="28"/>
                      <w:szCs w:val="28"/>
                    </w:rPr>
                  </w:pPr>
                  <w:r w:rsidRPr="00E067F6">
                    <w:rPr>
                      <w:sz w:val="28"/>
                      <w:szCs w:val="28"/>
                    </w:rPr>
                    <w:t xml:space="preserve">Жене поможет, деток учит                                                        </w:t>
                  </w:r>
                </w:p>
                <w:p w:rsidR="007634E4" w:rsidRPr="00E067F6" w:rsidRDefault="007634E4" w:rsidP="00A6720B">
                  <w:pPr>
                    <w:rPr>
                      <w:sz w:val="28"/>
                      <w:szCs w:val="28"/>
                    </w:rPr>
                  </w:pPr>
                  <w:r w:rsidRPr="00E067F6">
                    <w:rPr>
                      <w:sz w:val="28"/>
                      <w:szCs w:val="28"/>
                    </w:rPr>
                    <w:t xml:space="preserve">Сноровкам всяким и делам.                                                      </w:t>
                  </w:r>
                </w:p>
                <w:p w:rsidR="007634E4" w:rsidRPr="00E067F6" w:rsidRDefault="007634E4" w:rsidP="00A6720B">
                  <w:pPr>
                    <w:rPr>
                      <w:sz w:val="28"/>
                      <w:szCs w:val="28"/>
                    </w:rPr>
                  </w:pPr>
                  <w:r w:rsidRPr="00E067F6">
                    <w:rPr>
                      <w:sz w:val="28"/>
                      <w:szCs w:val="28"/>
                    </w:rPr>
                    <w:t xml:space="preserve">В компании он не наскучит,                                                      </w:t>
                  </w:r>
                </w:p>
                <w:p w:rsidR="007634E4" w:rsidRPr="00E067F6" w:rsidRDefault="007634E4" w:rsidP="00A6720B">
                  <w:pPr>
                    <w:rPr>
                      <w:sz w:val="28"/>
                      <w:szCs w:val="28"/>
                    </w:rPr>
                  </w:pPr>
                  <w:r w:rsidRPr="00E067F6">
                    <w:rPr>
                      <w:sz w:val="28"/>
                      <w:szCs w:val="28"/>
                    </w:rPr>
                    <w:t xml:space="preserve">Шашлык пожарит вкусный вам. </w:t>
                  </w:r>
                </w:p>
                <w:p w:rsidR="007634E4" w:rsidRPr="00E067F6" w:rsidRDefault="007634E4" w:rsidP="00A6720B">
                  <w:pPr>
                    <w:rPr>
                      <w:sz w:val="28"/>
                      <w:szCs w:val="28"/>
                    </w:rPr>
                  </w:pPr>
                </w:p>
                <w:p w:rsidR="007634E4" w:rsidRPr="00E067F6" w:rsidRDefault="007634E4" w:rsidP="00A6720B">
                  <w:pPr>
                    <w:rPr>
                      <w:sz w:val="28"/>
                      <w:szCs w:val="28"/>
                    </w:rPr>
                  </w:pPr>
                  <w:r w:rsidRPr="00E067F6">
                    <w:rPr>
                      <w:sz w:val="28"/>
                      <w:szCs w:val="28"/>
                    </w:rPr>
                    <w:t xml:space="preserve"> Все в семье живём мы дружно,</w:t>
                  </w:r>
                </w:p>
                <w:p w:rsidR="007634E4" w:rsidRPr="00E067F6" w:rsidRDefault="007634E4" w:rsidP="00A6720B">
                  <w:pPr>
                    <w:rPr>
                      <w:sz w:val="28"/>
                      <w:szCs w:val="28"/>
                    </w:rPr>
                  </w:pPr>
                  <w:r w:rsidRPr="00E067F6">
                    <w:rPr>
                      <w:sz w:val="28"/>
                      <w:szCs w:val="28"/>
                    </w:rPr>
                    <w:t>Любим петь и танцевать.</w:t>
                  </w:r>
                </w:p>
                <w:p w:rsidR="007634E4" w:rsidRPr="00E067F6" w:rsidRDefault="007634E4" w:rsidP="00A6720B">
                  <w:pPr>
                    <w:rPr>
                      <w:sz w:val="28"/>
                      <w:szCs w:val="28"/>
                    </w:rPr>
                  </w:pPr>
                  <w:r w:rsidRPr="00E067F6">
                    <w:rPr>
                      <w:sz w:val="28"/>
                      <w:szCs w:val="28"/>
                    </w:rPr>
                    <w:t xml:space="preserve">С нашим папой – гармонистом                                           </w:t>
                  </w:r>
                </w:p>
                <w:p w:rsidR="007634E4" w:rsidRPr="00E067F6" w:rsidRDefault="007634E4" w:rsidP="00A6720B">
                  <w:pPr>
                    <w:rPr>
                      <w:sz w:val="28"/>
                      <w:szCs w:val="28"/>
                    </w:rPr>
                  </w:pPr>
                  <w:r w:rsidRPr="00E067F6">
                    <w:rPr>
                      <w:sz w:val="28"/>
                      <w:szCs w:val="28"/>
                    </w:rPr>
                    <w:t xml:space="preserve"> Не приходится скучать!</w:t>
                  </w:r>
                </w:p>
                <w:p w:rsidR="007634E4" w:rsidRPr="000F4A89" w:rsidRDefault="007634E4" w:rsidP="00A6720B">
                  <w:pPr>
                    <w:jc w:val="right"/>
                    <w:rPr>
                      <w:sz w:val="28"/>
                      <w:szCs w:val="28"/>
                    </w:rPr>
                  </w:pPr>
                  <w:r w:rsidRPr="000F4A89">
                    <w:rPr>
                      <w:sz w:val="28"/>
                      <w:szCs w:val="28"/>
                    </w:rPr>
                    <w:t>Уханова Софья, 4 класс.</w:t>
                  </w:r>
                </w:p>
                <w:p w:rsidR="007634E4" w:rsidRDefault="007634E4" w:rsidP="00A6720B"/>
                <w:p w:rsidR="007634E4" w:rsidRDefault="007634E4" w:rsidP="00A6720B"/>
                <w:p w:rsidR="007634E4" w:rsidRDefault="007634E4" w:rsidP="00A6720B"/>
              </w:txbxContent>
            </v:textbox>
          </v:shape>
        </w:pict>
      </w:r>
    </w:p>
    <w:p w:rsidR="007634E4" w:rsidRPr="00643C8C" w:rsidRDefault="007634E4" w:rsidP="00A6720B">
      <w:pPr>
        <w:pStyle w:val="NoSpacing"/>
        <w:rPr>
          <w:rStyle w:val="ff2"/>
          <w:color w:val="1F497D"/>
          <w:sz w:val="28"/>
          <w:szCs w:val="28"/>
        </w:rPr>
      </w:pPr>
    </w:p>
    <w:p w:rsidR="007634E4" w:rsidRDefault="007634E4" w:rsidP="00A6720B">
      <w:pPr>
        <w:pStyle w:val="NoSpacing"/>
        <w:rPr>
          <w:b/>
          <w:sz w:val="32"/>
          <w:szCs w:val="32"/>
        </w:rPr>
      </w:pPr>
    </w:p>
    <w:p w:rsidR="007634E4" w:rsidRPr="00140681" w:rsidRDefault="007634E4" w:rsidP="00A6720B">
      <w:r>
        <w:rPr>
          <w:noProof/>
        </w:rPr>
        <w:pict>
          <v:shape id="Рисунок 15" o:spid="_x0000_s1034" type="#_x0000_t75" style="position:absolute;margin-left:2in;margin-top:99pt;width:161.25pt;height:121.05pt;z-index:251653632;visibility:visible;mso-position-horizontal-relative:margin;mso-position-vertical-relative:margin">
            <v:imagedata r:id="rId7" o:title=""/>
            <w10:wrap type="square" anchorx="margin" anchory="margin"/>
          </v:shape>
        </w:pict>
      </w:r>
    </w:p>
    <w:p w:rsidR="007634E4" w:rsidRPr="00140681" w:rsidRDefault="007634E4" w:rsidP="00A6720B"/>
    <w:p w:rsidR="007634E4" w:rsidRPr="00140681" w:rsidRDefault="007634E4" w:rsidP="00A6720B">
      <w:pPr>
        <w:jc w:val="center"/>
      </w:pPr>
    </w:p>
    <w:p w:rsidR="007634E4" w:rsidRPr="00140681" w:rsidRDefault="007634E4" w:rsidP="00A6720B"/>
    <w:p w:rsidR="007634E4" w:rsidRDefault="007634E4" w:rsidP="00A6720B"/>
    <w:p w:rsidR="007634E4" w:rsidRDefault="007634E4" w:rsidP="00A6720B">
      <w:pPr>
        <w:tabs>
          <w:tab w:val="left" w:pos="6315"/>
        </w:tabs>
      </w:pPr>
      <w:r>
        <w:tab/>
      </w:r>
    </w:p>
    <w:p w:rsidR="007634E4" w:rsidRPr="00AB36D3" w:rsidRDefault="007634E4" w:rsidP="00A6720B"/>
    <w:p w:rsidR="007634E4" w:rsidRPr="006B1408" w:rsidRDefault="007634E4" w:rsidP="00A6720B">
      <w:pPr>
        <w:rPr>
          <w:b/>
        </w:rPr>
      </w:pPr>
    </w:p>
    <w:p w:rsidR="007634E4" w:rsidRPr="006B1408" w:rsidRDefault="007634E4" w:rsidP="00A6720B">
      <w:pPr>
        <w:rPr>
          <w:b/>
        </w:rPr>
      </w:pPr>
    </w:p>
    <w:p w:rsidR="007634E4" w:rsidRPr="006B1408" w:rsidRDefault="007634E4" w:rsidP="00A6720B">
      <w:pPr>
        <w:rPr>
          <w:b/>
        </w:rPr>
      </w:pPr>
    </w:p>
    <w:p w:rsidR="007634E4" w:rsidRPr="006B1408" w:rsidRDefault="007634E4" w:rsidP="00A6720B">
      <w:pPr>
        <w:rPr>
          <w:b/>
        </w:rPr>
      </w:pPr>
    </w:p>
    <w:p w:rsidR="007634E4" w:rsidRPr="006B1408" w:rsidRDefault="007634E4" w:rsidP="00A6720B">
      <w:pPr>
        <w:rPr>
          <w:b/>
        </w:rPr>
      </w:pPr>
    </w:p>
    <w:p w:rsidR="007634E4" w:rsidRPr="006B1408" w:rsidRDefault="007634E4" w:rsidP="00A6720B">
      <w:pPr>
        <w:rPr>
          <w:b/>
        </w:rPr>
      </w:pPr>
    </w:p>
    <w:p w:rsidR="007634E4" w:rsidRPr="00AB36D3" w:rsidRDefault="007634E4" w:rsidP="00A6720B"/>
    <w:p w:rsidR="007634E4" w:rsidRPr="00AB36D3" w:rsidRDefault="007634E4" w:rsidP="00A6720B"/>
    <w:p w:rsidR="007634E4" w:rsidRPr="00AB36D3" w:rsidRDefault="007634E4" w:rsidP="00A6720B">
      <w:r>
        <w:rPr>
          <w:noProof/>
        </w:rPr>
        <w:pict>
          <v:shape id="_x0000_s1035" type="#_x0000_t202" style="position:absolute;margin-left:221.75pt;margin-top:1.8pt;width:257.8pt;height:470.2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" strokecolor="#c0504d" strokeweight="1.5pt">
            <v:textbox style="mso-next-textbox:#_x0000_s1035">
              <w:txbxContent>
                <w:p w:rsidR="007634E4" w:rsidRDefault="007634E4" w:rsidP="00A6720B"/>
                <w:p w:rsidR="007634E4" w:rsidRDefault="007634E4" w:rsidP="00A6720B"/>
                <w:p w:rsidR="007634E4" w:rsidRDefault="007634E4" w:rsidP="00A6720B"/>
                <w:p w:rsidR="007634E4" w:rsidRDefault="007634E4" w:rsidP="00A6720B"/>
                <w:p w:rsidR="007634E4" w:rsidRDefault="007634E4" w:rsidP="00A6720B"/>
                <w:p w:rsidR="007634E4" w:rsidRDefault="007634E4" w:rsidP="00A6720B"/>
                <w:p w:rsidR="007634E4" w:rsidRDefault="007634E4" w:rsidP="00A6720B"/>
                <w:p w:rsidR="007634E4" w:rsidRDefault="007634E4" w:rsidP="00A6720B"/>
                <w:p w:rsidR="007634E4" w:rsidRDefault="007634E4" w:rsidP="00A6720B"/>
                <w:p w:rsidR="007634E4" w:rsidRDefault="007634E4" w:rsidP="00A6720B">
                  <w:pPr>
                    <w:rPr>
                      <w:sz w:val="28"/>
                      <w:szCs w:val="28"/>
                    </w:rPr>
                  </w:pPr>
                  <w:r>
                    <w:rPr>
                      <w:sz w:val="28"/>
                      <w:szCs w:val="28"/>
                    </w:rPr>
                    <w:t xml:space="preserve"> Мой папа – Шатов Сергей              </w:t>
                  </w:r>
                  <w:r w:rsidRPr="000F4A89">
                    <w:rPr>
                      <w:sz w:val="28"/>
                      <w:szCs w:val="28"/>
                    </w:rPr>
                    <w:t>Владимирович.</w:t>
                  </w:r>
                </w:p>
                <w:p w:rsidR="007634E4" w:rsidRPr="000F4A89" w:rsidRDefault="007634E4" w:rsidP="00A6720B">
                  <w:pPr>
                    <w:rPr>
                      <w:sz w:val="28"/>
                      <w:szCs w:val="28"/>
                    </w:rPr>
                  </w:pPr>
                  <w:r w:rsidRPr="000F4A89">
                    <w:rPr>
                      <w:sz w:val="28"/>
                      <w:szCs w:val="28"/>
                    </w:rPr>
                    <w:t xml:space="preserve"> Я своего папу очень люблю, так как он самый лучший, самый хороший, самый добрый. Я горжусь своим отцом.</w:t>
                  </w:r>
                </w:p>
                <w:p w:rsidR="007634E4" w:rsidRPr="0024056A" w:rsidRDefault="007634E4" w:rsidP="00A6720B">
                  <w:pPr>
                    <w:jc w:val="center"/>
                    <w:rPr>
                      <w:i/>
                      <w:sz w:val="28"/>
                      <w:szCs w:val="28"/>
                    </w:rPr>
                  </w:pPr>
                  <w:r w:rsidRPr="0024056A">
                    <w:rPr>
                      <w:i/>
                      <w:sz w:val="28"/>
                      <w:szCs w:val="28"/>
                    </w:rPr>
                    <w:t>Мой папа находчивый,</w:t>
                  </w:r>
                </w:p>
                <w:p w:rsidR="007634E4" w:rsidRPr="0024056A" w:rsidRDefault="007634E4" w:rsidP="00A6720B">
                  <w:pPr>
                    <w:jc w:val="center"/>
                    <w:rPr>
                      <w:i/>
                      <w:sz w:val="28"/>
                      <w:szCs w:val="28"/>
                    </w:rPr>
                  </w:pPr>
                  <w:r w:rsidRPr="0024056A">
                    <w:rPr>
                      <w:i/>
                      <w:sz w:val="28"/>
                      <w:szCs w:val="28"/>
                    </w:rPr>
                    <w:t>Умный и смелый.</w:t>
                  </w:r>
                </w:p>
                <w:p w:rsidR="007634E4" w:rsidRPr="0024056A" w:rsidRDefault="007634E4" w:rsidP="00A6720B">
                  <w:pPr>
                    <w:jc w:val="center"/>
                    <w:rPr>
                      <w:i/>
                      <w:sz w:val="28"/>
                      <w:szCs w:val="28"/>
                    </w:rPr>
                  </w:pPr>
                  <w:r w:rsidRPr="0024056A">
                    <w:rPr>
                      <w:i/>
                      <w:sz w:val="28"/>
                      <w:szCs w:val="28"/>
                    </w:rPr>
                    <w:t>Ему по плечу</w:t>
                  </w:r>
                </w:p>
                <w:p w:rsidR="007634E4" w:rsidRPr="0024056A" w:rsidRDefault="007634E4" w:rsidP="00A6720B">
                  <w:pPr>
                    <w:jc w:val="center"/>
                    <w:rPr>
                      <w:i/>
                      <w:sz w:val="28"/>
                      <w:szCs w:val="28"/>
                    </w:rPr>
                  </w:pPr>
                  <w:r w:rsidRPr="0024056A">
                    <w:rPr>
                      <w:i/>
                      <w:sz w:val="28"/>
                      <w:szCs w:val="28"/>
                    </w:rPr>
                    <w:t>Даже сложное дело.</w:t>
                  </w:r>
                </w:p>
                <w:p w:rsidR="007634E4" w:rsidRPr="000F4A89" w:rsidRDefault="007634E4" w:rsidP="00A6720B">
                  <w:pPr>
                    <w:jc w:val="both"/>
                    <w:rPr>
                      <w:sz w:val="28"/>
                      <w:szCs w:val="28"/>
                    </w:rPr>
                  </w:pPr>
                  <w:r w:rsidRPr="000F4A89">
                    <w:rPr>
                      <w:sz w:val="28"/>
                      <w:szCs w:val="28"/>
                    </w:rPr>
                    <w:t xml:space="preserve">     Мой папа может выполнить любую работу. Он очень трудолюбивый. А совсем недавно он участвовал в районной спартакиаде среди инвалидов и оказался в числе победителей. Он занял 1 место в соревнованиях по дартсу, 2 место – по шашкам и получил ещё один диплом за активное участие.</w:t>
                  </w:r>
                </w:p>
                <w:p w:rsidR="007634E4" w:rsidRPr="0024056A" w:rsidRDefault="007634E4" w:rsidP="00A6720B">
                  <w:pPr>
                    <w:jc w:val="center"/>
                    <w:rPr>
                      <w:i/>
                      <w:sz w:val="28"/>
                      <w:szCs w:val="28"/>
                    </w:rPr>
                  </w:pPr>
                  <w:r w:rsidRPr="0024056A">
                    <w:rPr>
                      <w:i/>
                      <w:sz w:val="28"/>
                      <w:szCs w:val="28"/>
                    </w:rPr>
                    <w:t>Для меня всегда герой –</w:t>
                  </w:r>
                </w:p>
                <w:p w:rsidR="007634E4" w:rsidRPr="0024056A" w:rsidRDefault="007634E4" w:rsidP="00A6720B">
                  <w:pPr>
                    <w:jc w:val="center"/>
                    <w:rPr>
                      <w:i/>
                      <w:sz w:val="28"/>
                      <w:szCs w:val="28"/>
                      <w:u w:val="single"/>
                    </w:rPr>
                  </w:pPr>
                  <w:r w:rsidRPr="0024056A">
                    <w:rPr>
                      <w:i/>
                      <w:sz w:val="28"/>
                      <w:szCs w:val="28"/>
                    </w:rPr>
                    <w:t>Самый лучший папа мой!</w:t>
                  </w:r>
                </w:p>
                <w:p w:rsidR="007634E4" w:rsidRPr="000F4A89" w:rsidRDefault="007634E4" w:rsidP="00A6720B">
                  <w:pPr>
                    <w:rPr>
                      <w:sz w:val="28"/>
                      <w:szCs w:val="28"/>
                    </w:rPr>
                  </w:pPr>
                </w:p>
                <w:p w:rsidR="007634E4" w:rsidRPr="000F4A89" w:rsidRDefault="007634E4" w:rsidP="00A6720B">
                  <w:pPr>
                    <w:rPr>
                      <w:sz w:val="28"/>
                      <w:szCs w:val="28"/>
                    </w:rPr>
                  </w:pPr>
                  <w:r>
                    <w:rPr>
                      <w:sz w:val="28"/>
                      <w:szCs w:val="28"/>
                    </w:rPr>
                    <w:t xml:space="preserve">    Шатова Каролина,       </w:t>
                  </w:r>
                  <w:r w:rsidRPr="000F4A89">
                    <w:rPr>
                      <w:sz w:val="28"/>
                      <w:szCs w:val="28"/>
                    </w:rPr>
                    <w:t xml:space="preserve">  4класс.</w:t>
                  </w:r>
                </w:p>
              </w:txbxContent>
            </v:textbox>
          </v:shape>
        </w:pict>
      </w:r>
    </w:p>
    <w:p w:rsidR="007634E4" w:rsidRPr="00AB36D3" w:rsidRDefault="007634E4" w:rsidP="00A6720B"/>
    <w:p w:rsidR="007634E4" w:rsidRPr="00AB36D3" w:rsidRDefault="007634E4" w:rsidP="00A6720B"/>
    <w:p w:rsidR="007634E4" w:rsidRPr="00AB36D3" w:rsidRDefault="007634E4" w:rsidP="00A6720B"/>
    <w:p w:rsidR="007634E4" w:rsidRPr="00AB36D3" w:rsidRDefault="007634E4" w:rsidP="00A6720B"/>
    <w:p w:rsidR="007634E4" w:rsidRDefault="007634E4" w:rsidP="00A6720B"/>
    <w:p w:rsidR="007634E4" w:rsidRPr="00AB36D3" w:rsidRDefault="007634E4" w:rsidP="00A6720B"/>
    <w:p w:rsidR="007634E4" w:rsidRDefault="007634E4" w:rsidP="00A6720B"/>
    <w:p w:rsidR="007634E4" w:rsidRDefault="007634E4" w:rsidP="00A6720B">
      <w:pPr>
        <w:tabs>
          <w:tab w:val="left" w:pos="2235"/>
        </w:tabs>
      </w:pPr>
      <w:r>
        <w:tab/>
      </w:r>
    </w:p>
    <w:p w:rsidR="007634E4" w:rsidRDefault="007634E4" w:rsidP="00A6720B">
      <w:pPr>
        <w:tabs>
          <w:tab w:val="left" w:pos="2235"/>
        </w:tabs>
      </w:pPr>
      <w:r>
        <w:rPr>
          <w:noProof/>
        </w:rPr>
        <w:pict>
          <v:shape id="_x0000_s1036" type="#_x0000_t202" style="position:absolute;margin-left:-50.55pt;margin-top:.65pt;width:262.55pt;height:347.2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" strokecolor="#4f81bd" strokeweight="2pt">
            <v:textbox style="mso-next-textbox:#_x0000_s1036">
              <w:txbxContent>
                <w:p w:rsidR="007634E4" w:rsidRPr="001A4E78" w:rsidRDefault="007634E4" w:rsidP="00A6720B">
                  <w:pPr>
                    <w:jc w:val="both"/>
                    <w:rPr>
                      <w:color w:val="000000"/>
                      <w:sz w:val="28"/>
                      <w:szCs w:val="28"/>
                    </w:rPr>
                  </w:pPr>
                  <w:r w:rsidRPr="000F4A89">
                    <w:rPr>
                      <w:sz w:val="28"/>
                      <w:szCs w:val="28"/>
                    </w:rPr>
                    <w:t>Я хочу рассказать о своём папе. Его зовут Буйницкас Геннадий Владиславович. Ему 50 лет.  Он работает электромонтёром в ССК «Утёвское». Папа часто рассказывает о своей работе, значит, он любит свою работу.  На работе папу все уважают, потому что он добрый и справедливый. Я учусь у него быть такой же ответственной, добросовестно выполнять свое главное дело – учиться.  Мой  папа очень занятой человек, но он всегда находит для меня время. Папа главный в семье, и потому на нём лежит большая ответственность.   Каждый раз, когда у меня проблемы, папа их выслушает, а потом поможет разобраться в них. Папа плохого не посоветует. Я люблю своего папу за любовь ко мне, за смелость, храбрость.</w:t>
                  </w:r>
                </w:p>
                <w:p w:rsidR="007634E4" w:rsidRPr="001A4E78" w:rsidRDefault="007634E4" w:rsidP="00A6720B">
                  <w:pPr>
                    <w:rPr>
                      <w:color w:val="000000"/>
                      <w:sz w:val="28"/>
                      <w:szCs w:val="28"/>
                    </w:rPr>
                  </w:pPr>
                  <w:r w:rsidRPr="001A4E78">
                    <w:rPr>
                      <w:color w:val="000000"/>
                      <w:sz w:val="28"/>
                      <w:szCs w:val="28"/>
                    </w:rPr>
                    <w:t xml:space="preserve">                            Калинина Саша,  4класс</w:t>
                  </w:r>
                </w:p>
              </w:txbxContent>
            </v:textbox>
          </v:shape>
        </w:pict>
      </w:r>
    </w:p>
    <w:p w:rsidR="007634E4" w:rsidRDefault="007634E4" w:rsidP="00A6720B">
      <w:pPr>
        <w:tabs>
          <w:tab w:val="left" w:pos="2235"/>
        </w:tabs>
      </w:pPr>
    </w:p>
    <w:p w:rsidR="007634E4" w:rsidRDefault="007634E4" w:rsidP="00A6720B">
      <w:pPr>
        <w:tabs>
          <w:tab w:val="left" w:pos="2235"/>
        </w:tabs>
      </w:pPr>
    </w:p>
    <w:p w:rsidR="007634E4" w:rsidRDefault="007634E4" w:rsidP="00A6720B">
      <w:pPr>
        <w:tabs>
          <w:tab w:val="left" w:pos="2235"/>
        </w:tabs>
      </w:pPr>
    </w:p>
    <w:p w:rsidR="007634E4" w:rsidRDefault="007634E4" w:rsidP="00A6720B">
      <w:pPr>
        <w:tabs>
          <w:tab w:val="left" w:pos="2235"/>
        </w:tabs>
      </w:pPr>
    </w:p>
    <w:p w:rsidR="007634E4" w:rsidRDefault="007634E4" w:rsidP="00A6720B">
      <w:pPr>
        <w:tabs>
          <w:tab w:val="left" w:pos="2235"/>
        </w:tabs>
      </w:pPr>
    </w:p>
    <w:p w:rsidR="007634E4" w:rsidRDefault="007634E4" w:rsidP="00A6720B">
      <w:pPr>
        <w:tabs>
          <w:tab w:val="left" w:pos="2235"/>
        </w:tabs>
      </w:pPr>
    </w:p>
    <w:p w:rsidR="007634E4" w:rsidRDefault="007634E4" w:rsidP="00A6720B">
      <w:pPr>
        <w:tabs>
          <w:tab w:val="left" w:pos="2235"/>
        </w:tabs>
      </w:pPr>
    </w:p>
    <w:p w:rsidR="007634E4" w:rsidRDefault="007634E4" w:rsidP="00A6720B">
      <w:pPr>
        <w:tabs>
          <w:tab w:val="left" w:pos="2235"/>
        </w:tabs>
      </w:pPr>
    </w:p>
    <w:p w:rsidR="007634E4" w:rsidRDefault="007634E4" w:rsidP="00A6720B">
      <w:pPr>
        <w:tabs>
          <w:tab w:val="left" w:pos="2235"/>
        </w:tabs>
      </w:pPr>
    </w:p>
    <w:p w:rsidR="007634E4" w:rsidRDefault="007634E4" w:rsidP="00A6720B">
      <w:pPr>
        <w:tabs>
          <w:tab w:val="left" w:pos="2235"/>
        </w:tabs>
      </w:pPr>
    </w:p>
    <w:p w:rsidR="007634E4" w:rsidRDefault="007634E4" w:rsidP="00A6720B">
      <w:pPr>
        <w:tabs>
          <w:tab w:val="left" w:pos="2235"/>
        </w:tabs>
      </w:pPr>
    </w:p>
    <w:p w:rsidR="007634E4" w:rsidRDefault="007634E4" w:rsidP="00A6720B">
      <w:pPr>
        <w:pStyle w:val="NoSpacing"/>
        <w:rPr>
          <w:rStyle w:val="ff2"/>
          <w:b/>
          <w:color w:val="1F497D"/>
          <w:sz w:val="28"/>
          <w:szCs w:val="28"/>
        </w:rPr>
      </w:pPr>
    </w:p>
    <w:p w:rsidR="007634E4" w:rsidRDefault="007634E4" w:rsidP="00A6720B">
      <w:pPr>
        <w:pStyle w:val="NoSpacing"/>
        <w:rPr>
          <w:rStyle w:val="ff2"/>
          <w:b/>
          <w:color w:val="1F497D"/>
          <w:sz w:val="28"/>
          <w:szCs w:val="28"/>
        </w:rPr>
      </w:pPr>
    </w:p>
    <w:p w:rsidR="007634E4" w:rsidRDefault="007634E4" w:rsidP="00A6720B">
      <w:pPr>
        <w:pStyle w:val="NoSpacing"/>
        <w:rPr>
          <w:rStyle w:val="ff2"/>
          <w:b/>
          <w:color w:val="1F497D"/>
          <w:sz w:val="28"/>
          <w:szCs w:val="28"/>
        </w:rPr>
      </w:pPr>
    </w:p>
    <w:p w:rsidR="007634E4" w:rsidRDefault="007634E4" w:rsidP="00A6720B">
      <w:pPr>
        <w:pStyle w:val="NoSpacing"/>
        <w:rPr>
          <w:rStyle w:val="ff2"/>
          <w:b/>
          <w:color w:val="1F497D"/>
          <w:sz w:val="28"/>
          <w:szCs w:val="28"/>
        </w:rPr>
      </w:pPr>
    </w:p>
    <w:p w:rsidR="007634E4" w:rsidRDefault="007634E4" w:rsidP="00A6720B">
      <w:pPr>
        <w:pStyle w:val="NoSpacing"/>
        <w:rPr>
          <w:rStyle w:val="ff2"/>
          <w:b/>
          <w:color w:val="1F497D"/>
          <w:sz w:val="28"/>
          <w:szCs w:val="28"/>
        </w:rPr>
      </w:pPr>
    </w:p>
    <w:p w:rsidR="007634E4" w:rsidRDefault="007634E4" w:rsidP="00A6720B">
      <w:pPr>
        <w:pStyle w:val="NoSpacing"/>
        <w:rPr>
          <w:rStyle w:val="ff2"/>
          <w:b/>
          <w:color w:val="1F497D"/>
          <w:sz w:val="28"/>
          <w:szCs w:val="28"/>
        </w:rPr>
      </w:pPr>
    </w:p>
    <w:p w:rsidR="007634E4" w:rsidRDefault="007634E4" w:rsidP="00A6720B">
      <w:pPr>
        <w:pStyle w:val="NoSpacing"/>
        <w:rPr>
          <w:rStyle w:val="ff2"/>
          <w:b/>
          <w:color w:val="1F497D"/>
          <w:sz w:val="28"/>
          <w:szCs w:val="28"/>
        </w:rPr>
      </w:pPr>
    </w:p>
    <w:p w:rsidR="007634E4" w:rsidRDefault="007634E4" w:rsidP="00A6720B">
      <w:pPr>
        <w:pStyle w:val="NoSpacing"/>
        <w:rPr>
          <w:rStyle w:val="ff2"/>
          <w:b/>
          <w:color w:val="1F497D"/>
          <w:sz w:val="28"/>
          <w:szCs w:val="28"/>
        </w:rPr>
      </w:pPr>
    </w:p>
    <w:p w:rsidR="007634E4" w:rsidRPr="00A6720B" w:rsidRDefault="007634E4" w:rsidP="00A6720B">
      <w:pPr>
        <w:pStyle w:val="NoSpacing"/>
      </w:pPr>
    </w:p>
    <w:p w:rsidR="007634E4" w:rsidRPr="00A6720B" w:rsidRDefault="007634E4" w:rsidP="00A6720B">
      <w:pPr>
        <w:pStyle w:val="Title"/>
      </w:pPr>
      <w:r w:rsidRPr="00A6720B">
        <w:t>«Здоровому – всё здорово!»</w:t>
      </w:r>
    </w:p>
    <w:p w:rsidR="007634E4" w:rsidRPr="00A6720B" w:rsidRDefault="007634E4" w:rsidP="00A6720B">
      <w:pPr>
        <w:rPr>
          <w:rFonts w:ascii="Calibri" w:hAnsi="Calibri"/>
          <w:i/>
          <w:sz w:val="28"/>
          <w:szCs w:val="28"/>
          <w:lang w:eastAsia="en-US"/>
        </w:rPr>
      </w:pPr>
      <w:r w:rsidRPr="00A6720B">
        <w:rPr>
          <w:rFonts w:ascii="Calibri" w:hAnsi="Calibri"/>
          <w:i/>
          <w:sz w:val="28"/>
          <w:szCs w:val="28"/>
          <w:lang w:eastAsia="en-US"/>
        </w:rPr>
        <w:t xml:space="preserve">     Здоровье – неоценимое счастье в жизни любого человека. Каждому из нас присуще желание быть сильным и здоровым, сохранить как можно дольше подвижность, энергию и достичь долголетия.</w:t>
      </w:r>
    </w:p>
    <w:p w:rsidR="007634E4" w:rsidRPr="00A6720B" w:rsidRDefault="007634E4" w:rsidP="00A6720B">
      <w:pPr>
        <w:rPr>
          <w:rFonts w:ascii="Calibri" w:hAnsi="Calibri"/>
          <w:sz w:val="28"/>
          <w:szCs w:val="28"/>
          <w:lang w:eastAsia="en-US"/>
        </w:rPr>
      </w:pPr>
      <w:r w:rsidRPr="00A6720B">
        <w:rPr>
          <w:rFonts w:ascii="Calibri" w:hAnsi="Calibri"/>
          <w:sz w:val="28"/>
          <w:szCs w:val="28"/>
          <w:lang w:eastAsia="en-US"/>
        </w:rPr>
        <w:t xml:space="preserve">     15 февраля в начальных классах нашей школы прошёл урок Здоровья. </w:t>
      </w:r>
    </w:p>
    <w:p w:rsidR="007634E4" w:rsidRPr="00A6720B" w:rsidRDefault="007634E4" w:rsidP="00A6720B">
      <w:pPr>
        <w:rPr>
          <w:rFonts w:ascii="Calibri" w:hAnsi="Calibri"/>
          <w:sz w:val="28"/>
          <w:szCs w:val="28"/>
          <w:lang w:eastAsia="en-US"/>
        </w:rPr>
      </w:pPr>
      <w:r w:rsidRPr="00A6720B">
        <w:rPr>
          <w:rFonts w:ascii="Calibri" w:hAnsi="Calibri"/>
          <w:sz w:val="28"/>
          <w:szCs w:val="28"/>
          <w:lang w:eastAsia="en-US"/>
        </w:rPr>
        <w:t xml:space="preserve">    На уроке  каждый класс представлял отдельную команду. Ребята подготовили названия, девизы, эмблемы.</w:t>
      </w:r>
    </w:p>
    <w:p w:rsidR="007634E4" w:rsidRPr="00A6720B" w:rsidRDefault="007634E4" w:rsidP="00A6720B">
      <w:pPr>
        <w:tabs>
          <w:tab w:val="center" w:pos="1904"/>
        </w:tabs>
        <w:rPr>
          <w:rFonts w:ascii="Calibri" w:hAnsi="Calibri"/>
          <w:sz w:val="28"/>
          <w:szCs w:val="28"/>
          <w:lang w:eastAsia="en-US"/>
        </w:rPr>
      </w:pPr>
      <w:r w:rsidRPr="00A6720B">
        <w:rPr>
          <w:rFonts w:ascii="Calibri" w:hAnsi="Calibri"/>
          <w:sz w:val="28"/>
          <w:szCs w:val="28"/>
          <w:lang w:eastAsia="en-US"/>
        </w:rPr>
        <w:t>Все команды приняли активное участие в конкурсах и  были награждены грамотами за активное участие.</w:t>
      </w:r>
    </w:p>
    <w:p w:rsidR="007634E4" w:rsidRPr="00A6720B" w:rsidRDefault="007634E4" w:rsidP="00A6720B">
      <w:pPr>
        <w:rPr>
          <w:rFonts w:ascii="Calibri" w:hAnsi="Calibri"/>
          <w:sz w:val="28"/>
          <w:szCs w:val="28"/>
          <w:lang w:eastAsia="en-US"/>
        </w:rPr>
      </w:pPr>
    </w:p>
    <w:p w:rsidR="007634E4" w:rsidRPr="00A6720B" w:rsidRDefault="007634E4" w:rsidP="00A6720B">
      <w:pPr>
        <w:rPr>
          <w:rFonts w:ascii="Calibri" w:hAnsi="Calibri"/>
          <w:sz w:val="28"/>
          <w:szCs w:val="28"/>
          <w:lang w:eastAsia="en-US"/>
        </w:rPr>
      </w:pPr>
    </w:p>
    <w:p w:rsidR="007634E4" w:rsidRPr="00A6720B" w:rsidRDefault="007634E4" w:rsidP="00A6720B">
      <w:pPr>
        <w:rPr>
          <w:rFonts w:ascii="Calibri" w:hAnsi="Calibri"/>
          <w:sz w:val="28"/>
          <w:szCs w:val="28"/>
          <w:lang w:eastAsia="en-US"/>
        </w:rPr>
      </w:pPr>
    </w:p>
    <w:p w:rsidR="007634E4" w:rsidRPr="00A6720B" w:rsidRDefault="007634E4" w:rsidP="00A6720B">
      <w:pPr>
        <w:rPr>
          <w:rFonts w:ascii="Calibri" w:hAnsi="Calibri"/>
          <w:sz w:val="28"/>
          <w:szCs w:val="28"/>
          <w:lang w:eastAsia="en-US"/>
        </w:rPr>
      </w:pPr>
      <w:r>
        <w:rPr>
          <w:noProof/>
        </w:rPr>
        <w:pict>
          <v:shape id="Рисунок 22" o:spid="_x0000_s1037" type="#_x0000_t75" style="position:absolute;margin-left:135pt;margin-top:4.55pt;width:198.7pt;height:196.3pt;z-index:-251661824;visibility:visible" wrapcoords="1141 0 734 82 0 907 0 14510 163 15911 897 16489 978 16489 20540 16489 20622 16489 21437 15911 21600 14510 21600 907 20866 82 20459 0 1141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">
            <v:imagedata r:id="rId8" o:title=""/>
            <o:lock v:ext="edit" aspectratio="f"/>
            <w10:wrap type="through"/>
          </v:shape>
        </w:pict>
      </w:r>
    </w:p>
    <w:p w:rsidR="007634E4" w:rsidRPr="00A6720B" w:rsidRDefault="007634E4" w:rsidP="00A6720B">
      <w:pPr>
        <w:rPr>
          <w:rFonts w:ascii="Calibri" w:hAnsi="Calibri"/>
          <w:sz w:val="28"/>
          <w:szCs w:val="28"/>
          <w:lang w:eastAsia="en-US"/>
        </w:rPr>
      </w:pPr>
    </w:p>
    <w:p w:rsidR="007634E4" w:rsidRPr="00A6720B" w:rsidRDefault="007634E4" w:rsidP="00A6720B">
      <w:pPr>
        <w:rPr>
          <w:rFonts w:ascii="Calibri" w:hAnsi="Calibri"/>
          <w:sz w:val="28"/>
          <w:szCs w:val="28"/>
          <w:lang w:eastAsia="en-US"/>
        </w:rPr>
      </w:pPr>
    </w:p>
    <w:p w:rsidR="007634E4" w:rsidRPr="00A6720B" w:rsidRDefault="007634E4" w:rsidP="00A6720B">
      <w:pPr>
        <w:rPr>
          <w:rFonts w:ascii="Calibri" w:hAnsi="Calibri"/>
          <w:sz w:val="28"/>
          <w:szCs w:val="28"/>
          <w:lang w:eastAsia="en-US"/>
        </w:rPr>
      </w:pPr>
    </w:p>
    <w:p w:rsidR="007634E4" w:rsidRPr="00A6720B" w:rsidRDefault="007634E4" w:rsidP="00A6720B">
      <w:pPr>
        <w:rPr>
          <w:rFonts w:ascii="Calibri" w:hAnsi="Calibri"/>
          <w:sz w:val="28"/>
          <w:szCs w:val="28"/>
          <w:lang w:eastAsia="en-US"/>
        </w:rPr>
      </w:pPr>
    </w:p>
    <w:p w:rsidR="007634E4" w:rsidRPr="00A6720B" w:rsidRDefault="007634E4" w:rsidP="00A6720B">
      <w:pPr>
        <w:rPr>
          <w:rFonts w:ascii="Calibri" w:hAnsi="Calibri"/>
          <w:sz w:val="28"/>
          <w:szCs w:val="28"/>
          <w:lang w:eastAsia="en-US"/>
        </w:rPr>
      </w:pPr>
    </w:p>
    <w:p w:rsidR="007634E4" w:rsidRPr="00A6720B" w:rsidRDefault="007634E4" w:rsidP="00A6720B">
      <w:pPr>
        <w:rPr>
          <w:rFonts w:ascii="Calibri" w:hAnsi="Calibri"/>
          <w:sz w:val="28"/>
          <w:szCs w:val="28"/>
          <w:lang w:eastAsia="en-US"/>
        </w:rPr>
      </w:pPr>
    </w:p>
    <w:p w:rsidR="007634E4" w:rsidRPr="00A6720B" w:rsidRDefault="007634E4" w:rsidP="00A6720B">
      <w:pPr>
        <w:rPr>
          <w:rFonts w:ascii="Calibri" w:hAnsi="Calibri"/>
          <w:sz w:val="28"/>
          <w:szCs w:val="28"/>
          <w:lang w:eastAsia="en-US"/>
        </w:rPr>
      </w:pPr>
    </w:p>
    <w:p w:rsidR="007634E4" w:rsidRPr="00A6720B" w:rsidRDefault="007634E4" w:rsidP="00A6720B">
      <w:pPr>
        <w:rPr>
          <w:rFonts w:ascii="Calibri" w:hAnsi="Calibri"/>
          <w:sz w:val="28"/>
          <w:szCs w:val="28"/>
          <w:lang w:eastAsia="en-US"/>
        </w:rPr>
      </w:pPr>
    </w:p>
    <w:p w:rsidR="007634E4" w:rsidRPr="00A6720B" w:rsidRDefault="007634E4" w:rsidP="00A6720B">
      <w:pPr>
        <w:rPr>
          <w:rFonts w:ascii="Calibri" w:hAnsi="Calibri"/>
          <w:sz w:val="28"/>
          <w:szCs w:val="28"/>
          <w:lang w:eastAsia="en-US"/>
        </w:rPr>
      </w:pPr>
      <w:r>
        <w:rPr>
          <w:noProof/>
        </w:rPr>
        <w:pict>
          <v:shape id="_x0000_s1038" type="#_x0000_t202" style="position:absolute;margin-left:90pt;margin-top:12.7pt;width:252pt;height:81.7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">
            <v:textbox style="mso-next-textbox:#_x0000_s1038">
              <w:txbxContent>
                <w:p w:rsidR="007634E4" w:rsidRPr="001E5CAF" w:rsidRDefault="007634E4" w:rsidP="00A6720B">
                  <w:pPr>
                    <w:pStyle w:val="NoSpacing"/>
                  </w:pPr>
                </w:p>
                <w:p w:rsidR="007634E4" w:rsidRDefault="007634E4" w:rsidP="00A6720B"/>
              </w:txbxContent>
            </v:textbox>
          </v:shape>
        </w:pict>
      </w:r>
      <w:r>
        <w:rPr>
          <w:noProof/>
        </w:rPr>
        <w:pict>
          <v:shape id="_x0000_s1039" type="#_x0000_t202" style="position:absolute;margin-left:117pt;margin-top:12.7pt;width:207pt;height:97.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">
            <v:textbox style="mso-next-textbox:#_x0000_s1039">
              <w:txbxContent>
                <w:p w:rsidR="007634E4" w:rsidRPr="001E5CAF" w:rsidRDefault="007634E4" w:rsidP="00A6720B">
                  <w:pPr>
                    <w:pStyle w:val="NoSpacing"/>
                  </w:pPr>
                  <w:r w:rsidRPr="001E5CAF">
                    <w:t>«Чемпионы»</w:t>
                  </w:r>
                </w:p>
                <w:p w:rsidR="007634E4" w:rsidRPr="001E5CAF" w:rsidRDefault="007634E4" w:rsidP="00A6720B">
                  <w:pPr>
                    <w:pStyle w:val="NoSpacing"/>
                  </w:pPr>
                  <w:r w:rsidRPr="001E5CAF">
                    <w:t xml:space="preserve"> Максимум спорта,</w:t>
                  </w:r>
                </w:p>
                <w:p w:rsidR="007634E4" w:rsidRPr="001E5CAF" w:rsidRDefault="007634E4" w:rsidP="00A6720B">
                  <w:pPr>
                    <w:pStyle w:val="NoSpacing"/>
                  </w:pPr>
                  <w:r w:rsidRPr="001E5CAF">
                    <w:t xml:space="preserve"> Максимум смеха!</w:t>
                  </w:r>
                </w:p>
                <w:p w:rsidR="007634E4" w:rsidRPr="001E5CAF" w:rsidRDefault="007634E4" w:rsidP="00A6720B">
                  <w:pPr>
                    <w:pStyle w:val="NoSpacing"/>
                  </w:pPr>
                  <w:r w:rsidRPr="001E5CAF">
                    <w:t xml:space="preserve"> Так мы быстрее добьёмся успеха.</w:t>
                  </w:r>
                </w:p>
                <w:p w:rsidR="007634E4" w:rsidRPr="001E5CAF" w:rsidRDefault="007634E4" w:rsidP="00A6720B">
                  <w:pPr>
                    <w:pStyle w:val="NoSpacing"/>
                  </w:pPr>
                  <w:r w:rsidRPr="001E5CAF">
                    <w:t xml:space="preserve"> Если другой класс впереди,</w:t>
                  </w:r>
                </w:p>
                <w:p w:rsidR="007634E4" w:rsidRPr="001E5CAF" w:rsidRDefault="007634E4" w:rsidP="00A6720B">
                  <w:pPr>
                    <w:pStyle w:val="NoSpacing"/>
                  </w:pPr>
                  <w:r w:rsidRPr="001E5CAF">
                    <w:t xml:space="preserve"> Мы ему скажем: «Ну, погоди!»</w:t>
                  </w:r>
                </w:p>
                <w:p w:rsidR="007634E4" w:rsidRDefault="007634E4" w:rsidP="00A6720B"/>
              </w:txbxContent>
            </v:textbox>
          </v:shape>
        </w:pict>
      </w:r>
    </w:p>
    <w:p w:rsidR="007634E4" w:rsidRPr="00A6720B" w:rsidRDefault="007634E4" w:rsidP="00A6720B">
      <w:pPr>
        <w:rPr>
          <w:rFonts w:ascii="Calibri" w:hAnsi="Calibri"/>
          <w:sz w:val="28"/>
          <w:szCs w:val="28"/>
          <w:lang w:eastAsia="en-US"/>
        </w:rPr>
      </w:pPr>
      <w:r>
        <w:rPr>
          <w:noProof/>
        </w:rPr>
        <w:pict>
          <v:shape id="_x0000_s1040" type="#_x0000_t202" style="position:absolute;margin-left:126pt;margin-top:13.65pt;width:156.85pt;height:46.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">
            <v:textbox style="mso-next-textbox:#_x0000_s1040">
              <w:txbxContent>
                <w:p w:rsidR="007634E4" w:rsidRDefault="007634E4" w:rsidP="00A6720B"/>
              </w:txbxContent>
            </v:textbox>
          </v:shape>
        </w:pict>
      </w:r>
    </w:p>
    <w:p w:rsidR="007634E4" w:rsidRPr="00A6720B" w:rsidRDefault="007634E4" w:rsidP="00A6720B">
      <w:pPr>
        <w:rPr>
          <w:rFonts w:ascii="Calibri" w:hAnsi="Calibri"/>
          <w:sz w:val="28"/>
          <w:szCs w:val="28"/>
          <w:lang w:eastAsia="en-US"/>
        </w:rPr>
      </w:pPr>
      <w:r>
        <w:rPr>
          <w:noProof/>
        </w:rPr>
        <w:pict>
          <v:shape id="_x0000_s1041" type="#_x0000_t202" style="position:absolute;margin-left:117pt;margin-top:14.55pt;width:185.8pt;height:21.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">
            <v:textbox style="mso-next-textbox:#_x0000_s1041;mso-fit-shape-to-text:t">
              <w:txbxContent>
                <w:p w:rsidR="007634E4" w:rsidRPr="001E5CAF" w:rsidRDefault="007634E4" w:rsidP="00A6720B">
                  <w:pPr>
                    <w:pStyle w:val="NoSpacing"/>
                  </w:pPr>
                </w:p>
              </w:txbxContent>
            </v:textbox>
          </v:shape>
        </w:pict>
      </w:r>
    </w:p>
    <w:p w:rsidR="007634E4" w:rsidRPr="00A6720B" w:rsidRDefault="007634E4" w:rsidP="00A6720B">
      <w:pPr>
        <w:rPr>
          <w:rFonts w:ascii="Calibri" w:hAnsi="Calibri"/>
          <w:sz w:val="28"/>
          <w:szCs w:val="28"/>
          <w:lang w:eastAsia="en-US"/>
        </w:rPr>
      </w:pPr>
    </w:p>
    <w:p w:rsidR="007634E4" w:rsidRPr="00A6720B" w:rsidRDefault="007634E4" w:rsidP="00A6720B">
      <w:pPr>
        <w:rPr>
          <w:rFonts w:ascii="Calibri" w:hAnsi="Calibri"/>
          <w:sz w:val="28"/>
          <w:szCs w:val="28"/>
          <w:lang w:eastAsia="en-US"/>
        </w:rPr>
      </w:pPr>
    </w:p>
    <w:p w:rsidR="007634E4" w:rsidRPr="00A6720B" w:rsidRDefault="007634E4" w:rsidP="00A6720B">
      <w:pPr>
        <w:rPr>
          <w:rFonts w:ascii="Calibri" w:hAnsi="Calibri"/>
          <w:sz w:val="28"/>
          <w:szCs w:val="28"/>
          <w:lang w:eastAsia="en-US"/>
        </w:rPr>
      </w:pPr>
    </w:p>
    <w:p w:rsidR="007634E4" w:rsidRPr="00A6720B" w:rsidRDefault="007634E4" w:rsidP="00A6720B">
      <w:pPr>
        <w:rPr>
          <w:rFonts w:ascii="Calibri" w:hAnsi="Calibri"/>
          <w:sz w:val="28"/>
          <w:szCs w:val="28"/>
          <w:lang w:eastAsia="en-US"/>
        </w:rPr>
      </w:pPr>
    </w:p>
    <w:p w:rsidR="007634E4" w:rsidRPr="00A6720B" w:rsidRDefault="007634E4" w:rsidP="00A6720B">
      <w:pPr>
        <w:rPr>
          <w:rFonts w:ascii="Calibri" w:hAnsi="Calibri"/>
          <w:sz w:val="28"/>
          <w:szCs w:val="28"/>
          <w:lang w:eastAsia="en-US"/>
        </w:rPr>
      </w:pPr>
    </w:p>
    <w:p w:rsidR="007634E4" w:rsidRPr="00A6720B" w:rsidRDefault="007634E4" w:rsidP="00A6720B">
      <w:pPr>
        <w:rPr>
          <w:rFonts w:ascii="Calibri" w:hAnsi="Calibri"/>
          <w:sz w:val="28"/>
          <w:szCs w:val="28"/>
          <w:lang w:eastAsia="en-US"/>
        </w:rPr>
      </w:pPr>
    </w:p>
    <w:p w:rsidR="007634E4" w:rsidRPr="00A6720B" w:rsidRDefault="007634E4" w:rsidP="00A6720B">
      <w:pPr>
        <w:rPr>
          <w:rFonts w:ascii="Calibri" w:hAnsi="Calibri"/>
          <w:sz w:val="28"/>
          <w:szCs w:val="28"/>
          <w:lang w:eastAsia="en-US"/>
        </w:rPr>
      </w:pPr>
    </w:p>
    <w:p w:rsidR="007634E4" w:rsidRPr="00A6720B" w:rsidRDefault="007634E4" w:rsidP="00A6720B">
      <w:pPr>
        <w:rPr>
          <w:rFonts w:ascii="Calibri" w:hAnsi="Calibri"/>
          <w:sz w:val="28"/>
          <w:szCs w:val="28"/>
          <w:lang w:eastAsia="en-US"/>
        </w:rPr>
      </w:pPr>
    </w:p>
    <w:p w:rsidR="007634E4" w:rsidRPr="00A6720B" w:rsidRDefault="007634E4" w:rsidP="00A6720B">
      <w:pPr>
        <w:rPr>
          <w:rFonts w:ascii="Calibri" w:hAnsi="Calibri"/>
          <w:sz w:val="28"/>
          <w:szCs w:val="28"/>
          <w:lang w:eastAsia="en-US"/>
        </w:rPr>
      </w:pPr>
    </w:p>
    <w:p w:rsidR="007634E4" w:rsidRPr="00A6720B" w:rsidRDefault="007634E4" w:rsidP="00A6720B">
      <w:pPr>
        <w:rPr>
          <w:rFonts w:ascii="Calibri" w:hAnsi="Calibri"/>
          <w:sz w:val="28"/>
          <w:szCs w:val="28"/>
          <w:lang w:eastAsia="en-US"/>
        </w:rPr>
      </w:pPr>
    </w:p>
    <w:p w:rsidR="007634E4" w:rsidRPr="00A6720B" w:rsidRDefault="007634E4" w:rsidP="00A6720B">
      <w:pPr>
        <w:rPr>
          <w:rFonts w:ascii="Calibri" w:hAnsi="Calibri"/>
          <w:sz w:val="28"/>
          <w:szCs w:val="28"/>
          <w:lang w:eastAsia="en-US"/>
        </w:rPr>
      </w:pPr>
    </w:p>
    <w:p w:rsidR="007634E4" w:rsidRPr="00A6720B" w:rsidRDefault="007634E4" w:rsidP="00A6720B">
      <w:pPr>
        <w:rPr>
          <w:rFonts w:ascii="Calibri" w:hAnsi="Calibri"/>
          <w:sz w:val="28"/>
          <w:szCs w:val="28"/>
          <w:lang w:eastAsia="en-US"/>
        </w:rPr>
      </w:pPr>
      <w:r w:rsidRPr="00A6720B">
        <w:rPr>
          <w:rFonts w:ascii="Calibri" w:hAnsi="Calibri"/>
          <w:sz w:val="28"/>
          <w:szCs w:val="28"/>
          <w:lang w:eastAsia="en-US"/>
        </w:rPr>
        <w:t xml:space="preserve">Надеемся, что встреча не прошла даром, и ребята многое почерпнули из неё. Ведь «Здоров будешь – всё добудешь!» </w:t>
      </w:r>
    </w:p>
    <w:p w:rsidR="007634E4" w:rsidRPr="00A6720B" w:rsidRDefault="007634E4" w:rsidP="00A6720B">
      <w:pPr>
        <w:rPr>
          <w:rFonts w:ascii="Calibri" w:hAnsi="Calibri"/>
          <w:sz w:val="22"/>
          <w:szCs w:val="22"/>
          <w:lang w:eastAsia="en-US"/>
        </w:rPr>
      </w:pPr>
      <w:r>
        <w:rPr>
          <w:noProof/>
        </w:rPr>
        <w:pict>
          <v:shape id="Рисунок 24" o:spid="_x0000_s1042" type="#_x0000_t75" style="position:absolute;margin-left:18pt;margin-top:-18pt;width:368.15pt;height:182.4pt;z-index:-251657728;visibility:visible" wrapcoords="1936 178 1540 267 660 1244 528 2044 352 2933 308 17244 440 18667 880 20089 924 20178 1584 20800 1672 20800 20148 20800 20236 20800 20896 20089 21380 18667 21512 17244 21468 3022 21204 1689 21204 1244 20236 267 19840 178 1936 178"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">
            <v:imagedata r:id="rId9" o:title=""/>
            <o:lock v:ext="edit" aspectratio="f"/>
            <w10:wrap type="through"/>
          </v:shape>
        </w:pict>
      </w:r>
    </w:p>
    <w:p w:rsidR="007634E4" w:rsidRPr="00A6720B" w:rsidRDefault="007634E4" w:rsidP="00A6720B">
      <w:pPr>
        <w:rPr>
          <w:rFonts w:ascii="Calibri" w:hAnsi="Calibri"/>
          <w:sz w:val="22"/>
          <w:szCs w:val="22"/>
          <w:lang w:eastAsia="en-US"/>
        </w:rPr>
      </w:pPr>
    </w:p>
    <w:p w:rsidR="007634E4" w:rsidRPr="00A6720B" w:rsidRDefault="007634E4" w:rsidP="00A6720B">
      <w:pPr>
        <w:spacing w:after="200" w:line="276" w:lineRule="auto"/>
        <w:jc w:val="center"/>
        <w:rPr>
          <w:rFonts w:ascii="Calibri" w:hAnsi="Calibri"/>
          <w:sz w:val="22"/>
          <w:szCs w:val="22"/>
          <w:lang w:eastAsia="en-US"/>
        </w:rPr>
      </w:pPr>
    </w:p>
    <w:p w:rsidR="007634E4" w:rsidRPr="00A6720B" w:rsidRDefault="007634E4" w:rsidP="00A6720B">
      <w:pPr>
        <w:spacing w:after="200" w:line="276" w:lineRule="auto"/>
        <w:rPr>
          <w:rFonts w:ascii="Calibri" w:hAnsi="Calibri"/>
          <w:sz w:val="22"/>
          <w:szCs w:val="22"/>
          <w:lang w:eastAsia="en-US"/>
        </w:rPr>
      </w:pPr>
    </w:p>
    <w:p w:rsidR="007634E4" w:rsidRPr="00A6720B" w:rsidRDefault="007634E4" w:rsidP="00A6720B">
      <w:pPr>
        <w:spacing w:after="200" w:line="276" w:lineRule="auto"/>
        <w:rPr>
          <w:rFonts w:ascii="Calibri" w:hAnsi="Calibri"/>
          <w:sz w:val="22"/>
          <w:szCs w:val="22"/>
          <w:lang w:eastAsia="en-US"/>
        </w:rPr>
      </w:pPr>
    </w:p>
    <w:p w:rsidR="007634E4" w:rsidRPr="00A6720B" w:rsidRDefault="007634E4" w:rsidP="00A6720B">
      <w:pPr>
        <w:spacing w:after="200" w:line="276" w:lineRule="auto"/>
        <w:rPr>
          <w:rFonts w:ascii="Calibri" w:hAnsi="Calibri"/>
          <w:sz w:val="22"/>
          <w:szCs w:val="22"/>
          <w:lang w:eastAsia="en-US"/>
        </w:rPr>
      </w:pPr>
    </w:p>
    <w:p w:rsidR="007634E4" w:rsidRPr="00A6720B" w:rsidRDefault="007634E4" w:rsidP="00A6720B">
      <w:pPr>
        <w:spacing w:after="200" w:line="276" w:lineRule="auto"/>
        <w:rPr>
          <w:rFonts w:ascii="Calibri" w:hAnsi="Calibri"/>
          <w:sz w:val="22"/>
          <w:szCs w:val="22"/>
          <w:lang w:eastAsia="en-US"/>
        </w:rPr>
      </w:pPr>
    </w:p>
    <w:p w:rsidR="007634E4" w:rsidRPr="00A6720B" w:rsidRDefault="007634E4" w:rsidP="00A6720B">
      <w:pPr>
        <w:spacing w:after="200" w:line="276" w:lineRule="auto"/>
        <w:rPr>
          <w:rFonts w:ascii="Calibri" w:hAnsi="Calibri"/>
          <w:sz w:val="22"/>
          <w:szCs w:val="22"/>
          <w:lang w:eastAsia="en-US"/>
        </w:rPr>
      </w:pPr>
      <w:r>
        <w:rPr>
          <w:noProof/>
        </w:rPr>
        <w:pict>
          <v:shape id="Рисунок 25" o:spid="_x0000_s1043" type="#_x0000_t75" style="position:absolute;margin-left:162pt;margin-top:7.95pt;width:309.6pt;height:193.45pt;z-index:-251658752;visibility:visible" wrapcoords="680 1256 680 20260 20763 20260 20763 1256 680 1256"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">
            <v:imagedata r:id="rId10" o:title=""/>
            <o:lock v:ext="edit" aspectratio="f"/>
            <w10:wrap type="through"/>
          </v:shape>
        </w:pict>
      </w:r>
    </w:p>
    <w:p w:rsidR="007634E4" w:rsidRPr="00A6720B" w:rsidRDefault="007634E4" w:rsidP="00A6720B">
      <w:pPr>
        <w:spacing w:after="200" w:line="276" w:lineRule="auto"/>
        <w:rPr>
          <w:rFonts w:ascii="Calibri" w:hAnsi="Calibri"/>
          <w:sz w:val="22"/>
          <w:szCs w:val="22"/>
          <w:lang w:eastAsia="en-US"/>
        </w:rPr>
      </w:pPr>
      <w:r>
        <w:rPr>
          <w:noProof/>
        </w:rPr>
        <w:pict>
          <v:shape id="Рисунок 27" o:spid="_x0000_s1044" type="#_x0000_t75" style="position:absolute;margin-left:-54pt;margin-top:9.5pt;width:213.1pt;height:158.9pt;z-index:-251659776;visibility:visible" wrapcoords="2738 306 2130 509 913 1630 608 3566 685 18238 1369 19868 1445 19970 2586 20683 2814 20683 19090 20683 19318 20683 20459 19970 20535 19868 21296 18238 21372 3566 21068 2140 21068 1630 19851 509 19242 306 2738 306"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">
            <v:imagedata r:id="rId11" o:title=""/>
            <o:lock v:ext="edit" aspectratio="f"/>
            <w10:wrap type="through"/>
          </v:shape>
        </w:pict>
      </w:r>
    </w:p>
    <w:p w:rsidR="007634E4" w:rsidRPr="00A6720B" w:rsidRDefault="007634E4" w:rsidP="00A6720B">
      <w:pPr>
        <w:spacing w:after="200" w:line="276" w:lineRule="auto"/>
        <w:rPr>
          <w:rFonts w:ascii="Calibri" w:hAnsi="Calibri"/>
          <w:sz w:val="22"/>
          <w:szCs w:val="22"/>
          <w:lang w:eastAsia="en-US"/>
        </w:rPr>
      </w:pPr>
    </w:p>
    <w:p w:rsidR="007634E4" w:rsidRPr="00A6720B" w:rsidRDefault="007634E4" w:rsidP="00A6720B">
      <w:pPr>
        <w:spacing w:after="200" w:line="276" w:lineRule="auto"/>
        <w:rPr>
          <w:rFonts w:ascii="Calibri" w:hAnsi="Calibri"/>
          <w:sz w:val="22"/>
          <w:szCs w:val="22"/>
          <w:lang w:eastAsia="en-US"/>
        </w:rPr>
      </w:pPr>
    </w:p>
    <w:p w:rsidR="007634E4" w:rsidRPr="00A6720B" w:rsidRDefault="007634E4" w:rsidP="00A6720B">
      <w:pPr>
        <w:spacing w:after="200" w:line="276" w:lineRule="auto"/>
        <w:rPr>
          <w:rFonts w:ascii="Calibri" w:hAnsi="Calibri"/>
          <w:sz w:val="22"/>
          <w:szCs w:val="22"/>
          <w:lang w:eastAsia="en-US"/>
        </w:rPr>
      </w:pPr>
      <w:r>
        <w:rPr>
          <w:noProof/>
        </w:rPr>
        <w:pict>
          <v:shape id="Рисунок 29" o:spid="_x0000_s1045" type="#_x0000_t75" style="position:absolute;margin-left:1in;margin-top:18.15pt;width:266.4pt;height:201.1pt;z-index:-251660800;visibility:visible" wrapcoords="61 81 61 21036 21235 21036 21174 81 61 81"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">
            <v:imagedata r:id="rId12" o:title=""/>
            <o:lock v:ext="edit" aspectratio="f"/>
            <w10:wrap type="through"/>
          </v:shape>
        </w:pict>
      </w:r>
    </w:p>
    <w:p w:rsidR="007634E4" w:rsidRPr="00A6720B" w:rsidRDefault="007634E4" w:rsidP="00A6720B">
      <w:pPr>
        <w:spacing w:after="200" w:line="276" w:lineRule="auto"/>
        <w:rPr>
          <w:rFonts w:ascii="Calibri" w:hAnsi="Calibri"/>
          <w:sz w:val="22"/>
          <w:szCs w:val="22"/>
          <w:lang w:eastAsia="en-US"/>
        </w:rPr>
      </w:pPr>
    </w:p>
    <w:p w:rsidR="007634E4" w:rsidRPr="00A6720B" w:rsidRDefault="007634E4" w:rsidP="00A6720B">
      <w:pPr>
        <w:spacing w:after="200" w:line="276" w:lineRule="auto"/>
        <w:rPr>
          <w:rFonts w:ascii="Calibri" w:hAnsi="Calibri"/>
          <w:sz w:val="22"/>
          <w:szCs w:val="22"/>
          <w:lang w:eastAsia="en-US"/>
        </w:rPr>
      </w:pPr>
    </w:p>
    <w:p w:rsidR="007634E4" w:rsidRPr="00A6720B" w:rsidRDefault="007634E4" w:rsidP="00A6720B">
      <w:pPr>
        <w:spacing w:after="200" w:line="276" w:lineRule="auto"/>
        <w:rPr>
          <w:rFonts w:ascii="Calibri" w:hAnsi="Calibri"/>
          <w:sz w:val="22"/>
          <w:szCs w:val="22"/>
          <w:lang w:eastAsia="en-US"/>
        </w:rPr>
      </w:pPr>
    </w:p>
    <w:p w:rsidR="007634E4" w:rsidRPr="00A6720B" w:rsidRDefault="007634E4" w:rsidP="00A6720B">
      <w:pPr>
        <w:spacing w:after="200" w:line="276" w:lineRule="auto"/>
        <w:rPr>
          <w:rFonts w:ascii="Calibri" w:hAnsi="Calibri"/>
          <w:sz w:val="22"/>
          <w:szCs w:val="22"/>
          <w:lang w:eastAsia="en-US"/>
        </w:rPr>
      </w:pPr>
    </w:p>
    <w:p w:rsidR="007634E4" w:rsidRPr="00A6720B" w:rsidRDefault="007634E4" w:rsidP="00A6720B">
      <w:pPr>
        <w:spacing w:after="200" w:line="276" w:lineRule="auto"/>
        <w:rPr>
          <w:rFonts w:ascii="Calibri" w:hAnsi="Calibri"/>
          <w:sz w:val="22"/>
          <w:szCs w:val="22"/>
          <w:lang w:eastAsia="en-US"/>
        </w:rPr>
      </w:pPr>
    </w:p>
    <w:p w:rsidR="007634E4" w:rsidRPr="00A6720B" w:rsidRDefault="007634E4" w:rsidP="00A6720B">
      <w:pPr>
        <w:spacing w:after="200" w:line="276" w:lineRule="auto"/>
        <w:rPr>
          <w:rFonts w:ascii="Calibri" w:hAnsi="Calibri"/>
          <w:sz w:val="22"/>
          <w:szCs w:val="22"/>
          <w:lang w:eastAsia="en-US"/>
        </w:rPr>
      </w:pPr>
    </w:p>
    <w:p w:rsidR="007634E4" w:rsidRPr="00A6720B" w:rsidRDefault="007634E4" w:rsidP="00A6720B">
      <w:pPr>
        <w:spacing w:after="200" w:line="276" w:lineRule="auto"/>
        <w:rPr>
          <w:rFonts w:ascii="Calibri" w:hAnsi="Calibri"/>
          <w:sz w:val="22"/>
          <w:szCs w:val="22"/>
          <w:lang w:eastAsia="en-US"/>
        </w:rPr>
      </w:pPr>
    </w:p>
    <w:p w:rsidR="007634E4" w:rsidRPr="00A6720B" w:rsidRDefault="007634E4" w:rsidP="00A6720B">
      <w:pPr>
        <w:spacing w:after="200" w:line="276" w:lineRule="auto"/>
        <w:rPr>
          <w:rFonts w:ascii="Calibri" w:hAnsi="Calibri"/>
          <w:sz w:val="22"/>
          <w:szCs w:val="22"/>
          <w:lang w:eastAsia="en-US"/>
        </w:rPr>
      </w:pPr>
    </w:p>
    <w:p w:rsidR="007634E4" w:rsidRPr="00A6720B" w:rsidRDefault="007634E4" w:rsidP="00A6720B">
      <w:pPr>
        <w:spacing w:after="200" w:line="276" w:lineRule="auto"/>
        <w:rPr>
          <w:rFonts w:ascii="Calibri" w:hAnsi="Calibri"/>
          <w:sz w:val="22"/>
          <w:szCs w:val="22"/>
          <w:lang w:eastAsia="en-US"/>
        </w:rPr>
      </w:pPr>
    </w:p>
    <w:p w:rsidR="007634E4" w:rsidRDefault="007634E4" w:rsidP="00AB36D3">
      <w:pPr>
        <w:tabs>
          <w:tab w:val="left" w:pos="2235"/>
        </w:tabs>
      </w:pPr>
    </w:p>
    <w:p w:rsidR="007634E4" w:rsidRDefault="007634E4" w:rsidP="00AB36D3">
      <w:pPr>
        <w:tabs>
          <w:tab w:val="left" w:pos="2235"/>
        </w:tabs>
      </w:pPr>
    </w:p>
    <w:p w:rsidR="007634E4" w:rsidRDefault="007634E4" w:rsidP="00AB36D3">
      <w:pPr>
        <w:tabs>
          <w:tab w:val="left" w:pos="2235"/>
        </w:tabs>
      </w:pPr>
    </w:p>
    <w:p w:rsidR="007634E4" w:rsidRDefault="007634E4" w:rsidP="00AB36D3">
      <w:pPr>
        <w:tabs>
          <w:tab w:val="left" w:pos="2235"/>
        </w:tabs>
      </w:pPr>
    </w:p>
    <w:p w:rsidR="007634E4" w:rsidRDefault="007634E4" w:rsidP="00AB36D3">
      <w:pPr>
        <w:tabs>
          <w:tab w:val="left" w:pos="2235"/>
        </w:tabs>
      </w:pPr>
    </w:p>
    <w:p w:rsidR="007634E4" w:rsidRDefault="007634E4" w:rsidP="00AB36D3">
      <w:pPr>
        <w:tabs>
          <w:tab w:val="left" w:pos="2235"/>
        </w:tabs>
      </w:pPr>
    </w:p>
    <w:p w:rsidR="007634E4" w:rsidRPr="00631A05" w:rsidRDefault="007634E4" w:rsidP="00631A05">
      <w:pPr>
        <w:spacing w:after="200" w:line="276" w:lineRule="auto"/>
        <w:rPr>
          <w:rFonts w:ascii="Calibri" w:hAnsi="Calibri" w:cs="Calibri"/>
          <w:b/>
          <w:sz w:val="48"/>
          <w:szCs w:val="48"/>
          <w:lang w:eastAsia="en-US"/>
        </w:rPr>
      </w:pPr>
      <w:r w:rsidRPr="00631A05">
        <w:rPr>
          <w:rFonts w:ascii="Calibri" w:hAnsi="Calibri" w:cs="Calibri"/>
          <w:b/>
          <w:sz w:val="48"/>
          <w:szCs w:val="48"/>
          <w:lang w:eastAsia="en-US"/>
        </w:rPr>
        <w:t>Экскурсия в музей Алабина</w:t>
      </w:r>
    </w:p>
    <w:p w:rsidR="007634E4" w:rsidRPr="00631A05" w:rsidRDefault="007634E4" w:rsidP="00631A05">
      <w:pPr>
        <w:shd w:val="clear" w:color="auto" w:fill="E5DFEC"/>
        <w:rPr>
          <w:rFonts w:ascii="Calibri" w:hAnsi="Calibri" w:cs="Calibri"/>
          <w:sz w:val="28"/>
          <w:szCs w:val="28"/>
          <w:lang w:eastAsia="en-US"/>
        </w:rPr>
      </w:pPr>
      <w:r w:rsidRPr="00631A05">
        <w:rPr>
          <w:rFonts w:ascii="Calibri" w:hAnsi="Calibri" w:cs="Calibri"/>
          <w:sz w:val="28"/>
          <w:szCs w:val="28"/>
          <w:lang w:eastAsia="en-US"/>
        </w:rPr>
        <w:t>Краткая история музея Алабина:</w:t>
      </w:r>
    </w:p>
    <w:p w:rsidR="007634E4" w:rsidRPr="00631A05" w:rsidRDefault="007634E4" w:rsidP="00631A05">
      <w:pPr>
        <w:shd w:val="clear" w:color="auto" w:fill="E5DFEC"/>
        <w:rPr>
          <w:rFonts w:ascii="Calibri" w:hAnsi="Calibri" w:cs="Calibri"/>
          <w:i/>
          <w:sz w:val="28"/>
          <w:szCs w:val="28"/>
          <w:lang w:eastAsia="en-US"/>
        </w:rPr>
      </w:pPr>
      <w:r>
        <w:rPr>
          <w:noProof/>
        </w:rPr>
        <w:pict>
          <v:shape id="Рисунок 1" o:spid="_x0000_s1046" type="#_x0000_t75" style="position:absolute;margin-left:-51.75pt;margin-top:44.5pt;width:198.9pt;height:148.8pt;z-index:-251651584;visibility:visible" wrapcoords="-82 0 -82 21491 21600 21491 21600 0 -82 0">
            <v:imagedata r:id="rId13" o:title=""/>
            <w10:wrap type="through"/>
          </v:shape>
        </w:pict>
      </w:r>
      <w:r w:rsidRPr="00631A05">
        <w:rPr>
          <w:rFonts w:ascii="Calibri" w:hAnsi="Calibri" w:cs="Calibri"/>
          <w:i/>
          <w:sz w:val="28"/>
          <w:szCs w:val="28"/>
          <w:lang w:eastAsia="en-US"/>
        </w:rPr>
        <w:t xml:space="preserve">         Музей Алабина в Самаре – один из старейших музеев в Поволжье. Создан он был в 1886 году  по инициативе главы города Петра Владимировича Алабина. Предложенный им проект публичного музея создавался в честь императора Александра II. Свое современное название музей Алабина получил только в 1993 году.</w:t>
      </w:r>
    </w:p>
    <w:p w:rsidR="007634E4" w:rsidRPr="00631A05" w:rsidRDefault="007634E4" w:rsidP="00631A05">
      <w:pPr>
        <w:shd w:val="clear" w:color="auto" w:fill="E5DFEC"/>
        <w:rPr>
          <w:rFonts w:ascii="Calibri" w:hAnsi="Calibri" w:cs="Calibri"/>
          <w:sz w:val="28"/>
          <w:szCs w:val="28"/>
          <w:lang w:eastAsia="en-US"/>
        </w:rPr>
      </w:pPr>
      <w:r>
        <w:rPr>
          <w:noProof/>
        </w:rPr>
        <w:pict>
          <v:shape id="Рисунок 3" o:spid="_x0000_s1047" type="#_x0000_t75" style="position:absolute;margin-left:88.35pt;margin-top:1pt;width:209.95pt;height:157.5pt;z-index:-251652608;visibility:visible" wrapcoords="-77 0 -77 21497 21600 21497 21600 0 -77 0">
            <v:imagedata r:id="rId14" o:title=""/>
            <w10:wrap type="through"/>
          </v:shape>
        </w:pict>
      </w:r>
      <w:r w:rsidRPr="00631A05">
        <w:rPr>
          <w:rFonts w:ascii="Calibri" w:hAnsi="Calibri" w:cs="Calibri"/>
          <w:sz w:val="28"/>
          <w:szCs w:val="28"/>
          <w:lang w:eastAsia="en-US"/>
        </w:rPr>
        <w:t xml:space="preserve">     В феврале ученики 4 и 6 классов нашей школы посетили Самарский областной историко-краеведческий музей имени П.В.Алабина. Ребята вместе со своими классными руководителями: Маркеловой Г.М. и Стерликовой Т.Ю. побывали на выставке динозавров. Хищные и травоядные животные, жившие миллионы лет тому назад, очень удивили и в то же время порадовали ребят. А звуковые и световые эффекты придали ещё больше интереса к выставке. Нашему вниманию были представлены такие виды динозавров: пахицефалозавр, пситтакозавр, дакентрур, стегозавр, вулканодон, анкилозавр, эдмонтозавр, спинозавр и другие.</w:t>
      </w:r>
    </w:p>
    <w:p w:rsidR="007634E4" w:rsidRPr="00631A05" w:rsidRDefault="007634E4" w:rsidP="00631A05">
      <w:pPr>
        <w:shd w:val="clear" w:color="auto" w:fill="E5DFEC"/>
        <w:rPr>
          <w:rFonts w:ascii="Calibri" w:hAnsi="Calibri" w:cs="Calibri"/>
          <w:sz w:val="28"/>
          <w:szCs w:val="28"/>
          <w:lang w:eastAsia="en-US"/>
        </w:rPr>
      </w:pPr>
      <w:r w:rsidRPr="00631A05">
        <w:rPr>
          <w:rFonts w:ascii="Calibri" w:hAnsi="Calibri" w:cs="Calibri"/>
          <w:sz w:val="28"/>
          <w:szCs w:val="28"/>
          <w:lang w:eastAsia="en-US"/>
        </w:rPr>
        <w:t xml:space="preserve">     Кроме выставки динозавров ребята побывали в комнате кривых зеркал, осмотрели достопримечательности музея.  </w:t>
      </w:r>
    </w:p>
    <w:p w:rsidR="007634E4" w:rsidRPr="00631A05" w:rsidRDefault="007634E4" w:rsidP="00631A05">
      <w:pPr>
        <w:shd w:val="clear" w:color="auto" w:fill="E5DFEC"/>
        <w:rPr>
          <w:rFonts w:ascii="Calibri" w:hAnsi="Calibri" w:cs="Calibri"/>
          <w:sz w:val="28"/>
          <w:szCs w:val="28"/>
          <w:lang w:eastAsia="en-US"/>
        </w:rPr>
      </w:pPr>
      <w:r w:rsidRPr="00631A05">
        <w:rPr>
          <w:rFonts w:ascii="Calibri" w:hAnsi="Calibri" w:cs="Calibri"/>
          <w:sz w:val="28"/>
          <w:szCs w:val="28"/>
          <w:lang w:eastAsia="en-US"/>
        </w:rPr>
        <w:t xml:space="preserve">     Наша поездка очень понравилась ребятам, и запомнится она надолго. </w:t>
      </w:r>
    </w:p>
    <w:p w:rsidR="007634E4" w:rsidRPr="00631A05" w:rsidRDefault="007634E4" w:rsidP="00631A05">
      <w:pPr>
        <w:shd w:val="clear" w:color="auto" w:fill="E5DFEC"/>
        <w:spacing w:after="200" w:line="276" w:lineRule="auto"/>
        <w:rPr>
          <w:rFonts w:ascii="Calibri" w:hAnsi="Calibri" w:cs="Calibri"/>
          <w:sz w:val="22"/>
          <w:szCs w:val="22"/>
          <w:lang w:eastAsia="en-US"/>
        </w:rPr>
      </w:pPr>
    </w:p>
    <w:p w:rsidR="007634E4" w:rsidRPr="00631A05" w:rsidRDefault="007634E4" w:rsidP="00631A05">
      <w:pPr>
        <w:spacing w:after="200" w:line="276" w:lineRule="auto"/>
        <w:rPr>
          <w:sz w:val="22"/>
          <w:szCs w:val="22"/>
          <w:lang w:eastAsia="en-US"/>
        </w:rPr>
      </w:pPr>
    </w:p>
    <w:p w:rsidR="007634E4" w:rsidRPr="00631A05" w:rsidRDefault="007634E4" w:rsidP="00631A05">
      <w:pPr>
        <w:spacing w:after="200" w:line="276" w:lineRule="auto"/>
        <w:rPr>
          <w:sz w:val="22"/>
          <w:szCs w:val="22"/>
          <w:lang w:eastAsia="en-US"/>
        </w:rPr>
      </w:pPr>
    </w:p>
    <w:p w:rsidR="007634E4" w:rsidRDefault="007634E4" w:rsidP="00AB36D3">
      <w:pPr>
        <w:tabs>
          <w:tab w:val="left" w:pos="2235"/>
        </w:tabs>
      </w:pPr>
    </w:p>
    <w:p w:rsidR="007634E4" w:rsidRDefault="007634E4" w:rsidP="00AB36D3">
      <w:pPr>
        <w:tabs>
          <w:tab w:val="left" w:pos="2235"/>
        </w:tabs>
      </w:pPr>
    </w:p>
    <w:p w:rsidR="007634E4" w:rsidRDefault="007634E4" w:rsidP="00AB36D3">
      <w:pPr>
        <w:tabs>
          <w:tab w:val="left" w:pos="2235"/>
        </w:tabs>
      </w:pPr>
    </w:p>
    <w:p w:rsidR="007634E4" w:rsidRDefault="007634E4" w:rsidP="00AB36D3">
      <w:pPr>
        <w:tabs>
          <w:tab w:val="left" w:pos="2235"/>
        </w:tabs>
      </w:pPr>
    </w:p>
    <w:p w:rsidR="007634E4" w:rsidRDefault="007634E4" w:rsidP="00AB36D3">
      <w:pPr>
        <w:tabs>
          <w:tab w:val="left" w:pos="2235"/>
        </w:tabs>
      </w:pPr>
    </w:p>
    <w:p w:rsidR="007634E4" w:rsidRDefault="007634E4" w:rsidP="00AB36D3">
      <w:pPr>
        <w:tabs>
          <w:tab w:val="left" w:pos="2235"/>
        </w:tabs>
      </w:pPr>
    </w:p>
    <w:p w:rsidR="007634E4" w:rsidRDefault="007634E4" w:rsidP="00AB36D3">
      <w:pPr>
        <w:tabs>
          <w:tab w:val="left" w:pos="2235"/>
        </w:tabs>
      </w:pPr>
    </w:p>
    <w:p w:rsidR="007634E4" w:rsidRPr="00631A05" w:rsidRDefault="007634E4" w:rsidP="00631A05">
      <w:pPr>
        <w:spacing w:after="200" w:line="276" w:lineRule="auto"/>
        <w:rPr>
          <w:b/>
          <w:i/>
          <w:color w:val="0070C0"/>
          <w:sz w:val="56"/>
          <w:szCs w:val="56"/>
          <w:u w:val="single"/>
          <w:lang w:eastAsia="en-US"/>
        </w:rPr>
      </w:pPr>
      <w:r w:rsidRPr="00631A05">
        <w:rPr>
          <w:b/>
          <w:i/>
          <w:color w:val="0070C0"/>
          <w:sz w:val="56"/>
          <w:szCs w:val="56"/>
          <w:u w:val="single"/>
          <w:lang w:eastAsia="en-US"/>
        </w:rPr>
        <w:t xml:space="preserve">Мы и спорт!                </w:t>
      </w:r>
    </w:p>
    <w:p w:rsidR="007634E4" w:rsidRPr="00631A05" w:rsidRDefault="007634E4" w:rsidP="00631A05">
      <w:pPr>
        <w:rPr>
          <w:rFonts w:ascii="Calibri" w:hAnsi="Calibri"/>
          <w:b/>
          <w:i/>
          <w:color w:val="0070C0"/>
          <w:sz w:val="28"/>
          <w:szCs w:val="28"/>
          <w:u w:val="single"/>
          <w:lang w:eastAsia="en-US"/>
        </w:rPr>
      </w:pPr>
      <w:r>
        <w:rPr>
          <w:noProof/>
        </w:rPr>
        <w:pict>
          <v:shape id="Рисунок 6" o:spid="_x0000_s1048" type="#_x0000_t75" style="position:absolute;margin-left:-50.15pt;margin-top:11.15pt;width:143.6pt;height:191.55pt;z-index:-251649536;visibility:visible" wrapcoords="-113 0 -113 21515 21600 21515 21600 0 -113 0">
            <v:imagedata r:id="rId15" o:title=""/>
            <w10:wrap type="through"/>
          </v:shape>
        </w:pict>
      </w:r>
      <w:r w:rsidRPr="00631A05">
        <w:rPr>
          <w:rFonts w:ascii="Calibri" w:hAnsi="Calibri"/>
          <w:i/>
          <w:sz w:val="28"/>
          <w:szCs w:val="28"/>
          <w:lang w:eastAsia="en-US"/>
        </w:rPr>
        <w:t xml:space="preserve">Трудно переоценить всю пользу лыжного спорта. Лыжи – </w:t>
      </w:r>
    </w:p>
    <w:p w:rsidR="007634E4" w:rsidRPr="00631A05" w:rsidRDefault="007634E4" w:rsidP="00631A05">
      <w:pPr>
        <w:rPr>
          <w:rFonts w:ascii="Calibri" w:hAnsi="Calibri"/>
          <w:i/>
          <w:sz w:val="28"/>
          <w:szCs w:val="28"/>
          <w:lang w:eastAsia="en-US"/>
        </w:rPr>
      </w:pPr>
      <w:r w:rsidRPr="00631A05">
        <w:rPr>
          <w:rFonts w:ascii="Calibri" w:hAnsi="Calibri"/>
          <w:i/>
          <w:sz w:val="28"/>
          <w:szCs w:val="28"/>
          <w:lang w:eastAsia="en-US"/>
        </w:rPr>
        <w:t>отличный способ оздоровления организма и отличный стимул для сохранения бодрости духа.</w:t>
      </w:r>
    </w:p>
    <w:p w:rsidR="007634E4" w:rsidRPr="00631A05" w:rsidRDefault="007634E4" w:rsidP="00631A05">
      <w:pPr>
        <w:spacing w:after="200" w:line="276" w:lineRule="auto"/>
        <w:rPr>
          <w:i/>
          <w:sz w:val="28"/>
          <w:szCs w:val="28"/>
          <w:lang w:eastAsia="en-US"/>
        </w:rPr>
      </w:pPr>
    </w:p>
    <w:p w:rsidR="007634E4" w:rsidRPr="00631A05" w:rsidRDefault="007634E4" w:rsidP="00631A05">
      <w:pPr>
        <w:spacing w:after="200" w:line="276" w:lineRule="auto"/>
        <w:rPr>
          <w:b/>
          <w:i/>
          <w:sz w:val="28"/>
          <w:szCs w:val="28"/>
          <w:lang w:eastAsia="en-US"/>
        </w:rPr>
      </w:pPr>
      <w:r w:rsidRPr="00631A05">
        <w:rPr>
          <w:b/>
          <w:sz w:val="28"/>
          <w:szCs w:val="28"/>
          <w:lang w:eastAsia="en-US"/>
        </w:rPr>
        <w:t>ЛЫЖНЫЕ ГОНКИ</w:t>
      </w:r>
    </w:p>
    <w:p w:rsidR="007634E4" w:rsidRPr="00631A05" w:rsidRDefault="007634E4" w:rsidP="00631A05">
      <w:pPr>
        <w:spacing w:after="200" w:line="276" w:lineRule="auto"/>
        <w:rPr>
          <w:rFonts w:ascii="Calibri" w:hAnsi="Calibri" w:cs="Calibri"/>
          <w:sz w:val="28"/>
          <w:szCs w:val="28"/>
          <w:lang w:eastAsia="en-US"/>
        </w:rPr>
      </w:pPr>
      <w:r w:rsidRPr="00631A05">
        <w:rPr>
          <w:rFonts w:ascii="Calibri" w:hAnsi="Calibri" w:cs="Calibri"/>
          <w:sz w:val="28"/>
          <w:szCs w:val="28"/>
          <w:lang w:eastAsia="en-US"/>
        </w:rPr>
        <w:t>9 февраля на базе оздоровительного лагеря «Дружба» состоялись соревнования по лыжным гонкам. Отлично выступил  ученик нашей школы  – Кавтасьев  Алексей. Он занял призовое первое место. Поздравляем его с победой! Специальным призом был удостоен самый юный участник лыжного первенства наш третьеклассник – Герасимчук Владимир</w:t>
      </w:r>
    </w:p>
    <w:p w:rsidR="007634E4" w:rsidRPr="00631A05" w:rsidRDefault="007634E4" w:rsidP="00631A05">
      <w:pPr>
        <w:rPr>
          <w:rFonts w:ascii="Calibri" w:hAnsi="Calibri" w:cs="Calibri"/>
          <w:sz w:val="28"/>
          <w:szCs w:val="28"/>
          <w:lang w:eastAsia="en-US"/>
        </w:rPr>
      </w:pPr>
      <w:r w:rsidRPr="00631A05">
        <w:rPr>
          <w:rFonts w:ascii="Calibri" w:hAnsi="Calibri" w:cs="Calibri"/>
          <w:sz w:val="28"/>
          <w:szCs w:val="28"/>
          <w:lang w:eastAsia="en-US"/>
        </w:rPr>
        <w:t xml:space="preserve">             14 февраля состоялось Первенство муниципального района  Нефтегорский  по лыжным гонкам.</w:t>
      </w:r>
    </w:p>
    <w:p w:rsidR="007634E4" w:rsidRPr="00631A05" w:rsidRDefault="007634E4" w:rsidP="00631A05">
      <w:pPr>
        <w:rPr>
          <w:rFonts w:ascii="Calibri" w:hAnsi="Calibri" w:cs="Calibri"/>
          <w:sz w:val="28"/>
          <w:szCs w:val="28"/>
          <w:lang w:eastAsia="en-US"/>
        </w:rPr>
      </w:pPr>
      <w:r>
        <w:rPr>
          <w:noProof/>
        </w:rPr>
        <w:pict>
          <v:shape id="Рисунок 9" o:spid="_x0000_s1049" type="#_x0000_t75" style="position:absolute;margin-left:225.5pt;margin-top:1.35pt;width:233.15pt;height:174.8pt;z-index:-251650560;visibility:visible" wrapcoords="-69 0 -69 21507 21600 21507 21600 0 -69 0">
            <v:imagedata r:id="rId16" o:title=""/>
            <w10:wrap type="through"/>
          </v:shape>
        </w:pict>
      </w:r>
      <w:r w:rsidRPr="00631A05">
        <w:rPr>
          <w:rFonts w:ascii="Calibri" w:hAnsi="Calibri" w:cs="Calibri"/>
          <w:sz w:val="28"/>
          <w:szCs w:val="28"/>
          <w:lang w:eastAsia="en-US"/>
        </w:rPr>
        <w:t xml:space="preserve">           В общекомандном зачёте учащиеся ГБОУ ООШ с. Покровка заняли </w:t>
      </w:r>
      <w:r w:rsidRPr="00631A05">
        <w:rPr>
          <w:rFonts w:ascii="Calibri" w:hAnsi="Calibri" w:cs="Calibri"/>
          <w:sz w:val="28"/>
          <w:szCs w:val="28"/>
          <w:lang w:val="en-US" w:eastAsia="en-US"/>
        </w:rPr>
        <w:t>I</w:t>
      </w:r>
      <w:r w:rsidRPr="00631A05">
        <w:rPr>
          <w:rFonts w:ascii="Calibri" w:hAnsi="Calibri" w:cs="Calibri"/>
          <w:sz w:val="28"/>
          <w:szCs w:val="28"/>
          <w:lang w:eastAsia="en-US"/>
        </w:rPr>
        <w:t xml:space="preserve"> место.</w:t>
      </w:r>
    </w:p>
    <w:p w:rsidR="007634E4" w:rsidRPr="00631A05" w:rsidRDefault="007634E4" w:rsidP="00631A05">
      <w:pPr>
        <w:rPr>
          <w:rFonts w:ascii="Calibri" w:hAnsi="Calibri" w:cs="Calibri"/>
          <w:sz w:val="28"/>
          <w:szCs w:val="28"/>
          <w:lang w:eastAsia="en-US"/>
        </w:rPr>
      </w:pPr>
      <w:r w:rsidRPr="00631A05">
        <w:rPr>
          <w:rFonts w:ascii="Calibri" w:hAnsi="Calibri" w:cs="Calibri"/>
          <w:sz w:val="28"/>
          <w:szCs w:val="28"/>
          <w:lang w:eastAsia="en-US"/>
        </w:rPr>
        <w:t xml:space="preserve">    Хочется отметить наших ребят и поблагодарить их.</w:t>
      </w:r>
    </w:p>
    <w:p w:rsidR="007634E4" w:rsidRPr="00631A05" w:rsidRDefault="007634E4" w:rsidP="00631A05">
      <w:pPr>
        <w:rPr>
          <w:rFonts w:ascii="Calibri" w:hAnsi="Calibri" w:cs="Calibri"/>
          <w:sz w:val="28"/>
          <w:szCs w:val="28"/>
          <w:lang w:eastAsia="en-US"/>
        </w:rPr>
      </w:pPr>
      <w:r w:rsidRPr="00631A05">
        <w:rPr>
          <w:rFonts w:ascii="Calibri" w:hAnsi="Calibri" w:cs="Calibri"/>
          <w:sz w:val="28"/>
          <w:szCs w:val="28"/>
          <w:lang w:eastAsia="en-US"/>
        </w:rPr>
        <w:t>Кавтасьев Алексей - 1 место, Мельников Владимир – 1 место, Пашкевич Андрей – 1 место, Городов Руслан - 2 место, Егоров Владимир – 2 место, Бурнаева Анастасия – 2 место, Чижевич Никита – 3 место, Шпакова Елена – 3 место, АльжановаАриана – 3 место</w:t>
      </w:r>
    </w:p>
    <w:p w:rsidR="007634E4" w:rsidRPr="00631A05" w:rsidRDefault="007634E4" w:rsidP="00631A05">
      <w:pPr>
        <w:spacing w:after="200" w:line="276" w:lineRule="auto"/>
        <w:jc w:val="center"/>
        <w:rPr>
          <w:b/>
          <w:sz w:val="36"/>
          <w:szCs w:val="36"/>
          <w:lang w:eastAsia="en-US"/>
        </w:rPr>
      </w:pPr>
    </w:p>
    <w:p w:rsidR="007634E4" w:rsidRDefault="007634E4" w:rsidP="006C2B9B">
      <w:pPr>
        <w:spacing w:after="200" w:line="276" w:lineRule="auto"/>
        <w:jc w:val="center"/>
        <w:rPr>
          <w:b/>
          <w:sz w:val="36"/>
          <w:szCs w:val="36"/>
          <w:lang w:eastAsia="en-US"/>
        </w:rPr>
      </w:pPr>
      <w:r w:rsidRPr="00631A05">
        <w:rPr>
          <w:b/>
          <w:sz w:val="36"/>
          <w:szCs w:val="36"/>
          <w:lang w:eastAsia="en-US"/>
        </w:rPr>
        <w:t>Молодцы, ребята! Поздравляем ВАС!</w:t>
      </w:r>
    </w:p>
    <w:p w:rsidR="007634E4" w:rsidRPr="00631A05" w:rsidRDefault="007634E4" w:rsidP="00631A05">
      <w:pPr>
        <w:spacing w:after="200" w:line="276" w:lineRule="auto"/>
        <w:jc w:val="center"/>
        <w:rPr>
          <w:b/>
          <w:sz w:val="36"/>
          <w:szCs w:val="36"/>
          <w:lang w:eastAsia="en-US"/>
        </w:rPr>
      </w:pPr>
    </w:p>
    <w:p w:rsidR="007634E4" w:rsidRPr="00631A05" w:rsidRDefault="007634E4" w:rsidP="00631A05">
      <w:pPr>
        <w:spacing w:after="200" w:line="276" w:lineRule="auto"/>
        <w:rPr>
          <w:rFonts w:ascii="Calibri" w:hAnsi="Calibri"/>
          <w:b/>
          <w:color w:val="000066"/>
          <w:sz w:val="32"/>
          <w:szCs w:val="32"/>
          <w:lang w:eastAsia="en-US"/>
        </w:rPr>
      </w:pPr>
      <w:r>
        <w:rPr>
          <w:noProof/>
        </w:rPr>
        <w:pict>
          <v:shape id="rg_hi" o:spid="_x0000_s1050" type="#_x0000_t75" alt="http://t2.gstatic.com/images?q=tbn:ANd9GcSIZf5YoLVd0_h4UKC-73D1wTIu2EG995VPPQKMAQYnmbDmtu2Rmg" href="http://www.google.ru/imgres?imgurl=http://vkusnoe.info/uploads/taginator/Feb-2012/vsem-s-dnem-valentina.jpg&amp;imgrefurl=http://vkusnoe.info/vsem-s-dnem-valentina.html&amp;h=500&amp;w=707&amp;sz=60&amp;tbnid=IVleR7G3_yYwjM:&amp;tbnh=88&amp;tbnw=124&amp;prev=/search?q=%D0%BA%D0%B0%D1%80%D1%82%D0%B8%D0%BD%D0%BA%D0%B8+%D0%BA+%D0%B4%D0%BD%D1%8E+%D0%B2%D0%B0%D0%BB%D0%B5%D0%BD%D1%82%D0%B8%D0%BD%D0%B0&amp;tbm=isch&amp;tbo=u&amp;zoom=1&amp;q=%D0%BA%D0%B0%D1%80%D1%82%D0%B8%D0%BD%D0%BA%D0%B8+%D0%BA+%D0%B4%D0%BD%D1%8E+%D0%B2%D0%B0%D0%BB%D0%B5%D0%BD%D1%82%D0%B8%D0%BD%D0%B0&amp;usg=__6rTjA9I5_oWN7cQwfnRA3G0_fwM=&amp;docid=bFR3X5pMwx9DWM&amp;hl=ru&amp;sa=X&amp;ei=QBsaUZ2XD6jV4gT9kIF4&amp;ved=0CEgQ9QEwA" style="position:absolute;margin-left:-48pt;margin-top:-63.95pt;width:521.1pt;height:760.65pt;z-index:-251648512;visibility:visible" o:button="t">
            <v:fill o:detectmouseclick="t"/>
            <v:imagedata r:id="rId17" o:title="" gain="19661f" blacklevel="22938f"/>
          </v:shape>
        </w:pict>
      </w:r>
      <w:r>
        <w:rPr>
          <w:noProof/>
        </w:rPr>
        <w:pict>
          <v:shape id="Рисунок 19" o:spid="_x0000_s1051" type="#_x0000_t75" style="position:absolute;margin-left:256.45pt;margin-top:45.4pt;width:203.4pt;height:152.6pt;z-index:-251647488;visibility:visible" wrapcoords="-80 0 -80 21494 21600 21494 21600 0 -80 0">
            <v:imagedata r:id="rId18" o:title=""/>
            <w10:wrap type="through"/>
          </v:shape>
        </w:pict>
      </w: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52" type="#_x0000_t156" style="position:absolute;margin-left:25.6pt;margin-top:-14pt;width:417.35pt;height:52pt;z-index:-251646464" wrapcoords="2409 626 932 939 0 2817 -39 11583 311 15652 388 17843 7809 19409 16627 19409 16860 19409 18725 19409 21755 17217 21717 7200 20784 6887 14219 5009 7498 626 2409 626" fillcolor="red" stroked="f">
            <v:fill color2="#099"/>
            <v:shadow on="t" color="silver" opacity="52429f" offset="3pt,3pt"/>
            <v:textpath style="font-family:&quot;Times New Roman&quot;;v-text-kern:t" trim="t" fitpath="t" xscale="f" string="C Днем Святого Валентина"/>
            <w10:wrap type="through"/>
          </v:shape>
        </w:pict>
      </w:r>
      <w:r w:rsidRPr="00631A05">
        <w:rPr>
          <w:rFonts w:ascii="Calibri" w:hAnsi="Calibri"/>
          <w:b/>
          <w:color w:val="000066"/>
          <w:sz w:val="32"/>
          <w:szCs w:val="32"/>
          <w:lang w:eastAsia="en-US"/>
        </w:rPr>
        <w:t>Февраль. Причудлива картина</w:t>
      </w:r>
      <w:r>
        <w:rPr>
          <w:rFonts w:ascii="Calibri" w:hAnsi="Calibri"/>
          <w:b/>
          <w:color w:val="000066"/>
          <w:sz w:val="32"/>
          <w:szCs w:val="32"/>
          <w:lang w:eastAsia="en-US"/>
        </w:rPr>
        <w:t>,</w:t>
      </w:r>
      <w:r w:rsidRPr="00631A05">
        <w:rPr>
          <w:rFonts w:ascii="Calibri" w:hAnsi="Calibri"/>
          <w:b/>
          <w:color w:val="000066"/>
          <w:sz w:val="32"/>
          <w:szCs w:val="32"/>
          <w:lang w:eastAsia="en-US"/>
        </w:rPr>
        <w:br/>
        <w:t>На замороженном окне,</w:t>
      </w:r>
      <w:r w:rsidRPr="00631A05">
        <w:rPr>
          <w:rFonts w:ascii="Calibri" w:hAnsi="Calibri"/>
          <w:b/>
          <w:color w:val="000066"/>
          <w:sz w:val="32"/>
          <w:szCs w:val="32"/>
          <w:lang w:eastAsia="en-US"/>
        </w:rPr>
        <w:br/>
        <w:t>Но день Святого Валентина</w:t>
      </w:r>
      <w:r>
        <w:rPr>
          <w:rFonts w:ascii="Calibri" w:hAnsi="Calibri"/>
          <w:b/>
          <w:color w:val="000066"/>
          <w:sz w:val="32"/>
          <w:szCs w:val="32"/>
          <w:lang w:eastAsia="en-US"/>
        </w:rPr>
        <w:t>,</w:t>
      </w:r>
      <w:r w:rsidRPr="00631A05">
        <w:rPr>
          <w:rFonts w:ascii="Calibri" w:hAnsi="Calibri"/>
          <w:b/>
          <w:color w:val="000066"/>
          <w:sz w:val="32"/>
          <w:szCs w:val="32"/>
          <w:lang w:eastAsia="en-US"/>
        </w:rPr>
        <w:br/>
        <w:t>Напоминает о весне.</w:t>
      </w:r>
      <w:r w:rsidRPr="00631A05">
        <w:rPr>
          <w:rFonts w:ascii="Calibri" w:hAnsi="Calibri"/>
          <w:b/>
          <w:color w:val="000066"/>
          <w:sz w:val="32"/>
          <w:szCs w:val="32"/>
          <w:lang w:eastAsia="en-US"/>
        </w:rPr>
        <w:br/>
        <w:t>Влюблённость в воздухе витает,</w:t>
      </w:r>
      <w:r w:rsidRPr="00631A05">
        <w:rPr>
          <w:rFonts w:ascii="Calibri" w:hAnsi="Calibri"/>
          <w:b/>
          <w:color w:val="000066"/>
          <w:sz w:val="32"/>
          <w:szCs w:val="32"/>
          <w:lang w:eastAsia="en-US"/>
        </w:rPr>
        <w:br/>
        <w:t>Повсюду радость, счастье, смех,</w:t>
      </w:r>
      <w:r w:rsidRPr="00631A05">
        <w:rPr>
          <w:rFonts w:ascii="Calibri" w:hAnsi="Calibri"/>
          <w:b/>
          <w:color w:val="000066"/>
          <w:sz w:val="32"/>
          <w:szCs w:val="32"/>
          <w:lang w:eastAsia="en-US"/>
        </w:rPr>
        <w:br/>
        <w:t>И зимний снег, как в марте, тает,</w:t>
      </w:r>
      <w:r w:rsidRPr="00631A05">
        <w:rPr>
          <w:rFonts w:ascii="Calibri" w:hAnsi="Calibri"/>
          <w:b/>
          <w:color w:val="000066"/>
          <w:sz w:val="32"/>
          <w:szCs w:val="32"/>
          <w:lang w:eastAsia="en-US"/>
        </w:rPr>
        <w:br/>
        <w:t>И на душе тепло у всех.</w:t>
      </w:r>
    </w:p>
    <w:p w:rsidR="007634E4" w:rsidRPr="00631A05" w:rsidRDefault="007634E4" w:rsidP="00631A05">
      <w:pPr>
        <w:spacing w:after="200" w:line="276" w:lineRule="auto"/>
        <w:jc w:val="center"/>
        <w:rPr>
          <w:rFonts w:ascii="Calibri" w:hAnsi="Calibri"/>
          <w:b/>
          <w:color w:val="FF0000"/>
          <w:sz w:val="36"/>
          <w:szCs w:val="36"/>
          <w:lang w:eastAsia="en-US"/>
        </w:rPr>
      </w:pPr>
      <w:r>
        <w:rPr>
          <w:rFonts w:ascii="Calibri" w:hAnsi="Calibri"/>
          <w:b/>
          <w:color w:val="FF0000"/>
          <w:sz w:val="36"/>
          <w:szCs w:val="36"/>
          <w:lang w:eastAsia="en-US"/>
        </w:rPr>
        <w:t>Л</w:t>
      </w:r>
      <w:r w:rsidRPr="00631A05">
        <w:rPr>
          <w:rFonts w:ascii="Calibri" w:hAnsi="Calibri"/>
          <w:b/>
          <w:color w:val="FF0000"/>
          <w:sz w:val="36"/>
          <w:szCs w:val="36"/>
          <w:lang w:eastAsia="en-US"/>
        </w:rPr>
        <w:t>егенда</w:t>
      </w:r>
    </w:p>
    <w:p w:rsidR="007634E4" w:rsidRDefault="007634E4" w:rsidP="00631A05">
      <w:pPr>
        <w:rPr>
          <w:rFonts w:ascii="Calibri" w:hAnsi="Calibri"/>
          <w:b/>
          <w:color w:val="403152"/>
          <w:sz w:val="28"/>
          <w:szCs w:val="28"/>
          <w:lang w:eastAsia="en-US"/>
        </w:rPr>
      </w:pPr>
      <w:r w:rsidRPr="00631A05">
        <w:rPr>
          <w:rFonts w:ascii="Calibri" w:hAnsi="Calibri"/>
          <w:b/>
          <w:color w:val="403152"/>
          <w:sz w:val="28"/>
          <w:szCs w:val="28"/>
          <w:lang w:eastAsia="en-US"/>
        </w:rPr>
        <w:t xml:space="preserve">  Есть несколько легенд, которые объясняют, почему 14 февраля люди празднуют день всех влюбленных. Одна из них - такая... </w:t>
      </w:r>
      <w:r w:rsidRPr="00631A05">
        <w:rPr>
          <w:rFonts w:ascii="Calibri" w:hAnsi="Calibri"/>
          <w:b/>
          <w:color w:val="403152"/>
          <w:sz w:val="28"/>
          <w:szCs w:val="28"/>
          <w:lang w:eastAsia="en-US"/>
        </w:rPr>
        <w:br/>
        <w:t>В III веке нашей эры, в 269 году, император Древнего мира Клавдий запретил своим легионерам жениться, чтобы семья не отвлекала их от ратных подвигов. Но нашелся священник , который соглашался обвенчать всех желающих - вопреки закону. Когда Клавдий узнал об этом, он велел схватить священника и бросить его в тюрьму. 14 февраля его казнили.</w:t>
      </w:r>
      <w:r w:rsidRPr="00631A05">
        <w:rPr>
          <w:rFonts w:ascii="Calibri" w:hAnsi="Calibri"/>
          <w:b/>
          <w:color w:val="403152"/>
          <w:sz w:val="28"/>
          <w:szCs w:val="28"/>
          <w:lang w:eastAsia="en-US"/>
        </w:rPr>
        <w:br/>
        <w:t xml:space="preserve">    Легенда говорит также, что Валентин, сидя в тюрьме, писал записки дочери тюремщика. Поэтому уже через 200 лет после смерти отца Валентина римляне в память о нем стали 14 февраля каждого года писать записки своим любимым - валентинки. </w:t>
      </w:r>
      <w:r w:rsidRPr="00631A05">
        <w:rPr>
          <w:rFonts w:ascii="Calibri" w:hAnsi="Calibri"/>
          <w:b/>
          <w:color w:val="403152"/>
          <w:sz w:val="28"/>
          <w:szCs w:val="28"/>
          <w:lang w:eastAsia="en-US"/>
        </w:rPr>
        <w:br/>
        <w:t xml:space="preserve"> Сейчас праздник Святого Валентина отмечается во всем мире. </w:t>
      </w:r>
      <w:r w:rsidRPr="00631A05">
        <w:rPr>
          <w:rFonts w:ascii="Calibri" w:hAnsi="Calibri"/>
          <w:b/>
          <w:color w:val="403152"/>
          <w:sz w:val="28"/>
          <w:szCs w:val="28"/>
          <w:lang w:eastAsia="en-US"/>
        </w:rPr>
        <w:br/>
        <w:t xml:space="preserve">Дарить в день святого Валентина, конечно же, нужно валентинки - записки с шуточными стихами и пожеланиями (по традиции, их не подписывают, а почерк стараются изменить: считается, что адресат должен сам догадаться, кто прислал валентинку). </w:t>
      </w:r>
    </w:p>
    <w:p w:rsidR="007634E4" w:rsidRPr="00631A05" w:rsidRDefault="007634E4" w:rsidP="00631A05">
      <w:pPr>
        <w:rPr>
          <w:rFonts w:ascii="Calibri" w:hAnsi="Calibri"/>
          <w:b/>
          <w:color w:val="403152"/>
          <w:sz w:val="28"/>
          <w:szCs w:val="28"/>
          <w:lang w:eastAsia="en-US"/>
        </w:rPr>
      </w:pPr>
    </w:p>
    <w:p w:rsidR="007634E4" w:rsidRPr="00023242" w:rsidRDefault="007634E4" w:rsidP="00631A05">
      <w:pPr>
        <w:jc w:val="center"/>
        <w:rPr>
          <w:rFonts w:ascii="Agency FB" w:hAnsi="Agency FB"/>
          <w:b/>
          <w:i/>
          <w:color w:val="FF0000"/>
          <w:sz w:val="36"/>
          <w:szCs w:val="36"/>
          <w:lang w:eastAsia="en-US"/>
        </w:rPr>
      </w:pPr>
      <w:r w:rsidRPr="00631A05">
        <w:rPr>
          <w:rFonts w:ascii="Arial" w:hAnsi="Arial" w:cs="Arial"/>
          <w:b/>
          <w:i/>
          <w:color w:val="FF0000"/>
          <w:sz w:val="36"/>
          <w:szCs w:val="36"/>
          <w:lang w:eastAsia="en-US"/>
        </w:rPr>
        <w:t>Даритедругдругувалентинки</w:t>
      </w:r>
      <w:r w:rsidRPr="00631A05">
        <w:rPr>
          <w:rFonts w:ascii="Agency FB" w:hAnsi="Agency FB"/>
          <w:b/>
          <w:i/>
          <w:color w:val="FF0000"/>
          <w:sz w:val="36"/>
          <w:szCs w:val="36"/>
          <w:lang w:eastAsia="en-US"/>
        </w:rPr>
        <w:t>!</w:t>
      </w:r>
    </w:p>
    <w:p w:rsidR="007634E4" w:rsidRDefault="007634E4" w:rsidP="00AB36D3">
      <w:pPr>
        <w:tabs>
          <w:tab w:val="left" w:pos="2235"/>
        </w:tabs>
      </w:pPr>
    </w:p>
    <w:p w:rsidR="007634E4" w:rsidRPr="00FB1C3E" w:rsidRDefault="007634E4" w:rsidP="00631A05">
      <w:pPr>
        <w:pStyle w:val="NoSpacing"/>
        <w:rPr>
          <w:sz w:val="28"/>
          <w:szCs w:val="28"/>
        </w:rPr>
      </w:pPr>
      <w:r>
        <w:rPr>
          <w:noProof/>
        </w:rPr>
        <w:pict>
          <v:shape id="_x0000_s1053" type="#_x0000_t202" style="position:absolute;margin-left:-31.55pt;margin-top:61.65pt;width:503.6pt;height:192.6pt;z-index:-251645440" wrapcoords="-32 -84 -32 21768 21632 21768 21632 -84 -32 -84" fillcolor="#b2a1c7" strokecolor="#b2a1c7" strokeweight="1pt">
            <v:fill color2="#e5dfec" angle="-45" focus="-50%" type="gradient"/>
            <v:shadow on="t" type="perspective" color="#3f3151" opacity=".5" offset="1pt" offset2="-3pt"/>
            <v:textbox>
              <w:txbxContent>
                <w:p w:rsidR="007634E4" w:rsidRPr="00FB1C3E" w:rsidRDefault="007634E4" w:rsidP="001A4E78">
                  <w:pPr>
                    <w:pStyle w:val="NoSpacing"/>
                    <w:shd w:val="clear" w:color="auto" w:fill="E5DFEC"/>
                    <w:rPr>
                      <w:sz w:val="28"/>
                      <w:szCs w:val="28"/>
                    </w:rPr>
                  </w:pPr>
                  <w:r w:rsidRPr="00FB1C3E">
                    <w:rPr>
                      <w:sz w:val="28"/>
                      <w:szCs w:val="28"/>
                    </w:rPr>
                    <w:t>Поздравляем тебя в день рождения чудесный,</w:t>
                  </w:r>
                </w:p>
                <w:p w:rsidR="007634E4" w:rsidRPr="00FB1C3E" w:rsidRDefault="007634E4" w:rsidP="001A4E78">
                  <w:pPr>
                    <w:pStyle w:val="NoSpacing"/>
                    <w:shd w:val="clear" w:color="auto" w:fill="E5DFEC"/>
                    <w:rPr>
                      <w:sz w:val="28"/>
                      <w:szCs w:val="28"/>
                    </w:rPr>
                  </w:pPr>
                  <w:r w:rsidRPr="00FB1C3E">
                    <w:rPr>
                      <w:sz w:val="28"/>
                      <w:szCs w:val="28"/>
                    </w:rPr>
                    <w:t>Пусть поют соловьи и в душе расцветают цветы,</w:t>
                  </w:r>
                </w:p>
                <w:p w:rsidR="007634E4" w:rsidRPr="00FB1C3E" w:rsidRDefault="007634E4" w:rsidP="001A4E78">
                  <w:pPr>
                    <w:pStyle w:val="NoSpacing"/>
                    <w:shd w:val="clear" w:color="auto" w:fill="E5DFEC"/>
                    <w:rPr>
                      <w:sz w:val="28"/>
                      <w:szCs w:val="28"/>
                    </w:rPr>
                  </w:pPr>
                  <w:r w:rsidRPr="00FB1C3E">
                    <w:rPr>
                      <w:sz w:val="28"/>
                      <w:szCs w:val="28"/>
                    </w:rPr>
                    <w:t>Пусть мысли пронзает птицей свод небесный,</w:t>
                  </w:r>
                </w:p>
                <w:p w:rsidR="007634E4" w:rsidRPr="00FB1C3E" w:rsidRDefault="007634E4" w:rsidP="001A4E78">
                  <w:pPr>
                    <w:pStyle w:val="NoSpacing"/>
                    <w:shd w:val="clear" w:color="auto" w:fill="E5DFEC"/>
                    <w:rPr>
                      <w:sz w:val="28"/>
                      <w:szCs w:val="28"/>
                    </w:rPr>
                  </w:pPr>
                  <w:r w:rsidRPr="00FB1C3E">
                    <w:rPr>
                      <w:sz w:val="28"/>
                      <w:szCs w:val="28"/>
                    </w:rPr>
                    <w:t>И превращает в чудо радости мечты!</w:t>
                  </w:r>
                </w:p>
                <w:p w:rsidR="007634E4" w:rsidRPr="00FB1C3E" w:rsidRDefault="007634E4" w:rsidP="001A4E78">
                  <w:pPr>
                    <w:pStyle w:val="NoSpacing"/>
                    <w:shd w:val="clear" w:color="auto" w:fill="E5DFEC"/>
                    <w:rPr>
                      <w:sz w:val="28"/>
                      <w:szCs w:val="28"/>
                    </w:rPr>
                  </w:pPr>
                </w:p>
                <w:p w:rsidR="007634E4" w:rsidRPr="00FB1C3E" w:rsidRDefault="007634E4" w:rsidP="001A4E78">
                  <w:pPr>
                    <w:pStyle w:val="NoSpacing"/>
                    <w:shd w:val="clear" w:color="auto" w:fill="E5DFEC"/>
                    <w:rPr>
                      <w:sz w:val="28"/>
                      <w:szCs w:val="28"/>
                    </w:rPr>
                  </w:pPr>
                  <w:r w:rsidRPr="00FB1C3E">
                    <w:rPr>
                      <w:sz w:val="28"/>
                      <w:szCs w:val="28"/>
                    </w:rPr>
                    <w:t>Желаем здравствовать, испытывать желания,</w:t>
                  </w:r>
                </w:p>
                <w:p w:rsidR="007634E4" w:rsidRPr="00FB1C3E" w:rsidRDefault="007634E4" w:rsidP="001A4E78">
                  <w:pPr>
                    <w:pStyle w:val="NoSpacing"/>
                    <w:shd w:val="clear" w:color="auto" w:fill="E5DFEC"/>
                    <w:rPr>
                      <w:sz w:val="28"/>
                      <w:szCs w:val="28"/>
                    </w:rPr>
                  </w:pPr>
                  <w:r w:rsidRPr="00FB1C3E">
                    <w:rPr>
                      <w:sz w:val="28"/>
                      <w:szCs w:val="28"/>
                    </w:rPr>
                    <w:t>И море удовольствий дорогих,</w:t>
                  </w:r>
                </w:p>
                <w:p w:rsidR="007634E4" w:rsidRPr="00FB1C3E" w:rsidRDefault="007634E4" w:rsidP="001A4E78">
                  <w:pPr>
                    <w:pStyle w:val="NoSpacing"/>
                    <w:shd w:val="clear" w:color="auto" w:fill="E5DFEC"/>
                    <w:rPr>
                      <w:sz w:val="28"/>
                      <w:szCs w:val="28"/>
                    </w:rPr>
                  </w:pPr>
                  <w:r w:rsidRPr="00FB1C3E">
                    <w:rPr>
                      <w:sz w:val="28"/>
                      <w:szCs w:val="28"/>
                    </w:rPr>
                    <w:t>И в жизни не терять очарования,</w:t>
                  </w:r>
                </w:p>
                <w:p w:rsidR="007634E4" w:rsidRPr="00FB1C3E" w:rsidRDefault="007634E4" w:rsidP="001A4E78">
                  <w:pPr>
                    <w:pStyle w:val="NoSpacing"/>
                    <w:shd w:val="clear" w:color="auto" w:fill="E5DFEC"/>
                    <w:rPr>
                      <w:sz w:val="28"/>
                      <w:szCs w:val="28"/>
                    </w:rPr>
                  </w:pPr>
                  <w:r w:rsidRPr="00FB1C3E">
                    <w:rPr>
                      <w:sz w:val="28"/>
                      <w:szCs w:val="28"/>
                    </w:rPr>
                    <w:t>Которого совсем нет у других!</w:t>
                  </w:r>
                </w:p>
              </w:txbxContent>
            </v:textbox>
            <w10:wrap type="through"/>
          </v:shape>
        </w:pict>
      </w:r>
      <w:r w:rsidRPr="009A6D11">
        <w:rPr>
          <w:b/>
          <w:i/>
          <w:color w:val="C00000"/>
          <w:sz w:val="32"/>
          <w:szCs w:val="32"/>
          <w:u w:val="single"/>
        </w:rPr>
        <w:t>Поздравляем февральских именинников :</w:t>
      </w:r>
      <w:r w:rsidRPr="00FB1C3E">
        <w:rPr>
          <w:sz w:val="28"/>
          <w:szCs w:val="28"/>
        </w:rPr>
        <w:t>Бусаргина Полина, Лихачев Сергей, Фомин Никита, Егоров Вова, Кечин Андрей, Комарова Анастасия, Мельникова Марина, Никонов Дима</w:t>
      </w:r>
    </w:p>
    <w:p w:rsidR="007634E4" w:rsidRPr="006C2B9B" w:rsidRDefault="007634E4" w:rsidP="006C2B9B">
      <w:pPr>
        <w:shd w:val="clear" w:color="auto" w:fill="FFFFFF"/>
        <w:rPr>
          <w:b/>
          <w:color w:val="943634"/>
          <w:sz w:val="32"/>
          <w:szCs w:val="32"/>
        </w:rPr>
      </w:pPr>
      <w:r>
        <w:rPr>
          <w:noProof/>
        </w:rPr>
        <w:pict>
          <v:shape id="_x0000_s1054" type="#_x0000_t202" style="position:absolute;margin-left:-50.4pt;margin-top:40.25pt;width:529.75pt;height:143pt;z-index:-251644416" wrapcoords="-31 -675 -31 22950 21631 22950 21631 -675 -31 -675" fillcolor="#c2d69b" strokecolor="#c2d69b" strokeweight="1pt">
            <v:fill color2="#eaf1dd" angle="-45" focus="-50%" type="gradient"/>
            <v:shadow on="t" type="perspective" color="#4e6128" opacity=".5" offset="1pt" offset2="-3pt"/>
            <v:textbox style="mso-next-textbox:#_x0000_s1054;mso-fit-shape-to-text:t">
              <w:txbxContent>
                <w:p w:rsidR="007634E4" w:rsidRPr="001A4E78" w:rsidRDefault="007634E4" w:rsidP="00092118">
                  <w:pPr>
                    <w:pStyle w:val="NoSpacing"/>
                    <w:shd w:val="clear" w:color="auto" w:fill="EAF1DD"/>
                    <w:rPr>
                      <w:color w:val="76923C"/>
                      <w:sz w:val="28"/>
                      <w:szCs w:val="28"/>
                    </w:rPr>
                  </w:pPr>
                </w:p>
              </w:txbxContent>
            </v:textbox>
            <w10:wrap type="through"/>
          </v:shape>
        </w:pict>
      </w:r>
    </w:p>
    <w:sectPr w:rsidR="007634E4" w:rsidRPr="006C2B9B" w:rsidSect="006C2B9B">
      <w:type w:val="continuous"/>
      <w:pgSz w:w="11906" w:h="16838"/>
      <w:pgMar w:top="899" w:right="850" w:bottom="1134" w:left="1701" w:header="708" w:footer="708" w:gutter="0"/>
      <w:pgBorders w:offsetFrom="page">
        <w:top w:val="single" w:sz="18" w:space="24" w:color="0F243E" w:shadow="1"/>
        <w:left w:val="single" w:sz="18" w:space="24" w:color="0F243E" w:shadow="1"/>
        <w:bottom w:val="single" w:sz="18" w:space="24" w:color="0F243E" w:shadow="1"/>
        <w:right w:val="single" w:sz="18" w:space="24" w:color="0F243E" w:shadow="1"/>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Agency FB">
    <w:altName w:val="Malgun Gothic"/>
    <w:panose1 w:val="020B0503020202020204"/>
    <w:charset w:val="00"/>
    <w:family w:val="swiss"/>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4E4E"/>
    <w:rsid w:val="00023242"/>
    <w:rsid w:val="00075463"/>
    <w:rsid w:val="00092118"/>
    <w:rsid w:val="000E2CF7"/>
    <w:rsid w:val="000F4A89"/>
    <w:rsid w:val="00140681"/>
    <w:rsid w:val="00184F55"/>
    <w:rsid w:val="001A4E78"/>
    <w:rsid w:val="001C0CEC"/>
    <w:rsid w:val="001D2B7B"/>
    <w:rsid w:val="001D66D6"/>
    <w:rsid w:val="001E5CAF"/>
    <w:rsid w:val="0024056A"/>
    <w:rsid w:val="00277665"/>
    <w:rsid w:val="002858DB"/>
    <w:rsid w:val="00391931"/>
    <w:rsid w:val="003E0C6E"/>
    <w:rsid w:val="00435079"/>
    <w:rsid w:val="004518B5"/>
    <w:rsid w:val="005239DF"/>
    <w:rsid w:val="005B0B42"/>
    <w:rsid w:val="00631A05"/>
    <w:rsid w:val="006322F8"/>
    <w:rsid w:val="00633ABD"/>
    <w:rsid w:val="00643C8C"/>
    <w:rsid w:val="006B1408"/>
    <w:rsid w:val="006C2B9B"/>
    <w:rsid w:val="00754403"/>
    <w:rsid w:val="007634E4"/>
    <w:rsid w:val="008503FE"/>
    <w:rsid w:val="008A1542"/>
    <w:rsid w:val="008A78A5"/>
    <w:rsid w:val="00936FCC"/>
    <w:rsid w:val="00974554"/>
    <w:rsid w:val="009A6D11"/>
    <w:rsid w:val="00A00053"/>
    <w:rsid w:val="00A357C4"/>
    <w:rsid w:val="00A54E4E"/>
    <w:rsid w:val="00A6720B"/>
    <w:rsid w:val="00AB36D3"/>
    <w:rsid w:val="00AF0909"/>
    <w:rsid w:val="00B71636"/>
    <w:rsid w:val="00C9726F"/>
    <w:rsid w:val="00D75BD6"/>
    <w:rsid w:val="00D973FE"/>
    <w:rsid w:val="00E067F6"/>
    <w:rsid w:val="00F214F7"/>
    <w:rsid w:val="00F3421E"/>
    <w:rsid w:val="00F44D4D"/>
    <w:rsid w:val="00F56D6F"/>
    <w:rsid w:val="00F73946"/>
    <w:rsid w:val="00FB1C3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E4E"/>
    <w:rPr>
      <w:rFonts w:ascii="Times New Roman" w:eastAsia="Times New Roman" w:hAnsi="Times New Roman"/>
      <w:sz w:val="24"/>
      <w:szCs w:val="24"/>
    </w:rPr>
  </w:style>
  <w:style w:type="paragraph" w:styleId="Heading2">
    <w:name w:val="heading 2"/>
    <w:basedOn w:val="Normal"/>
    <w:next w:val="Normal"/>
    <w:link w:val="Heading2Char"/>
    <w:uiPriority w:val="99"/>
    <w:qFormat/>
    <w:rsid w:val="000E2CF7"/>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E2CF7"/>
    <w:rPr>
      <w:rFonts w:ascii="Cambria" w:hAnsi="Cambria" w:cs="Times New Roman"/>
      <w:b/>
      <w:bCs/>
      <w:color w:val="4F81BD"/>
      <w:sz w:val="26"/>
      <w:szCs w:val="26"/>
      <w:lang w:eastAsia="ru-RU"/>
    </w:rPr>
  </w:style>
  <w:style w:type="paragraph" w:styleId="BalloonText">
    <w:name w:val="Balloon Text"/>
    <w:basedOn w:val="Normal"/>
    <w:link w:val="BalloonTextChar"/>
    <w:uiPriority w:val="99"/>
    <w:semiHidden/>
    <w:rsid w:val="00A54E4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54E4E"/>
    <w:rPr>
      <w:rFonts w:ascii="Tahoma" w:hAnsi="Tahoma" w:cs="Tahoma"/>
      <w:sz w:val="16"/>
      <w:szCs w:val="16"/>
      <w:lang w:eastAsia="ru-RU"/>
    </w:rPr>
  </w:style>
  <w:style w:type="paragraph" w:styleId="NormalWeb">
    <w:name w:val="Normal (Web)"/>
    <w:basedOn w:val="Normal"/>
    <w:uiPriority w:val="99"/>
    <w:rsid w:val="00F73946"/>
    <w:pPr>
      <w:spacing w:before="100" w:beforeAutospacing="1" w:after="100" w:afterAutospacing="1"/>
    </w:pPr>
  </w:style>
  <w:style w:type="paragraph" w:styleId="NoSpacing">
    <w:name w:val="No Spacing"/>
    <w:uiPriority w:val="99"/>
    <w:qFormat/>
    <w:rsid w:val="00F73946"/>
    <w:rPr>
      <w:rFonts w:ascii="Times New Roman" w:eastAsia="Times New Roman" w:hAnsi="Times New Roman"/>
      <w:sz w:val="24"/>
      <w:szCs w:val="24"/>
    </w:rPr>
  </w:style>
  <w:style w:type="paragraph" w:styleId="Subtitle">
    <w:name w:val="Subtitle"/>
    <w:basedOn w:val="Normal"/>
    <w:next w:val="Normal"/>
    <w:link w:val="SubtitleChar"/>
    <w:uiPriority w:val="99"/>
    <w:qFormat/>
    <w:rsid w:val="000E2CF7"/>
    <w:pPr>
      <w:numPr>
        <w:ilvl w:val="1"/>
      </w:numPr>
    </w:pPr>
    <w:rPr>
      <w:rFonts w:ascii="Cambria" w:hAnsi="Cambria"/>
      <w:i/>
      <w:iCs/>
      <w:color w:val="4F81BD"/>
      <w:spacing w:val="15"/>
    </w:rPr>
  </w:style>
  <w:style w:type="character" w:customStyle="1" w:styleId="SubtitleChar">
    <w:name w:val="Subtitle Char"/>
    <w:basedOn w:val="DefaultParagraphFont"/>
    <w:link w:val="Subtitle"/>
    <w:uiPriority w:val="99"/>
    <w:locked/>
    <w:rsid w:val="000E2CF7"/>
    <w:rPr>
      <w:rFonts w:ascii="Cambria" w:hAnsi="Cambria" w:cs="Times New Roman"/>
      <w:i/>
      <w:iCs/>
      <w:color w:val="4F81BD"/>
      <w:spacing w:val="15"/>
      <w:sz w:val="24"/>
      <w:szCs w:val="24"/>
      <w:lang w:eastAsia="ru-RU"/>
    </w:rPr>
  </w:style>
  <w:style w:type="character" w:customStyle="1" w:styleId="ff2">
    <w:name w:val="ff2"/>
    <w:basedOn w:val="DefaultParagraphFont"/>
    <w:uiPriority w:val="99"/>
    <w:rsid w:val="000E2CF7"/>
    <w:rPr>
      <w:rFonts w:cs="Times New Roman"/>
    </w:rPr>
  </w:style>
  <w:style w:type="paragraph" w:styleId="Title">
    <w:name w:val="Title"/>
    <w:basedOn w:val="Normal"/>
    <w:next w:val="Normal"/>
    <w:link w:val="TitleChar"/>
    <w:uiPriority w:val="99"/>
    <w:qFormat/>
    <w:rsid w:val="00A6720B"/>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basedOn w:val="DefaultParagraphFont"/>
    <w:link w:val="Title"/>
    <w:uiPriority w:val="99"/>
    <w:locked/>
    <w:rsid w:val="00A6720B"/>
    <w:rPr>
      <w:rFonts w:ascii="Cambria" w:hAnsi="Cambria" w:cs="Times New Roman"/>
      <w:color w:val="17365D"/>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549726401">
      <w:marLeft w:val="0"/>
      <w:marRight w:val="0"/>
      <w:marTop w:val="0"/>
      <w:marBottom w:val="0"/>
      <w:divBdr>
        <w:top w:val="none" w:sz="0" w:space="0" w:color="auto"/>
        <w:left w:val="none" w:sz="0" w:space="0" w:color="auto"/>
        <w:bottom w:val="none" w:sz="0" w:space="0" w:color="auto"/>
        <w:right w:val="none" w:sz="0" w:space="0" w:color="auto"/>
      </w:divBdr>
    </w:div>
    <w:div w:id="549726402">
      <w:marLeft w:val="0"/>
      <w:marRight w:val="0"/>
      <w:marTop w:val="0"/>
      <w:marBottom w:val="0"/>
      <w:divBdr>
        <w:top w:val="none" w:sz="0" w:space="0" w:color="auto"/>
        <w:left w:val="none" w:sz="0" w:space="0" w:color="auto"/>
        <w:bottom w:val="none" w:sz="0" w:space="0" w:color="auto"/>
        <w:right w:val="none" w:sz="0" w:space="0" w:color="auto"/>
      </w:divBdr>
    </w:div>
    <w:div w:id="5497264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189</TotalTime>
  <Pages>7</Pages>
  <Words>741</Words>
  <Characters>4224</Characters>
  <Application>Microsoft Office Outlook</Application>
  <DocSecurity>0</DocSecurity>
  <Lines>0</Lines>
  <Paragraphs>0</Paragraphs>
  <ScaleCrop>false</ScaleCrop>
  <Company>МОУ Покровская СОШ</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Никонова</dc:creator>
  <cp:keywords/>
  <dc:description/>
  <cp:lastModifiedBy>Денисов Юрий Леонтьевич</cp:lastModifiedBy>
  <cp:revision>27</cp:revision>
  <dcterms:created xsi:type="dcterms:W3CDTF">2013-02-05T11:22:00Z</dcterms:created>
  <dcterms:modified xsi:type="dcterms:W3CDTF">2016-10-21T09:32:00Z</dcterms:modified>
</cp:coreProperties>
</file>