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763872" w:rsidRPr="00F875AD" w:rsidRDefault="00763872" w:rsidP="00C4114B">
      <w:pPr>
        <w:tabs>
          <w:tab w:val="left" w:pos="3720"/>
        </w:tabs>
        <w:rPr>
          <w:b/>
          <w:i/>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6" type="#_x0000_t75" alt="http://im0-tub-ru.yandex.net/i?id=327666639-29-72" href="http://images.yandex.ru/yandsearch?ed=1&amp;text=1 %D1%81%D0%B5%D0%BD%D1%82%D1%8F%D0%B1%D1%80%D1%8F %D0%B7%D0%B2%D0%BE%D0%BD%D0%BE%D0%BA&amp;p=3&amp;img_url=img-fotki.yandex.ru/get/5304/jacals.1b0/0_5d986_7f3c7ed1_XL&amp;rpt=sima" style="position:absolute;margin-left:-30pt;margin-top:-5.4pt;width:112.5pt;height:108.75pt;z-index:-251683840;visibility:visible" wrapcoords="-144 0 -144 21451 21600 21451 21600 0 -144 0" o:button="t">
            <v:fill o:detectmouseclick="t"/>
            <v:imagedata r:id="rId5" r:href="rId6"/>
            <w10:wrap type="through"/>
          </v:shape>
        </w:pict>
      </w:r>
      <w:r w:rsidRPr="00F875AD">
        <w:rPr>
          <w:b/>
          <w:i/>
        </w:rPr>
        <w:t>Ежемесячная газета</w:t>
      </w:r>
    </w:p>
    <w:p w:rsidR="00763872" w:rsidRDefault="00763872" w:rsidP="00C4114B">
      <w:pPr>
        <w:tabs>
          <w:tab w:val="left" w:pos="3720"/>
        </w:tabs>
        <w:jc w:val="center"/>
        <w:rPr>
          <w:b/>
          <w:i/>
        </w:rPr>
      </w:pPr>
      <w:r>
        <w:rPr>
          <w:b/>
          <w:i/>
        </w:rPr>
        <w:t>ГБОУ ООШ с.Покровка</w:t>
      </w:r>
    </w:p>
    <w:p w:rsidR="00763872" w:rsidRDefault="00763872" w:rsidP="00C4114B">
      <w:pPr>
        <w:tabs>
          <w:tab w:val="left" w:pos="3720"/>
        </w:tabs>
        <w:jc w:val="center"/>
        <w:rPr>
          <w:b/>
          <w:i/>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23.4pt;margin-top:43.95pt;width:315pt;height:40.5pt;z-index:-251633664" wrapcoords="309 -19200 -1697 -19200 -1800 -18800 -1800 7200 51 12800 51 19200 -154 20800 0 21200 1594 21200 2931 21200 21754 21200 21549 19200 21343 12800 21754 12800 25251 7200 25251 6400 24943 0 24737 -6400 24583 -12800 24377 -19200 309 -19200" fillcolor="#063" strokecolor="green">
            <v:fill r:id="rId7" o:title="" type="tile"/>
            <v:shadow on="t" type="perspective" color="#c7dfd3" opacity="52429f" origin="-.5,-.5" offset="-26pt,-36pt" matrix="1.25,,,1.25"/>
            <v:textpath style="font-family:&quot;Times New Roman&quot;;v-text-kern:t" trim="t" fitpath="t" string="БОЛЬШАЯ ПЕРЕМЕНА"/>
            <w10:wrap type="through"/>
          </v:shape>
        </w:pict>
      </w:r>
    </w:p>
    <w:p w:rsidR="00763872" w:rsidRDefault="00763872" w:rsidP="00C4114B">
      <w:pPr>
        <w:tabs>
          <w:tab w:val="left" w:pos="3720"/>
        </w:tabs>
        <w:jc w:val="center"/>
        <w:rPr>
          <w:i/>
          <w:sz w:val="44"/>
          <w:szCs w:val="44"/>
        </w:rPr>
      </w:pPr>
    </w:p>
    <w:p w:rsidR="00763872" w:rsidRPr="00C4114B" w:rsidRDefault="00763872" w:rsidP="00C4114B">
      <w:pPr>
        <w:tabs>
          <w:tab w:val="left" w:pos="3720"/>
        </w:tabs>
        <w:jc w:val="center"/>
        <w:rPr>
          <w:b/>
          <w:i/>
        </w:rPr>
      </w:pPr>
      <w:r>
        <w:rPr>
          <w:i/>
          <w:sz w:val="44"/>
          <w:szCs w:val="44"/>
        </w:rPr>
        <w:t xml:space="preserve"> №5(25)      январь  </w:t>
      </w:r>
      <w:r>
        <w:rPr>
          <w:i/>
          <w:sz w:val="44"/>
          <w:szCs w:val="44"/>
        </w:rPr>
        <w:tab/>
      </w:r>
      <w:r>
        <w:rPr>
          <w:i/>
          <w:sz w:val="36"/>
          <w:szCs w:val="36"/>
        </w:rPr>
        <w:t>2016</w:t>
      </w:r>
      <w:r w:rsidRPr="00F875AD">
        <w:rPr>
          <w:i/>
          <w:sz w:val="36"/>
          <w:szCs w:val="36"/>
        </w:rPr>
        <w:t>г</w:t>
      </w:r>
    </w:p>
    <w:p w:rsidR="00763872" w:rsidRDefault="00763872">
      <w:r>
        <w:rPr>
          <w:noProof/>
        </w:rPr>
        <w:pict>
          <v:shapetype id="_x0000_t202" coordsize="21600,21600" o:spt="202" path="m,l,21600r21600,l21600,xe">
            <v:stroke joinstyle="miter"/>
            <v:path gradientshapeok="t" o:connecttype="rect"/>
          </v:shapetype>
          <v:shape id="Поле 2" o:spid="_x0000_s1028" type="#_x0000_t202" style="position:absolute;margin-left:34.2pt;margin-top:3.55pt;width:391.5pt;height:2in;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" filled="f" stroked="f">
            <v:textbox style="mso-fit-shape-to-text:t">
              <w:txbxContent>
                <w:p w:rsidR="00763872" w:rsidRPr="00C4114B" w:rsidRDefault="00763872" w:rsidP="00C4114B">
                  <w:pPr>
                    <w:jc w:val="center"/>
                    <w:rPr>
                      <w:b/>
                      <w:sz w:val="44"/>
                      <w:szCs w:val="44"/>
                    </w:rPr>
                  </w:pPr>
                  <w:r w:rsidRPr="00C4114B">
                    <w:rPr>
                      <w:b/>
                      <w:sz w:val="44"/>
                      <w:szCs w:val="44"/>
                    </w:rPr>
                    <w:t>С Рождеством Христовым!!!</w:t>
                  </w:r>
                </w:p>
              </w:txbxContent>
            </v:textbox>
            <w10:wrap type="square"/>
          </v:shape>
        </w:pict>
      </w:r>
    </w:p>
    <w:p w:rsidR="00763872" w:rsidRPr="00C4114B" w:rsidRDefault="00763872" w:rsidP="00C4114B"/>
    <w:p w:rsidR="00763872" w:rsidRPr="00C4114B" w:rsidRDefault="00763872" w:rsidP="00C4114B"/>
    <w:p w:rsidR="00763872" w:rsidRPr="00C4114B" w:rsidRDefault="00763872" w:rsidP="00C4114B">
      <w:r>
        <w:rPr>
          <w:noProof/>
        </w:rPr>
        <w:pict>
          <v:shape id="Рисунок 3" o:spid="_x0000_s1029" type="#_x0000_t75" style="position:absolute;margin-left:288.95pt;margin-top:13.75pt;width:172.8pt;height:229.45pt;z-index:-251682816;visibility:visible;mso-wrap-distance-left:9.48pt;mso-wrap-distance-top:.96pt;mso-wrap-distance-right:9.67pt;mso-wrap-distance-bottom:1.3pt" wrapcoords="1127 706 939 918 751 1553 751 20259 1033 20894 1221 20894 20285 20894 20473 20894 20849 20188 20849 1765 20567 918 20379 706 1127 706"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">
            <v:imagedata r:id="rId8" o:title=""/>
            <o:lock v:ext="edit" aspectratio="f"/>
            <w10:wrap type="through"/>
          </v:shape>
        </w:pict>
      </w:r>
    </w:p>
    <w:p w:rsidR="00763872" w:rsidRPr="00E914CB" w:rsidRDefault="00763872" w:rsidP="00E914CB">
      <w:pPr>
        <w:pStyle w:val="NoSpacing"/>
        <w:rPr>
          <w:rFonts w:ascii="Monotype Corsiva" w:hAnsi="Monotype Corsiva"/>
          <w:color w:val="FF0000"/>
          <w:sz w:val="36"/>
          <w:szCs w:val="36"/>
        </w:rPr>
      </w:pPr>
      <w:r w:rsidRPr="00E914CB">
        <w:rPr>
          <w:rFonts w:ascii="Monotype Corsiva" w:hAnsi="Monotype Corsiva"/>
          <w:color w:val="FF0000"/>
          <w:sz w:val="36"/>
          <w:szCs w:val="36"/>
        </w:rPr>
        <w:t>Светлый праздник Рождества!</w:t>
      </w:r>
      <w:r w:rsidRPr="00E914CB">
        <w:rPr>
          <w:rFonts w:ascii="Monotype Corsiva" w:hAnsi="Monotype Corsiva"/>
          <w:color w:val="FF0000"/>
          <w:sz w:val="36"/>
          <w:szCs w:val="36"/>
        </w:rPr>
        <w:br/>
        <w:t>Нет счастливей торжества!</w:t>
      </w:r>
      <w:r w:rsidRPr="00E914CB">
        <w:rPr>
          <w:rFonts w:ascii="Monotype Corsiva" w:hAnsi="Monotype Corsiva"/>
          <w:color w:val="FF0000"/>
          <w:sz w:val="36"/>
          <w:szCs w:val="36"/>
        </w:rPr>
        <w:br/>
        <w:t>В ночь рождения Христова,</w:t>
      </w:r>
      <w:r w:rsidRPr="00E914CB">
        <w:rPr>
          <w:rFonts w:ascii="Monotype Corsiva" w:hAnsi="Monotype Corsiva"/>
          <w:color w:val="FF0000"/>
          <w:sz w:val="36"/>
          <w:szCs w:val="36"/>
        </w:rPr>
        <w:br/>
        <w:t>Над землёй зажглась Звезда.</w:t>
      </w:r>
      <w:r w:rsidRPr="00E914CB">
        <w:rPr>
          <w:rFonts w:ascii="Monotype Corsiva" w:hAnsi="Monotype Corsiva"/>
          <w:color w:val="FF0000"/>
          <w:sz w:val="36"/>
          <w:szCs w:val="36"/>
        </w:rPr>
        <w:br/>
        <w:t>С той поры через столетья</w:t>
      </w:r>
      <w:r w:rsidRPr="00E914CB">
        <w:rPr>
          <w:rFonts w:ascii="Monotype Corsiva" w:hAnsi="Monotype Corsiva"/>
          <w:color w:val="FF0000"/>
          <w:sz w:val="36"/>
          <w:szCs w:val="36"/>
        </w:rPr>
        <w:br/>
        <w:t>Нам она, как солнце светит.</w:t>
      </w:r>
      <w:r w:rsidRPr="00E914CB">
        <w:rPr>
          <w:rFonts w:ascii="Monotype Corsiva" w:hAnsi="Monotype Corsiva"/>
          <w:color w:val="FF0000"/>
          <w:sz w:val="36"/>
          <w:szCs w:val="36"/>
        </w:rPr>
        <w:br/>
        <w:t>Согревает верой души,</w:t>
      </w:r>
      <w:r w:rsidRPr="00E914CB">
        <w:rPr>
          <w:rFonts w:ascii="Monotype Corsiva" w:hAnsi="Monotype Corsiva"/>
          <w:color w:val="FF0000"/>
          <w:sz w:val="36"/>
          <w:szCs w:val="36"/>
        </w:rPr>
        <w:br/>
        <w:t>Чтобы мир стал краше, лучше.</w:t>
      </w:r>
      <w:r w:rsidRPr="00E914CB">
        <w:rPr>
          <w:rFonts w:ascii="Monotype Corsiva" w:hAnsi="Monotype Corsiva"/>
          <w:color w:val="FF0000"/>
          <w:sz w:val="36"/>
          <w:szCs w:val="36"/>
        </w:rPr>
        <w:br/>
        <w:t>Дарит искры волшебства</w:t>
      </w:r>
      <w:r w:rsidRPr="00E914CB">
        <w:rPr>
          <w:rFonts w:ascii="Monotype Corsiva" w:hAnsi="Monotype Corsiva"/>
          <w:color w:val="FF0000"/>
          <w:sz w:val="36"/>
          <w:szCs w:val="36"/>
        </w:rPr>
        <w:br/>
        <w:t>Светлый праздник Рождества!</w:t>
      </w:r>
      <w:r w:rsidRPr="00E914CB">
        <w:rPr>
          <w:rFonts w:ascii="Monotype Corsiva" w:hAnsi="Monotype Corsiva"/>
          <w:color w:val="FF0000"/>
          <w:sz w:val="36"/>
          <w:szCs w:val="36"/>
        </w:rPr>
        <w:br/>
        <w:t>Мир приходит в каждый дом...</w:t>
      </w:r>
      <w:r w:rsidRPr="00E914CB">
        <w:rPr>
          <w:rFonts w:ascii="Monotype Corsiva" w:hAnsi="Monotype Corsiva"/>
          <w:color w:val="FF0000"/>
          <w:sz w:val="36"/>
          <w:szCs w:val="36"/>
        </w:rPr>
        <w:br/>
        <w:t>Поздравляем с Рождеством!</w:t>
      </w:r>
    </w:p>
    <w:p w:rsidR="00763872" w:rsidRPr="00C4114B" w:rsidRDefault="00763872" w:rsidP="00C4114B">
      <w:r>
        <w:rPr>
          <w:noProof/>
        </w:rPr>
        <w:pict>
          <v:shape id="Рисунок 5" o:spid="_x0000_s1030" type="#_x0000_t75" style="position:absolute;margin-left:-3.55pt;margin-top:12pt;width:218.4pt;height:136.3pt;z-index:-251680768;visibility:visible;mso-wrap-distance-left:9.48pt;mso-wrap-distance-top:.96pt;mso-wrap-distance-right:9.37pt;mso-wrap-distance-bottom:1.47pt" wrapcoords="891 1187 742 1543 594 2611 594 18277 742 20176 965 20413 20561 20413 20784 20176 20932 18277 21006 2967 20784 1543 20635 1187 891 1187"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">
            <v:imagedata r:id="rId9" o:title=""/>
            <o:lock v:ext="edit" aspectratio="f"/>
            <w10:wrap type="through"/>
          </v:shape>
        </w:pict>
      </w:r>
    </w:p>
    <w:p w:rsidR="00763872" w:rsidRDefault="00763872" w:rsidP="00C4114B"/>
    <w:p w:rsidR="00763872" w:rsidRPr="00E914CB" w:rsidRDefault="00763872" w:rsidP="00E914CB">
      <w:pPr>
        <w:jc w:val="right"/>
        <w:rPr>
          <w:b/>
        </w:rPr>
      </w:pPr>
      <w:r>
        <w:rPr>
          <w:noProof/>
        </w:rPr>
        <w:pict>
          <v:shape id="Надпись 2" o:spid="_x0000_s1031" type="#_x0000_t202" style="position:absolute;left:0;text-align:left;margin-left:-265.5pt;margin-top:131.4pt;width:321pt;height:129pt;z-index:-251639808;visibility:visible" wrapcoords="-50 -126 -50 21474 21650 21474 21650 -126 -50 -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" fillcolor="#fbcaa2" strokecolor="#f68c36">
            <v:fill color2="#fdefe3" rotate="t" angle="180" colors="0 #ffbe86;22938f #ffd0aa;1 #ffebdb" focus="100%" type="gradient"/>
            <v:shadow on="t" color="black" opacity="24903f" origin=",.5" offset="0,.55556mm"/>
            <v:textbox>
              <w:txbxContent>
                <w:p w:rsidR="00763872" w:rsidRDefault="00763872">
                  <w:pPr>
                    <w:rPr>
                      <w:b/>
                      <w:i/>
                      <w:color w:val="00B050"/>
                      <w:sz w:val="32"/>
                      <w:szCs w:val="32"/>
                      <w:u w:val="thick"/>
                    </w:rPr>
                  </w:pPr>
                  <w:r>
                    <w:rPr>
                      <w:b/>
                      <w:i/>
                      <w:color w:val="00B050"/>
                      <w:sz w:val="32"/>
                      <w:szCs w:val="32"/>
                      <w:u w:val="thick"/>
                    </w:rPr>
                    <w:t>В этом выпуске:</w:t>
                  </w:r>
                </w:p>
                <w:p w:rsidR="00763872" w:rsidRPr="00E314CF" w:rsidRDefault="00763872" w:rsidP="00E314CF">
                  <w:pPr>
                    <w:pStyle w:val="ListParagraph"/>
                    <w:numPr>
                      <w:ilvl w:val="0"/>
                      <w:numId w:val="1"/>
                    </w:numPr>
                    <w:rPr>
                      <w:b/>
                      <w:i/>
                      <w:color w:val="00B050"/>
                      <w:sz w:val="32"/>
                      <w:szCs w:val="32"/>
                    </w:rPr>
                  </w:pPr>
                  <w:r w:rsidRPr="00E314CF">
                    <w:rPr>
                      <w:b/>
                      <w:i/>
                      <w:color w:val="00B050"/>
                      <w:sz w:val="32"/>
                      <w:szCs w:val="32"/>
                    </w:rPr>
                    <w:t>Школьные новости</w:t>
                  </w:r>
                </w:p>
                <w:p w:rsidR="00763872" w:rsidRPr="00E314CF" w:rsidRDefault="00763872" w:rsidP="00E314CF">
                  <w:pPr>
                    <w:pStyle w:val="ListParagraph"/>
                    <w:numPr>
                      <w:ilvl w:val="0"/>
                      <w:numId w:val="1"/>
                    </w:numPr>
                    <w:rPr>
                      <w:b/>
                      <w:i/>
                      <w:color w:val="00B050"/>
                      <w:sz w:val="32"/>
                      <w:szCs w:val="32"/>
                    </w:rPr>
                  </w:pPr>
                  <w:r w:rsidRPr="00E314CF">
                    <w:rPr>
                      <w:b/>
                      <w:i/>
                      <w:color w:val="00B050"/>
                      <w:sz w:val="32"/>
                      <w:szCs w:val="32"/>
                    </w:rPr>
                    <w:t>Конкурсы, конкурсы, конкурсы!!!</w:t>
                  </w:r>
                </w:p>
                <w:p w:rsidR="00763872" w:rsidRPr="00E314CF" w:rsidRDefault="00763872" w:rsidP="00E314CF">
                  <w:pPr>
                    <w:pStyle w:val="ListParagraph"/>
                    <w:numPr>
                      <w:ilvl w:val="0"/>
                      <w:numId w:val="1"/>
                    </w:numPr>
                    <w:rPr>
                      <w:b/>
                      <w:i/>
                      <w:color w:val="00B050"/>
                      <w:sz w:val="32"/>
                      <w:szCs w:val="32"/>
                    </w:rPr>
                  </w:pPr>
                  <w:r w:rsidRPr="00E314CF">
                    <w:rPr>
                      <w:b/>
                      <w:i/>
                      <w:color w:val="00B050"/>
                      <w:sz w:val="32"/>
                      <w:szCs w:val="32"/>
                    </w:rPr>
                    <w:t>Творчество наших учеников</w:t>
                  </w:r>
                </w:p>
                <w:p w:rsidR="00763872" w:rsidRPr="00E314CF" w:rsidRDefault="00763872" w:rsidP="00E314CF">
                  <w:pPr>
                    <w:pStyle w:val="ListParagraph"/>
                    <w:numPr>
                      <w:ilvl w:val="0"/>
                      <w:numId w:val="1"/>
                    </w:numPr>
                    <w:rPr>
                      <w:b/>
                      <w:i/>
                      <w:color w:val="00B050"/>
                      <w:sz w:val="32"/>
                      <w:szCs w:val="32"/>
                    </w:rPr>
                  </w:pPr>
                  <w:r w:rsidRPr="00E314CF">
                    <w:rPr>
                      <w:b/>
                      <w:i/>
                      <w:color w:val="00B050"/>
                      <w:sz w:val="32"/>
                      <w:szCs w:val="32"/>
                    </w:rPr>
                    <w:t>Интересная страничка</w:t>
                  </w:r>
                </w:p>
                <w:p w:rsidR="00763872" w:rsidRPr="00E314CF" w:rsidRDefault="00763872" w:rsidP="00E314CF">
                  <w:pPr>
                    <w:pStyle w:val="ListParagraph"/>
                    <w:numPr>
                      <w:ilvl w:val="0"/>
                      <w:numId w:val="1"/>
                    </w:numPr>
                    <w:rPr>
                      <w:b/>
                      <w:i/>
                      <w:color w:val="00B050"/>
                      <w:sz w:val="32"/>
                      <w:szCs w:val="32"/>
                    </w:rPr>
                  </w:pPr>
                  <w:r w:rsidRPr="00E314CF">
                    <w:rPr>
                      <w:b/>
                      <w:i/>
                      <w:color w:val="00B050"/>
                      <w:sz w:val="32"/>
                      <w:szCs w:val="32"/>
                    </w:rPr>
                    <w:t>Поздравляем!</w:t>
                  </w:r>
                </w:p>
                <w:p w:rsidR="00763872" w:rsidRDefault="00763872"/>
              </w:txbxContent>
            </v:textbox>
            <w10:wrap type="through"/>
          </v:shape>
        </w:pict>
      </w:r>
      <w:r w:rsidRPr="00131F6D">
        <w:rPr>
          <w:rFonts w:ascii="Monotype Corsiva" w:hAnsi="Monotype Corsiva"/>
          <w:b/>
          <w:color w:val="7030A0"/>
          <w:sz w:val="28"/>
          <w:szCs w:val="28"/>
        </w:rPr>
        <w:t>Новый год уже прошел,</w:t>
      </w:r>
      <w:r w:rsidRPr="00131F6D">
        <w:rPr>
          <w:rFonts w:ascii="Monotype Corsiva" w:hAnsi="Monotype Corsiva"/>
          <w:b/>
          <w:color w:val="7030A0"/>
          <w:sz w:val="28"/>
          <w:szCs w:val="28"/>
        </w:rPr>
        <w:br/>
        <w:t>Но сказка не прошла...</w:t>
      </w:r>
      <w:r w:rsidRPr="00131F6D">
        <w:rPr>
          <w:rFonts w:ascii="Monotype Corsiva" w:hAnsi="Monotype Corsiva"/>
          <w:b/>
          <w:color w:val="7030A0"/>
          <w:sz w:val="28"/>
          <w:szCs w:val="28"/>
        </w:rPr>
        <w:br/>
        <w:t>Вот Старый год к нам подошел —</w:t>
      </w:r>
      <w:r w:rsidRPr="00131F6D">
        <w:rPr>
          <w:rFonts w:ascii="Monotype Corsiva" w:hAnsi="Monotype Corsiva"/>
          <w:b/>
          <w:color w:val="7030A0"/>
          <w:sz w:val="28"/>
          <w:szCs w:val="28"/>
        </w:rPr>
        <w:br/>
        <w:t>И взял свои права.</w:t>
      </w:r>
      <w:r w:rsidRPr="00131F6D">
        <w:rPr>
          <w:rFonts w:ascii="Monotype Corsiva" w:hAnsi="Monotype Corsiva"/>
          <w:b/>
          <w:color w:val="7030A0"/>
          <w:sz w:val="28"/>
          <w:szCs w:val="28"/>
        </w:rPr>
        <w:br/>
      </w:r>
      <w:r w:rsidRPr="00131F6D">
        <w:rPr>
          <w:rFonts w:ascii="Monotype Corsiva" w:hAnsi="Monotype Corsiva"/>
          <w:b/>
          <w:color w:val="7030A0"/>
          <w:sz w:val="28"/>
          <w:szCs w:val="28"/>
        </w:rPr>
        <w:br/>
        <w:t>Он старый Новый год, отнюдь,</w:t>
      </w:r>
      <w:r w:rsidRPr="00131F6D">
        <w:rPr>
          <w:rFonts w:ascii="Monotype Corsiva" w:hAnsi="Monotype Corsiva"/>
          <w:b/>
          <w:color w:val="7030A0"/>
          <w:sz w:val="28"/>
          <w:szCs w:val="28"/>
        </w:rPr>
        <w:br/>
        <w:t>Тебе мы рады тоже!</w:t>
      </w:r>
      <w:r w:rsidRPr="00131F6D">
        <w:rPr>
          <w:rFonts w:ascii="Monotype Corsiva" w:hAnsi="Monotype Corsiva"/>
          <w:b/>
          <w:color w:val="7030A0"/>
          <w:sz w:val="28"/>
          <w:szCs w:val="28"/>
        </w:rPr>
        <w:br/>
        <w:t>Плохое было что — забудь,</w:t>
      </w:r>
      <w:r w:rsidRPr="00131F6D">
        <w:rPr>
          <w:rFonts w:ascii="Monotype Corsiva" w:hAnsi="Monotype Corsiva"/>
          <w:b/>
          <w:color w:val="7030A0"/>
          <w:sz w:val="28"/>
          <w:szCs w:val="28"/>
        </w:rPr>
        <w:br/>
        <w:t>А мы тебе поможем.</w:t>
      </w:r>
      <w:r w:rsidRPr="00131F6D">
        <w:rPr>
          <w:rFonts w:ascii="Monotype Corsiva" w:hAnsi="Monotype Corsiva"/>
          <w:b/>
          <w:color w:val="7030A0"/>
          <w:sz w:val="28"/>
          <w:szCs w:val="28"/>
        </w:rPr>
        <w:br/>
      </w:r>
      <w:r w:rsidRPr="00131F6D">
        <w:rPr>
          <w:rFonts w:ascii="Monotype Corsiva" w:hAnsi="Monotype Corsiva"/>
          <w:b/>
          <w:color w:val="7030A0"/>
          <w:sz w:val="28"/>
          <w:szCs w:val="28"/>
        </w:rPr>
        <w:br/>
        <w:t>Так будем верить же, друзья,</w:t>
      </w:r>
      <w:r w:rsidRPr="00131F6D">
        <w:rPr>
          <w:rFonts w:ascii="Monotype Corsiva" w:hAnsi="Monotype Corsiva"/>
          <w:b/>
          <w:color w:val="7030A0"/>
          <w:sz w:val="28"/>
          <w:szCs w:val="28"/>
        </w:rPr>
        <w:br/>
        <w:t>Год прошлый нам оставил</w:t>
      </w:r>
      <w:r w:rsidRPr="00131F6D">
        <w:rPr>
          <w:rFonts w:ascii="Monotype Corsiva" w:hAnsi="Monotype Corsiva"/>
          <w:b/>
          <w:color w:val="7030A0"/>
          <w:sz w:val="28"/>
          <w:szCs w:val="28"/>
        </w:rPr>
        <w:br/>
        <w:t>Хорошее: любовь, семья,</w:t>
      </w:r>
      <w:r w:rsidRPr="00131F6D">
        <w:rPr>
          <w:rFonts w:ascii="Monotype Corsiva" w:hAnsi="Monotype Corsiva"/>
          <w:b/>
          <w:color w:val="7030A0"/>
          <w:sz w:val="28"/>
          <w:szCs w:val="28"/>
        </w:rPr>
        <w:br/>
        <w:t>Все на места расставил</w:t>
      </w:r>
      <w:r w:rsidRPr="00131F6D">
        <w:rPr>
          <w:rFonts w:ascii="Verdana" w:hAnsi="Verdana"/>
          <w:b/>
          <w:color w:val="7030A0"/>
          <w:sz w:val="25"/>
          <w:szCs w:val="25"/>
        </w:rPr>
        <w:t>.</w:t>
      </w:r>
    </w:p>
    <w:p w:rsidR="00763872" w:rsidRPr="00C4114B" w:rsidRDefault="00763872" w:rsidP="00C4114B"/>
    <w:p w:rsidR="00763872" w:rsidRPr="00E314CF" w:rsidRDefault="00763872" w:rsidP="00E314CF">
      <w:r>
        <w:rPr>
          <w:noProof/>
        </w:rPr>
        <w:pict>
          <v:shape id="Поле 6" o:spid="_x0000_s1032" type="#_x0000_t202" style="position:absolute;margin-left:-14.2pt;margin-top:49.45pt;width:2in;height:43.5pt;z-index:25167257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" filled="f" stroked="f">
            <v:textbox>
              <w:txbxContent>
                <w:p w:rsidR="00763872" w:rsidRPr="006D0620" w:rsidRDefault="00763872" w:rsidP="006D0620">
                  <w:pPr>
                    <w:rPr>
                      <w:spacing w:val="60"/>
                      <w:sz w:val="44"/>
                      <w:szCs w:val="44"/>
                    </w:rPr>
                  </w:pPr>
                  <w:r w:rsidRPr="006D0620">
                    <w:rPr>
                      <w:spacing w:val="60"/>
                      <w:sz w:val="44"/>
                      <w:szCs w:val="44"/>
                      <w:lang w:eastAsia="zh-CN"/>
                    </w:rPr>
                    <w:t>"</w:t>
                  </w:r>
                  <w:r w:rsidRPr="000F3C03">
                    <w:rPr>
                      <w:rFonts w:ascii="Calibri" w:hAnsi="Calibri"/>
                      <w:spacing w:val="60"/>
                      <w:sz w:val="44"/>
                      <w:szCs w:val="44"/>
                      <w:lang w:eastAsia="zh-CN"/>
                    </w:rPr>
                    <w:t>Здравствуй, праздник новогодний!"</w:t>
                  </w:r>
                </w:p>
                <w:p w:rsidR="00763872" w:rsidRPr="00CA37C4" w:rsidRDefault="00763872" w:rsidP="00E914CB">
                  <w:pPr>
                    <w:tabs>
                      <w:tab w:val="left" w:pos="2910"/>
                    </w:tabs>
                    <w:rPr>
                      <w:rFonts w:ascii="Monotype Corsiva" w:hAnsi="Monotype Corsiva"/>
                      <w:b/>
                      <w:sz w:val="72"/>
                      <w:szCs w:val="72"/>
                    </w:rPr>
                  </w:pPr>
                </w:p>
              </w:txbxContent>
            </v:textbox>
            <w10:wrap type="square"/>
          </v:shape>
        </w:pict>
      </w:r>
      <w:r>
        <w:rPr>
          <w:noProof/>
        </w:rPr>
        <w:pict>
          <v:shape id="Поле 4" o:spid="_x0000_s1033" type="#_x0000_t202" style="position:absolute;margin-left:-28.8pt;margin-top:-15.15pt;width:478.5pt;height:2in;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" fillcolor="#dfa7a6" strokecolor="#bc4542">
            <v:fill color2="#f5e4e4" rotate="t" angle="180" colors="0 #ffa2a1;22938f #ffbebd;1 #ffe5e5" focus="100%" type="gradient"/>
            <v:shadow on="t" color="black" opacity="24903f" origin=",.5" offset="0,.55556mm"/>
            <v:textbox style="mso-fit-shape-to-text:t">
              <w:txbxContent>
                <w:p w:rsidR="00763872" w:rsidRPr="00491D99" w:rsidRDefault="00763872" w:rsidP="00491D99">
                  <w:pPr>
                    <w:jc w:val="center"/>
                    <w:rPr>
                      <w:rFonts w:ascii="Comic Sans MS" w:hAnsi="Comic Sans MS"/>
                      <w:b/>
                      <w:spacing w:val="10"/>
                      <w:sz w:val="72"/>
                      <w:szCs w:val="72"/>
                    </w:rPr>
                  </w:pPr>
                  <w:r w:rsidRPr="00491D99">
                    <w:rPr>
                      <w:rFonts w:ascii="Comic Sans MS" w:hAnsi="Comic Sans MS"/>
                      <w:b/>
                      <w:spacing w:val="10"/>
                      <w:sz w:val="72"/>
                      <w:szCs w:val="72"/>
                    </w:rPr>
                    <w:t>Школьные новости</w:t>
                  </w:r>
                </w:p>
              </w:txbxContent>
            </v:textbox>
            <w10:wrap type="square"/>
          </v:shape>
        </w:pict>
      </w:r>
    </w:p>
    <w:p w:rsidR="00763872" w:rsidRPr="00E314CF" w:rsidRDefault="00763872" w:rsidP="00E314CF">
      <w:pPr>
        <w:pStyle w:val="NoSpacing"/>
        <w:ind w:left="-850"/>
        <w:rPr>
          <w:sz w:val="28"/>
          <w:szCs w:val="28"/>
          <w:lang w:eastAsia="zh-CN"/>
        </w:rPr>
      </w:pPr>
      <w:r w:rsidRPr="00E314CF">
        <w:rPr>
          <w:sz w:val="28"/>
          <w:szCs w:val="28"/>
          <w:lang w:eastAsia="zh-CN"/>
        </w:rPr>
        <w:t>Последние дни декабря у четвероклассников были особенно важными. По традиции им было поручено подготовить сценарий и провести утренник «Здравствуй, праздник новогодний».</w:t>
      </w:r>
    </w:p>
    <w:p w:rsidR="00763872" w:rsidRPr="00E314CF" w:rsidRDefault="00763872" w:rsidP="00E314CF">
      <w:pPr>
        <w:pStyle w:val="NoSpacing"/>
        <w:ind w:left="-850"/>
        <w:rPr>
          <w:i/>
          <w:sz w:val="28"/>
          <w:szCs w:val="28"/>
          <w:lang w:eastAsia="zh-CN"/>
        </w:rPr>
      </w:pPr>
      <w:r>
        <w:rPr>
          <w:noProof/>
        </w:rPr>
        <w:pict>
          <v:shape id="Рисунок 13" o:spid="_x0000_s1034" type="#_x0000_t75" style="position:absolute;left:0;text-align:left;margin-left:-49.85pt;margin-top:-3.15pt;width:207.35pt;height:120pt;z-index:-251679744;visibility:visible" wrapcoords="391 675 391 20790 21130 20790 21130 675 391 675"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">
            <v:imagedata r:id="rId10" o:title=""/>
            <o:lock v:ext="edit" aspectratio="f"/>
            <w10:wrap type="through"/>
          </v:shape>
        </w:pict>
      </w:r>
      <w:r w:rsidRPr="00E314CF">
        <w:rPr>
          <w:i/>
          <w:sz w:val="28"/>
          <w:szCs w:val="28"/>
          <w:lang w:eastAsia="zh-CN"/>
        </w:rPr>
        <w:t>Заходи, народ, сюда</w:t>
      </w:r>
      <w:r w:rsidRPr="00E314CF">
        <w:rPr>
          <w:i/>
          <w:sz w:val="28"/>
          <w:szCs w:val="28"/>
          <w:lang w:eastAsia="zh-CN"/>
        </w:rPr>
        <w:tab/>
      </w:r>
    </w:p>
    <w:p w:rsidR="00763872" w:rsidRPr="00E314CF" w:rsidRDefault="00763872" w:rsidP="00E314CF">
      <w:pPr>
        <w:pStyle w:val="NoSpacing"/>
        <w:ind w:left="-850"/>
        <w:rPr>
          <w:i/>
          <w:sz w:val="28"/>
          <w:szCs w:val="28"/>
          <w:lang w:eastAsia="zh-CN"/>
        </w:rPr>
      </w:pPr>
      <w:r w:rsidRPr="00E314CF">
        <w:rPr>
          <w:i/>
          <w:sz w:val="28"/>
          <w:szCs w:val="28"/>
          <w:lang w:eastAsia="zh-CN"/>
        </w:rPr>
        <w:t xml:space="preserve">  И слева, и справа!</w:t>
      </w:r>
    </w:p>
    <w:p w:rsidR="00763872" w:rsidRPr="00E314CF" w:rsidRDefault="00763872" w:rsidP="00E314CF">
      <w:pPr>
        <w:pStyle w:val="NoSpacing"/>
        <w:ind w:left="-850"/>
        <w:rPr>
          <w:i/>
          <w:sz w:val="28"/>
          <w:szCs w:val="28"/>
          <w:lang w:eastAsia="zh-CN"/>
        </w:rPr>
      </w:pPr>
      <w:r w:rsidRPr="00E314CF">
        <w:rPr>
          <w:i/>
          <w:sz w:val="28"/>
          <w:szCs w:val="28"/>
          <w:lang w:eastAsia="zh-CN"/>
        </w:rPr>
        <w:t xml:space="preserve">   Мы встречаем Новый год</w:t>
      </w:r>
    </w:p>
    <w:p w:rsidR="00763872" w:rsidRPr="00E314CF" w:rsidRDefault="00763872" w:rsidP="00E314CF">
      <w:pPr>
        <w:pStyle w:val="NoSpacing"/>
        <w:ind w:left="-850"/>
        <w:rPr>
          <w:i/>
          <w:sz w:val="28"/>
          <w:szCs w:val="28"/>
          <w:lang w:eastAsia="zh-CN"/>
        </w:rPr>
      </w:pPr>
      <w:r w:rsidRPr="00E314CF">
        <w:rPr>
          <w:i/>
          <w:sz w:val="28"/>
          <w:szCs w:val="28"/>
          <w:lang w:eastAsia="zh-CN"/>
        </w:rPr>
        <w:t xml:space="preserve"> Шуткой и забавой!</w:t>
      </w:r>
    </w:p>
    <w:p w:rsidR="00763872" w:rsidRPr="00E314CF" w:rsidRDefault="00763872" w:rsidP="00E314CF">
      <w:pPr>
        <w:pStyle w:val="NoSpacing"/>
        <w:ind w:left="-850"/>
        <w:rPr>
          <w:sz w:val="28"/>
          <w:szCs w:val="28"/>
          <w:lang w:eastAsia="zh-CN"/>
        </w:rPr>
      </w:pPr>
      <w:r>
        <w:rPr>
          <w:noProof/>
        </w:rPr>
        <w:pict>
          <v:shape id="Рисунок 15" o:spid="_x0000_s1035" type="#_x0000_t75" style="position:absolute;left:0;text-align:left;margin-left:104.8pt;margin-top:32.95pt;width:205.45pt;height:154.55pt;z-index:-251677696;visibility:visible" wrapcoords="394 524 394 20971 21127 20971 21127 524 394 524"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">
            <v:imagedata r:id="rId11" o:title=""/>
            <o:lock v:ext="edit" aspectratio="f"/>
            <w10:wrap type="through"/>
          </v:shape>
        </w:pict>
      </w:r>
      <w:r>
        <w:rPr>
          <w:noProof/>
        </w:rPr>
        <w:pict>
          <v:shape id="Рисунок 14" o:spid="_x0000_s1036" type="#_x0000_t75" style="position:absolute;left:0;text-align:left;margin-left:-188.35pt;margin-top:77.05pt;width:161.25pt;height:120.9pt;z-index:-251678720;visibility:visible" wrapcoords="-100 0 -100 21466 21600 21466 21600 0 -100 0">
            <v:imagedata r:id="rId12" o:title=""/>
            <w10:wrap type="through"/>
          </v:shape>
        </w:pict>
      </w:r>
      <w:r w:rsidRPr="00E314CF">
        <w:rPr>
          <w:sz w:val="28"/>
          <w:szCs w:val="28"/>
          <w:lang w:eastAsia="zh-CN"/>
        </w:rPr>
        <w:t>Такими словами юные ведущие начали праздник. Сменяя друг друга, мальчики и девочки  звонкими и задорными голосами создавали в зале праздничную атмосферу, настраивали участников утренника и гостей на весёлый лад. Планам ведущих пытались помешать отрицательные персонажи: Кикимора, Леший, Шишига, и Снежная Королева. Роли этих героев исполнили родители.</w:t>
      </w:r>
    </w:p>
    <w:p w:rsidR="00763872" w:rsidRPr="00E314CF" w:rsidRDefault="00763872" w:rsidP="00E314CF">
      <w:pPr>
        <w:pStyle w:val="NoSpacing"/>
        <w:ind w:left="-850"/>
        <w:rPr>
          <w:sz w:val="28"/>
          <w:szCs w:val="28"/>
          <w:lang w:eastAsia="zh-CN"/>
        </w:rPr>
      </w:pPr>
      <w:r w:rsidRPr="00E314CF">
        <w:rPr>
          <w:sz w:val="28"/>
          <w:szCs w:val="28"/>
          <w:lang w:eastAsia="zh-CN"/>
        </w:rPr>
        <w:t xml:space="preserve">Но Дед Мороз и Снегурочка помогли ребятам сохранить праздник и весёлое настроение участников и гостей. Шутки, игры, загадки, танцы и хороводы сменяли друг друга. Под руководством Пряничниковой Юлии Львовны ребята исполнили хороводные песни - игры: «В лесу родилась ёлочка», «Звёзды – снежинки», «Песенка для Дедушки Мороза», «Ёлочка» и «Птичья ёлка» и другие. </w:t>
      </w:r>
    </w:p>
    <w:p w:rsidR="00763872" w:rsidRPr="002C7199" w:rsidRDefault="00763872" w:rsidP="00E314CF">
      <w:pPr>
        <w:pStyle w:val="NoSpacing"/>
        <w:ind w:left="-850"/>
        <w:rPr>
          <w:b/>
          <w:sz w:val="28"/>
          <w:szCs w:val="28"/>
          <w:lang w:eastAsia="zh-CN"/>
        </w:rPr>
      </w:pPr>
      <w:r>
        <w:rPr>
          <w:noProof/>
        </w:rPr>
        <w:pict>
          <v:shape id="Рисунок 16" o:spid="_x0000_s1037" type="#_x0000_t75" style="position:absolute;left:0;text-align:left;margin-left:-34.15pt;margin-top:71.35pt;width:227.5pt;height:139.7pt;z-index:-251676672;visibility:visible" wrapcoords="356 581 356 20903 21172 20903 21172 581 356 581"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">
            <v:imagedata r:id="rId13" o:title=""/>
            <o:lock v:ext="edit" aspectratio="f"/>
            <w10:wrap type="through"/>
          </v:shape>
        </w:pict>
      </w:r>
      <w:r>
        <w:rPr>
          <w:noProof/>
        </w:rPr>
        <w:pict>
          <v:shape id="Рисунок 17" o:spid="_x0000_s1038" type="#_x0000_t75" style="position:absolute;left:0;text-align:left;margin-left:264.4pt;margin-top:38.55pt;width:206.4pt;height:155.05pt;z-index:-251675648;visibility:visible" wrapcoords="393 522 393 20974 21129 20974 21129 522 393 522"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">
            <v:imagedata r:id="rId14" o:title=""/>
            <o:lock v:ext="edit" aspectratio="f"/>
            <w10:wrap type="through"/>
          </v:shape>
        </w:pict>
      </w:r>
      <w:r w:rsidRPr="00E314CF">
        <w:rPr>
          <w:sz w:val="28"/>
          <w:szCs w:val="28"/>
          <w:lang w:eastAsia="zh-CN"/>
        </w:rPr>
        <w:t>Родителям и всем участникам праздника было интересно посмотреть выступление ребят. Весёлые стихи и инсценировки  в их исполнении поднимали весёлое настроение всех присутствующих.</w:t>
      </w:r>
    </w:p>
    <w:p w:rsidR="00763872" w:rsidRPr="002C7199" w:rsidRDefault="00763872" w:rsidP="002C7199">
      <w:pPr>
        <w:pStyle w:val="NoSpacing"/>
        <w:ind w:left="-850"/>
        <w:jc w:val="right"/>
        <w:rPr>
          <w:b/>
          <w:i/>
          <w:sz w:val="28"/>
          <w:szCs w:val="28"/>
          <w:lang w:eastAsia="zh-CN"/>
        </w:rPr>
      </w:pPr>
      <w:r w:rsidRPr="002C7199">
        <w:rPr>
          <w:b/>
          <w:i/>
          <w:sz w:val="28"/>
          <w:szCs w:val="28"/>
          <w:lang w:eastAsia="zh-CN"/>
        </w:rPr>
        <w:t>Юлия Голоднова, 4 класс</w:t>
      </w:r>
    </w:p>
    <w:p w:rsidR="00763872" w:rsidRPr="00CA37C4" w:rsidRDefault="00763872" w:rsidP="00B209B0">
      <w:pPr>
        <w:tabs>
          <w:tab w:val="left" w:pos="2655"/>
          <w:tab w:val="left" w:pos="4020"/>
        </w:tabs>
        <w:rPr>
          <w:rFonts w:ascii="Monotype Corsiva" w:hAnsi="Monotype Corsiva"/>
          <w:sz w:val="56"/>
          <w:szCs w:val="56"/>
        </w:rPr>
      </w:pPr>
      <w:r>
        <w:rPr>
          <w:rFonts w:ascii="Monotype Corsiva" w:hAnsi="Monotype Corsiva"/>
          <w:sz w:val="56"/>
          <w:szCs w:val="56"/>
        </w:rPr>
        <w:tab/>
      </w:r>
      <w:r>
        <w:rPr>
          <w:rFonts w:ascii="Monotype Corsiva" w:hAnsi="Monotype Corsiva"/>
          <w:sz w:val="56"/>
          <w:szCs w:val="56"/>
        </w:rPr>
        <w:tab/>
      </w:r>
    </w:p>
    <w:p w:rsidR="00763872" w:rsidRPr="00CA37C4" w:rsidRDefault="00763872" w:rsidP="00CA37C4">
      <w:pPr>
        <w:rPr>
          <w:rFonts w:ascii="Monotype Corsiva" w:hAnsi="Monotype Corsiva"/>
          <w:sz w:val="56"/>
          <w:szCs w:val="56"/>
        </w:rPr>
      </w:pPr>
    </w:p>
    <w:p w:rsidR="00763872" w:rsidRPr="00CA37C4" w:rsidRDefault="00763872" w:rsidP="00B209B0">
      <w:pPr>
        <w:tabs>
          <w:tab w:val="left" w:pos="3120"/>
        </w:tabs>
        <w:rPr>
          <w:rFonts w:ascii="Monotype Corsiva" w:hAnsi="Monotype Corsiva"/>
          <w:sz w:val="56"/>
          <w:szCs w:val="56"/>
        </w:rPr>
      </w:pPr>
      <w:r>
        <w:rPr>
          <w:rFonts w:ascii="Monotype Corsiva" w:hAnsi="Monotype Corsiva"/>
          <w:sz w:val="56"/>
          <w:szCs w:val="56"/>
        </w:rPr>
        <w:tab/>
      </w:r>
    </w:p>
    <w:p w:rsidR="00763872" w:rsidRPr="002C7199" w:rsidRDefault="00763872" w:rsidP="002C7199">
      <w:pPr>
        <w:jc w:val="center"/>
        <w:rPr>
          <w:rFonts w:ascii="Monotype Corsiva" w:hAnsi="Monotype Corsiva"/>
          <w:b/>
          <w:color w:val="E36C0A"/>
          <w:sz w:val="40"/>
          <w:szCs w:val="40"/>
        </w:rPr>
      </w:pPr>
      <w:r w:rsidRPr="002C7199">
        <w:rPr>
          <w:rFonts w:ascii="Monotype Corsiva" w:hAnsi="Monotype Corsiva"/>
          <w:b/>
          <w:color w:val="E36C0A"/>
          <w:sz w:val="40"/>
          <w:szCs w:val="40"/>
        </w:rPr>
        <w:t>Праздник  «С  Новым  годом!»</w:t>
      </w:r>
    </w:p>
    <w:p w:rsidR="00763872" w:rsidRPr="002C7199" w:rsidRDefault="00763872" w:rsidP="002C7199">
      <w:pPr>
        <w:pStyle w:val="NoSpacing"/>
        <w:ind w:left="-850"/>
        <w:rPr>
          <w:sz w:val="28"/>
          <w:szCs w:val="28"/>
        </w:rPr>
      </w:pPr>
      <w:r>
        <w:rPr>
          <w:noProof/>
        </w:rPr>
        <w:pict>
          <v:shape id="Рисунок 290" o:spid="_x0000_s1039" type="#_x0000_t75" style="position:absolute;left:0;text-align:left;margin-left:-50.55pt;margin-top:5.05pt;width:107.5pt;height:141.6pt;z-index:-251673600;visibility:visible;mso-wrap-distance-top:.96pt;mso-wrap-distance-right:9.48pt;mso-wrap-distance-bottom:1.39pt" wrapcoords="1964 1143 1510 1486 1359 19543 1964 20457 2115 20457 19485 20457 19636 20457 20241 19543 20392 2857 19938 1486 19636 1143 1964 1143"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">
            <v:imagedata r:id="rId15" o:title=""/>
            <o:lock v:ext="edit" aspectratio="f"/>
            <w10:wrap type="through"/>
          </v:shape>
        </w:pict>
      </w:r>
      <w:r>
        <w:rPr>
          <w:noProof/>
        </w:rPr>
        <w:pict>
          <v:shape id="Рисунок 292" o:spid="_x0000_s1040" type="#_x0000_t75" style="position:absolute;left:0;text-align:left;margin-left:277.2pt;margin-top:57.7pt;width:167.9pt;height:125.95pt;z-index:-251671552;visibility:visible" wrapcoords="-96 0 -96 21471 21600 21471 21600 0 -96 0">
            <v:imagedata r:id="rId16" o:title=""/>
            <w10:wrap type="through"/>
          </v:shape>
        </w:pict>
      </w:r>
      <w:r w:rsidRPr="002C7199">
        <w:rPr>
          <w:sz w:val="28"/>
          <w:szCs w:val="28"/>
        </w:rPr>
        <w:t xml:space="preserve">29  декабря  в  </w:t>
      </w:r>
      <w:r>
        <w:rPr>
          <w:sz w:val="28"/>
          <w:szCs w:val="28"/>
        </w:rPr>
        <w:t xml:space="preserve"> нашей  школе </w:t>
      </w:r>
      <w:r w:rsidRPr="002C7199">
        <w:rPr>
          <w:sz w:val="28"/>
          <w:szCs w:val="28"/>
        </w:rPr>
        <w:t>в  5-9  классах  весело, дружно, интересно  и  незабываемо  прошёл  праздник  «С  Новым  годом!». В  празднике  Нового  года  принимали  участие  все  ребята.  За  организацию  и  проведение  мероприятия  отвечал  9  класс   под  руководством  классного  руководителя  Шадриной  Татьяны  Александровны.</w:t>
      </w:r>
    </w:p>
    <w:p w:rsidR="00763872" w:rsidRPr="002C7199" w:rsidRDefault="00763872" w:rsidP="002C7199">
      <w:pPr>
        <w:pStyle w:val="NoSpacing"/>
        <w:ind w:left="-850"/>
        <w:rPr>
          <w:sz w:val="28"/>
          <w:szCs w:val="28"/>
        </w:rPr>
      </w:pPr>
      <w:r>
        <w:rPr>
          <w:noProof/>
        </w:rPr>
        <w:pict>
          <v:shape id="Рисунок 291" o:spid="_x0000_s1041" type="#_x0000_t75" style="position:absolute;left:0;text-align:left;margin-left:-85.75pt;margin-top:82pt;width:182.4pt;height:116.15pt;z-index:-251672576;visibility:visible;mso-wrap-distance-left:9.48pt;mso-wrap-distance-top:.96pt;mso-wrap-distance-right:9.52pt;mso-wrap-distance-bottom:1.48pt" wrapcoords="1067 1394 889 1812 711 3066 711 19231 1067 20206 1156 20206 20356 20206 20444 20206 20800 19231 20889 3484 20622 1812 20444 1394 1067 1394"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">
            <v:imagedata r:id="rId17" o:title=""/>
            <o:lock v:ext="edit" aspectratio="f"/>
            <w10:wrap type="through"/>
          </v:shape>
        </w:pict>
      </w:r>
      <w:r w:rsidRPr="002C7199">
        <w:rPr>
          <w:sz w:val="28"/>
          <w:szCs w:val="28"/>
        </w:rPr>
        <w:t>Поздравив  ребят  с  наступающим  Новым  годом, Снеговик, горячий    участник  подготовки  к  Новому  году, организовал  конкурс  «Зазывалок» для  Деда  Мороза</w:t>
      </w:r>
      <w:r>
        <w:rPr>
          <w:sz w:val="28"/>
          <w:szCs w:val="28"/>
        </w:rPr>
        <w:t>.</w:t>
      </w:r>
      <w:r w:rsidRPr="002C7199">
        <w:rPr>
          <w:sz w:val="28"/>
          <w:szCs w:val="28"/>
        </w:rPr>
        <w:t xml:space="preserve">  Ребята  порадовали  Деда  Мороза  ответами  на  вопросы, хороводом  вокруг  ёлки  с  песней  «В  лесу  родилась  ёлочка».</w:t>
      </w:r>
    </w:p>
    <w:p w:rsidR="00763872" w:rsidRDefault="00763872" w:rsidP="002C7199">
      <w:pPr>
        <w:pStyle w:val="NoSpacing"/>
        <w:ind w:left="-850"/>
        <w:rPr>
          <w:sz w:val="28"/>
          <w:szCs w:val="28"/>
        </w:rPr>
      </w:pPr>
      <w:r>
        <w:rPr>
          <w:noProof/>
        </w:rPr>
        <w:pict>
          <v:shape id="Рисунок 293" o:spid="_x0000_s1042" type="#_x0000_t75" style="position:absolute;left:0;text-align:left;margin-left:117.8pt;margin-top:3.6pt;width:180.5pt;height:109.9pt;z-index:-251670528;visibility:visible;mso-wrap-distance-top:.96pt;mso-wrap-distance-right:9.27pt;mso-wrap-distance-bottom:1.22pt" wrapcoords="1165 1469 896 1910 807 18661 1076 20131 1255 20131 20345 20131 20524 20131 20883 18514 20883 3673 20614 1910 20435 1469 1165 1469"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">
            <v:imagedata r:id="rId18" o:title=""/>
            <o:lock v:ext="edit" aspectratio="f"/>
            <w10:wrap type="through"/>
          </v:shape>
        </w:pict>
      </w:r>
      <w:r>
        <w:rPr>
          <w:noProof/>
        </w:rPr>
        <w:pict>
          <v:shape id="Рисунок 294" o:spid="_x0000_s1043" type="#_x0000_t75" style="position:absolute;left:0;text-align:left;margin-left:-218.95pt;margin-top:157.9pt;width:158.25pt;height:118.7pt;z-index:-251669504;visibility:visible" wrapcoords="-102 0 -102 21463 21600 21463 21600 0 -102 0">
            <v:imagedata r:id="rId19" o:title=""/>
            <w10:wrap type="through"/>
          </v:shape>
        </w:pict>
      </w:r>
      <w:r w:rsidRPr="002C7199">
        <w:rPr>
          <w:sz w:val="28"/>
          <w:szCs w:val="28"/>
        </w:rPr>
        <w:t>Пресс-секретарь  Деда  Мороза, Сорока  «принесла новость  на  хвосте» о  том, что  на  Ёлку  в  нашу  школу  едет  американский  гость, Санта-Клаус. А  ребята  Покровской  школы  готовы  встретить  любого  гостя! Ведь  у  них  каждый  день  на  большой  пе</w:t>
      </w:r>
      <w:r>
        <w:rPr>
          <w:sz w:val="28"/>
          <w:szCs w:val="28"/>
        </w:rPr>
        <w:t>ремене  флешмоб.</w:t>
      </w:r>
    </w:p>
    <w:p w:rsidR="00763872" w:rsidRPr="002C7199" w:rsidRDefault="00763872" w:rsidP="002C7199">
      <w:pPr>
        <w:pStyle w:val="NoSpacing"/>
        <w:ind w:left="-850"/>
        <w:rPr>
          <w:sz w:val="28"/>
          <w:szCs w:val="28"/>
        </w:rPr>
      </w:pPr>
      <w:r>
        <w:rPr>
          <w:sz w:val="28"/>
          <w:szCs w:val="28"/>
        </w:rPr>
        <w:t>Так же ребята  спели  песни  и  прочитали</w:t>
      </w:r>
      <w:r w:rsidRPr="002C7199">
        <w:rPr>
          <w:sz w:val="28"/>
          <w:szCs w:val="28"/>
        </w:rPr>
        <w:t xml:space="preserve">  стихи  на  английском  языке.</w:t>
      </w:r>
    </w:p>
    <w:p w:rsidR="00763872" w:rsidRPr="002C7199" w:rsidRDefault="00763872" w:rsidP="002C7199">
      <w:pPr>
        <w:pStyle w:val="NoSpacing"/>
        <w:ind w:left="-850"/>
        <w:rPr>
          <w:sz w:val="28"/>
          <w:szCs w:val="28"/>
        </w:rPr>
      </w:pPr>
      <w:r>
        <w:rPr>
          <w:noProof/>
        </w:rPr>
        <w:pict>
          <v:shape id="Рисунок 296" o:spid="_x0000_s1044" type="#_x0000_t75" style="position:absolute;left:0;text-align:left;margin-left:-174.7pt;margin-top:90.5pt;width:112.8pt;height:185.75pt;z-index:-251667456;visibility:visible;mso-wrap-distance-top:.96pt;mso-wrap-distance-right:9.65pt;mso-wrap-distance-bottom:1.53pt" wrapcoords="1872 871 1440 1132 1440 20381 2016 20729 19584 20729 20160 20381 20448 2177 20016 1132 19728 871 1872 871"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">
            <v:imagedata r:id="rId20" o:title=""/>
            <o:lock v:ext="edit" aspectratio="f"/>
            <w10:wrap type="through"/>
          </v:shape>
        </w:pict>
      </w:r>
      <w:r w:rsidRPr="002C7199">
        <w:rPr>
          <w:sz w:val="28"/>
          <w:szCs w:val="28"/>
        </w:rPr>
        <w:t xml:space="preserve">Санта-Клаус  остался  доволен  выступлением  ребят, выставкой  новогодних  сувениров, изготовленных  детьми. Провёл  новогодние  конкурсы  по-американски. Баба  Яга, дремучий  эколог,  предложила  Деду  Морозу  подарить  американскому гостю  искусственную  ёлку, чтобы  сберечь  в  лесу  настоящую. Санта  Клаус  вручил  Деду  Морозу  свой  презент – рождественский  венок  из  искусственной  ели. </w:t>
      </w:r>
    </w:p>
    <w:p w:rsidR="00763872" w:rsidRPr="002C7199" w:rsidRDefault="00763872" w:rsidP="002C7199">
      <w:pPr>
        <w:pStyle w:val="NoSpacing"/>
        <w:ind w:left="-850"/>
        <w:rPr>
          <w:sz w:val="28"/>
          <w:szCs w:val="28"/>
        </w:rPr>
      </w:pPr>
      <w:r>
        <w:rPr>
          <w:noProof/>
        </w:rPr>
        <w:pict>
          <v:shape id="Рисунок 295" o:spid="_x0000_s1045" type="#_x0000_t75" style="position:absolute;left:0;text-align:left;margin-left:214.25pt;margin-top:6.85pt;width:193.9pt;height:131.05pt;z-index:-251668480;visibility:visible;mso-wrap-distance-left:9.48pt;mso-wrap-distance-top:.96pt;mso-wrap-distance-right:9.6pt;mso-wrap-distance-bottom:1.4pt" wrapcoords="1001 1234 834 1605 667 2715 667 19378 1001 20366 1084 20366 20432 20366 20599 20366 20849 19008 20933 3086 20683 1605 20516 1234 1001 1234"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">
            <v:imagedata r:id="rId21" o:title=""/>
            <o:lock v:ext="edit" aspectratio="f"/>
            <w10:wrap type="through"/>
          </v:shape>
        </w:pict>
      </w:r>
      <w:r w:rsidRPr="002C7199">
        <w:rPr>
          <w:sz w:val="28"/>
          <w:szCs w:val="28"/>
        </w:rPr>
        <w:t xml:space="preserve">  Жюри, состоящее  из  родителей, подвело  итоги  праздника, наградило  участников  дипломами  и  сладкими  призами.</w:t>
      </w:r>
    </w:p>
    <w:p w:rsidR="00763872" w:rsidRPr="002C7199" w:rsidRDefault="00763872" w:rsidP="002C7199">
      <w:pPr>
        <w:pStyle w:val="NoSpacing"/>
        <w:ind w:left="-850"/>
        <w:rPr>
          <w:sz w:val="28"/>
          <w:szCs w:val="28"/>
        </w:rPr>
      </w:pPr>
      <w:r w:rsidRPr="002C7199">
        <w:rPr>
          <w:sz w:val="28"/>
          <w:szCs w:val="28"/>
        </w:rPr>
        <w:t>Закончился  праздник  Новогодней  дискотекой!</w:t>
      </w:r>
    </w:p>
    <w:p w:rsidR="00763872" w:rsidRPr="00104D30" w:rsidRDefault="00763872" w:rsidP="00104D30">
      <w:pPr>
        <w:jc w:val="right"/>
        <w:rPr>
          <w:sz w:val="28"/>
          <w:szCs w:val="28"/>
        </w:rPr>
      </w:pPr>
      <w:r w:rsidRPr="00104D30">
        <w:rPr>
          <w:b/>
          <w:i/>
          <w:sz w:val="28"/>
          <w:szCs w:val="28"/>
        </w:rPr>
        <w:t>Шадрина  Т. А</w:t>
      </w:r>
      <w:r>
        <w:rPr>
          <w:sz w:val="28"/>
          <w:szCs w:val="28"/>
        </w:rPr>
        <w:t>.</w:t>
      </w:r>
    </w:p>
    <w:p w:rsidR="00763872" w:rsidRDefault="00763872" w:rsidP="006D0620">
      <w:pPr>
        <w:tabs>
          <w:tab w:val="left" w:pos="3945"/>
        </w:tabs>
        <w:jc w:val="center"/>
        <w:rPr>
          <w:rFonts w:ascii="Monotype Corsiva" w:hAnsi="Monotype Corsiva"/>
          <w:b/>
          <w:sz w:val="36"/>
          <w:szCs w:val="36"/>
          <w:u w:val="single"/>
        </w:rPr>
      </w:pPr>
      <w:bookmarkStart w:id="0" w:name="_GoBack"/>
    </w:p>
    <w:p w:rsidR="00763872" w:rsidRPr="006D0620" w:rsidRDefault="00763872" w:rsidP="006D0620">
      <w:pPr>
        <w:tabs>
          <w:tab w:val="left" w:pos="3945"/>
        </w:tabs>
        <w:jc w:val="center"/>
        <w:rPr>
          <w:rFonts w:ascii="Monotype Corsiva" w:hAnsi="Monotype Corsiva"/>
          <w:b/>
          <w:sz w:val="36"/>
          <w:szCs w:val="36"/>
          <w:u w:val="single"/>
        </w:rPr>
      </w:pPr>
      <w:r>
        <w:rPr>
          <w:noProof/>
        </w:rPr>
        <w:pict>
          <v:shape id="Рисунок 303" o:spid="_x0000_s1046" type="#_x0000_t75" style="position:absolute;left:0;text-align:left;margin-left:288.45pt;margin-top:56.35pt;width:164.25pt;height:109.5pt;z-index:-251662336;visibility:visible" wrapcoords="-99 0 -99 21452 21600 21452 21600 0 -99 0">
            <v:imagedata r:id="rId22" o:title=""/>
            <w10:wrap type="through"/>
          </v:shape>
        </w:pict>
      </w:r>
      <w:r>
        <w:rPr>
          <w:noProof/>
        </w:rPr>
        <w:pict>
          <v:shape id="Поле 7" o:spid="_x0000_s1047" type="#_x0000_t202" style="position:absolute;left:0;text-align:left;margin-left:-34.8pt;margin-top:-18.45pt;width:478.5pt;height:48.7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" filled="f" stroked="f">
            <v:textbox>
              <w:txbxContent>
                <w:p w:rsidR="00763872" w:rsidRPr="00CA37C4" w:rsidRDefault="00763872" w:rsidP="00CA37C4">
                  <w:pPr>
                    <w:tabs>
                      <w:tab w:val="left" w:pos="3090"/>
                    </w:tabs>
                    <w:jc w:val="center"/>
                    <w:rPr>
                      <w:rFonts w:ascii="Monotype Corsiva" w:hAnsi="Monotype Corsiva"/>
                      <w:b/>
                      <w:color w:val="7030A0"/>
                      <w:sz w:val="72"/>
                      <w:szCs w:val="72"/>
                    </w:rPr>
                  </w:pPr>
                  <w:r w:rsidRPr="00CA37C4">
                    <w:rPr>
                      <w:rFonts w:ascii="Monotype Corsiva" w:hAnsi="Monotype Corsiva"/>
                      <w:b/>
                      <w:color w:val="7030A0"/>
                      <w:sz w:val="72"/>
                      <w:szCs w:val="72"/>
                    </w:rPr>
                    <w:t>Конкурсы, конкурсы, конкурсы!!!</w:t>
                  </w:r>
                </w:p>
              </w:txbxContent>
            </v:textbox>
            <w10:wrap type="square"/>
          </v:shape>
        </w:pict>
      </w:r>
      <w:r w:rsidRPr="00236254">
        <w:rPr>
          <w:rFonts w:ascii="Monotype Corsiva" w:hAnsi="Monotype Corsiva"/>
          <w:b/>
          <w:sz w:val="36"/>
          <w:szCs w:val="36"/>
          <w:u w:val="single"/>
        </w:rPr>
        <w:t>«Мое любимое животное»</w:t>
      </w:r>
    </w:p>
    <w:p w:rsidR="00763872" w:rsidRPr="00FD60E1" w:rsidRDefault="00763872" w:rsidP="00236254">
      <w:pPr>
        <w:ind w:left="-850"/>
        <w:rPr>
          <w:rFonts w:ascii="Comic Sans MS" w:hAnsi="Comic Sans MS"/>
          <w:sz w:val="28"/>
          <w:szCs w:val="28"/>
        </w:rPr>
      </w:pPr>
      <w:r w:rsidRPr="00FD60E1">
        <w:rPr>
          <w:rFonts w:ascii="Comic Sans MS" w:hAnsi="Comic Sans MS"/>
          <w:sz w:val="28"/>
          <w:szCs w:val="28"/>
        </w:rPr>
        <w:t>Чеховских Виктория – диплом 3 степени</w:t>
      </w:r>
    </w:p>
    <w:p w:rsidR="00763872" w:rsidRPr="00FD60E1" w:rsidRDefault="00763872" w:rsidP="00236254">
      <w:pPr>
        <w:ind w:left="-850"/>
        <w:rPr>
          <w:rFonts w:ascii="Comic Sans MS" w:hAnsi="Comic Sans MS"/>
          <w:sz w:val="28"/>
          <w:szCs w:val="28"/>
        </w:rPr>
      </w:pPr>
      <w:r w:rsidRPr="00FD60E1">
        <w:rPr>
          <w:rFonts w:ascii="Comic Sans MS" w:hAnsi="Comic Sans MS"/>
          <w:sz w:val="28"/>
          <w:szCs w:val="28"/>
        </w:rPr>
        <w:t>Орлянская Наталья – диплом 3 степени</w:t>
      </w:r>
    </w:p>
    <w:p w:rsidR="00763872" w:rsidRPr="00FD60E1" w:rsidRDefault="00763872" w:rsidP="00236254">
      <w:pPr>
        <w:ind w:left="-850"/>
        <w:rPr>
          <w:rFonts w:ascii="Comic Sans MS" w:hAnsi="Comic Sans MS"/>
          <w:sz w:val="28"/>
          <w:szCs w:val="28"/>
        </w:rPr>
      </w:pPr>
      <w:r w:rsidRPr="00FD60E1">
        <w:rPr>
          <w:rFonts w:ascii="Comic Sans MS" w:hAnsi="Comic Sans MS"/>
          <w:sz w:val="28"/>
          <w:szCs w:val="28"/>
        </w:rPr>
        <w:t>Салова Надежда – диплом 3 степени</w:t>
      </w:r>
    </w:p>
    <w:p w:rsidR="00763872" w:rsidRPr="00FD60E1" w:rsidRDefault="00763872" w:rsidP="00236254">
      <w:pPr>
        <w:ind w:left="-850"/>
        <w:rPr>
          <w:rFonts w:ascii="Comic Sans MS" w:hAnsi="Comic Sans MS"/>
          <w:sz w:val="28"/>
          <w:szCs w:val="28"/>
        </w:rPr>
      </w:pPr>
      <w:r w:rsidRPr="00FD60E1">
        <w:rPr>
          <w:rFonts w:ascii="Comic Sans MS" w:hAnsi="Comic Sans MS"/>
          <w:sz w:val="28"/>
          <w:szCs w:val="28"/>
        </w:rPr>
        <w:t>Ковалева Полина – диплом 3 степени</w:t>
      </w:r>
    </w:p>
    <w:p w:rsidR="00763872" w:rsidRPr="00FD60E1" w:rsidRDefault="00763872" w:rsidP="00236254">
      <w:pPr>
        <w:ind w:left="-850"/>
        <w:rPr>
          <w:rFonts w:ascii="Comic Sans MS" w:hAnsi="Comic Sans MS"/>
          <w:sz w:val="28"/>
          <w:szCs w:val="28"/>
        </w:rPr>
      </w:pPr>
      <w:r w:rsidRPr="00FD60E1">
        <w:rPr>
          <w:rFonts w:ascii="Comic Sans MS" w:hAnsi="Comic Sans MS"/>
          <w:sz w:val="28"/>
          <w:szCs w:val="28"/>
        </w:rPr>
        <w:t>Уколов Ярослав – диплом 3 степени</w:t>
      </w:r>
    </w:p>
    <w:p w:rsidR="00763872" w:rsidRPr="00FD60E1" w:rsidRDefault="00763872" w:rsidP="00FD60E1">
      <w:pPr>
        <w:ind w:left="-850"/>
        <w:rPr>
          <w:rFonts w:ascii="Comic Sans MS" w:hAnsi="Comic Sans MS"/>
          <w:sz w:val="28"/>
          <w:szCs w:val="28"/>
        </w:rPr>
      </w:pPr>
      <w:r w:rsidRPr="00FD60E1">
        <w:rPr>
          <w:rFonts w:ascii="Comic Sans MS" w:hAnsi="Comic Sans MS"/>
          <w:sz w:val="28"/>
          <w:szCs w:val="28"/>
        </w:rPr>
        <w:t>Журавлев Даниил – диплом 3 степени</w:t>
      </w:r>
    </w:p>
    <w:p w:rsidR="00763872" w:rsidRPr="00236254" w:rsidRDefault="00763872" w:rsidP="00236254">
      <w:pPr>
        <w:jc w:val="center"/>
        <w:rPr>
          <w:rFonts w:ascii="Monotype Corsiva" w:hAnsi="Monotype Corsiva"/>
          <w:b/>
          <w:sz w:val="36"/>
          <w:szCs w:val="36"/>
          <w:u w:val="single"/>
        </w:rPr>
      </w:pPr>
      <w:r>
        <w:rPr>
          <w:noProof/>
        </w:rPr>
        <w:pict>
          <v:shape id="Рисунок 308" o:spid="_x0000_s1048" type="#_x0000_t75" style="position:absolute;left:0;text-align:left;margin-left:-42.3pt;margin-top:14pt;width:105.2pt;height:113.25pt;z-index:-251658240;visibility:visible" wrapcoords="-154 0 -154 21457 21600 21457 21600 0 -154 0">
            <v:imagedata r:id="rId23" o:title=""/>
            <w10:wrap type="through"/>
          </v:shape>
        </w:pict>
      </w:r>
      <w:r w:rsidRPr="00236254">
        <w:rPr>
          <w:rFonts w:ascii="Monotype Corsiva" w:hAnsi="Monotype Corsiva"/>
          <w:b/>
          <w:sz w:val="36"/>
          <w:szCs w:val="36"/>
          <w:u w:val="single"/>
        </w:rPr>
        <w:t>«Спорт – альтернатива пагубным привычкам!»</w:t>
      </w:r>
    </w:p>
    <w:p w:rsidR="00763872" w:rsidRPr="00FD60E1" w:rsidRDefault="00763872" w:rsidP="00236254">
      <w:pPr>
        <w:jc w:val="right"/>
        <w:rPr>
          <w:rFonts w:ascii="Comic Sans MS" w:hAnsi="Comic Sans MS"/>
          <w:b/>
          <w:i/>
          <w:sz w:val="28"/>
          <w:szCs w:val="28"/>
        </w:rPr>
      </w:pPr>
      <w:r w:rsidRPr="00FD60E1">
        <w:rPr>
          <w:rFonts w:ascii="Comic Sans MS" w:hAnsi="Comic Sans MS"/>
          <w:b/>
          <w:i/>
          <w:sz w:val="28"/>
          <w:szCs w:val="28"/>
        </w:rPr>
        <w:t>Районный этап:</w:t>
      </w:r>
    </w:p>
    <w:p w:rsidR="00763872" w:rsidRPr="00FD60E1" w:rsidRDefault="00763872" w:rsidP="00236254">
      <w:pPr>
        <w:jc w:val="right"/>
        <w:rPr>
          <w:rFonts w:ascii="Comic Sans MS" w:hAnsi="Comic Sans MS"/>
          <w:sz w:val="28"/>
          <w:szCs w:val="28"/>
        </w:rPr>
      </w:pPr>
      <w:r w:rsidRPr="00FD60E1">
        <w:rPr>
          <w:rFonts w:ascii="Comic Sans MS" w:hAnsi="Comic Sans MS"/>
          <w:sz w:val="28"/>
          <w:szCs w:val="28"/>
        </w:rPr>
        <w:t>Ковалева Полина (стихотворение) – 1 место</w:t>
      </w:r>
    </w:p>
    <w:p w:rsidR="00763872" w:rsidRPr="00FD60E1" w:rsidRDefault="00763872" w:rsidP="00236254">
      <w:pPr>
        <w:jc w:val="right"/>
        <w:rPr>
          <w:rFonts w:ascii="Comic Sans MS" w:hAnsi="Comic Sans MS"/>
          <w:sz w:val="28"/>
          <w:szCs w:val="28"/>
        </w:rPr>
      </w:pPr>
      <w:r w:rsidRPr="00FD60E1">
        <w:rPr>
          <w:rFonts w:ascii="Comic Sans MS" w:hAnsi="Comic Sans MS"/>
          <w:sz w:val="28"/>
          <w:szCs w:val="28"/>
        </w:rPr>
        <w:t>Погильдяков Алеша (стихотворение) – 3 место</w:t>
      </w:r>
    </w:p>
    <w:p w:rsidR="00763872" w:rsidRDefault="00763872" w:rsidP="00FD60E1">
      <w:pPr>
        <w:jc w:val="right"/>
        <w:rPr>
          <w:rFonts w:ascii="Comic Sans MS" w:hAnsi="Comic Sans MS"/>
          <w:sz w:val="28"/>
          <w:szCs w:val="28"/>
        </w:rPr>
      </w:pPr>
      <w:r w:rsidRPr="00FD60E1">
        <w:rPr>
          <w:rFonts w:ascii="Comic Sans MS" w:hAnsi="Comic Sans MS"/>
          <w:sz w:val="28"/>
          <w:szCs w:val="28"/>
        </w:rPr>
        <w:t>Захаров Сережа (творческая работа) – 3 место</w:t>
      </w:r>
    </w:p>
    <w:p w:rsidR="00763872" w:rsidRPr="00FD60E1" w:rsidRDefault="00763872" w:rsidP="00FD60E1">
      <w:pPr>
        <w:jc w:val="right"/>
        <w:rPr>
          <w:rFonts w:ascii="Comic Sans MS" w:hAnsi="Comic Sans MS"/>
          <w:sz w:val="28"/>
          <w:szCs w:val="28"/>
        </w:rPr>
      </w:pPr>
      <w:r w:rsidRPr="00FD60E1">
        <w:rPr>
          <w:rFonts w:ascii="Comic Sans MS" w:hAnsi="Comic Sans MS"/>
          <w:b/>
          <w:i/>
          <w:sz w:val="28"/>
          <w:szCs w:val="28"/>
        </w:rPr>
        <w:t>Окружной этап:</w:t>
      </w:r>
      <w:r w:rsidRPr="00FD60E1">
        <w:rPr>
          <w:rFonts w:ascii="Comic Sans MS" w:hAnsi="Comic Sans MS"/>
          <w:sz w:val="28"/>
          <w:szCs w:val="28"/>
        </w:rPr>
        <w:t>Ковалева Полина – 1 место</w:t>
      </w:r>
    </w:p>
    <w:p w:rsidR="00763872" w:rsidRPr="00EA7FD3" w:rsidRDefault="00763872" w:rsidP="00EA7FD3">
      <w:pPr>
        <w:rPr>
          <w:rFonts w:ascii="Monotype Corsiva" w:hAnsi="Monotype Corsiva"/>
          <w:sz w:val="28"/>
          <w:szCs w:val="28"/>
        </w:rPr>
      </w:pPr>
    </w:p>
    <w:p w:rsidR="00763872" w:rsidRPr="00D35842" w:rsidRDefault="00763872" w:rsidP="00D35842">
      <w:pPr>
        <w:jc w:val="center"/>
        <w:rPr>
          <w:rFonts w:ascii="Monotype Corsiva" w:hAnsi="Monotype Corsiva"/>
          <w:b/>
          <w:sz w:val="36"/>
          <w:szCs w:val="36"/>
          <w:u w:val="single"/>
        </w:rPr>
      </w:pPr>
      <w:r>
        <w:rPr>
          <w:noProof/>
        </w:rPr>
        <w:pict>
          <v:shape id="Рисунок 18" o:spid="_x0000_s1049" type="#_x0000_t75" style="position:absolute;left:0;text-align:left;margin-left:23.15pt;margin-top:4.8pt;width:193.9pt;height:175.7pt;z-index:-251656192;visibility:visible" wrapcoords="1084 1200 1084 18462 1668 18738 3586 18738 18014 18738 18514 18738 19098 18000 19015 4154 18764 1200 1084 120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">
            <v:imagedata r:id="rId24" o:title=""/>
            <o:lock v:ext="edit" aspectratio="f"/>
            <w10:wrap type="through"/>
          </v:shape>
        </w:pict>
      </w:r>
      <w:r w:rsidRPr="00D35842">
        <w:rPr>
          <w:rFonts w:ascii="Monotype Corsiva" w:hAnsi="Monotype Corsiva"/>
          <w:b/>
          <w:sz w:val="36"/>
          <w:szCs w:val="36"/>
          <w:u w:val="single"/>
        </w:rPr>
        <w:t>«Я выбираю здоровье!»</w:t>
      </w:r>
    </w:p>
    <w:p w:rsidR="00763872" w:rsidRPr="00FD60E1" w:rsidRDefault="00763872" w:rsidP="00FD60E1">
      <w:pPr>
        <w:jc w:val="center"/>
        <w:rPr>
          <w:rFonts w:ascii="Comic Sans MS" w:hAnsi="Comic Sans MS"/>
          <w:b/>
          <w:sz w:val="28"/>
          <w:szCs w:val="28"/>
        </w:rPr>
      </w:pPr>
      <w:r w:rsidRPr="00FD60E1">
        <w:rPr>
          <w:rFonts w:ascii="Comic Sans MS" w:hAnsi="Comic Sans MS"/>
          <w:b/>
          <w:i/>
          <w:sz w:val="28"/>
          <w:szCs w:val="28"/>
        </w:rPr>
        <w:t>Районный этап</w:t>
      </w:r>
      <w:r w:rsidRPr="00FD60E1">
        <w:rPr>
          <w:rFonts w:ascii="Comic Sans MS" w:hAnsi="Comic Sans MS"/>
          <w:b/>
          <w:sz w:val="28"/>
          <w:szCs w:val="28"/>
        </w:rPr>
        <w:t>:</w:t>
      </w:r>
    </w:p>
    <w:p w:rsidR="00763872" w:rsidRPr="00FD60E1" w:rsidRDefault="00763872" w:rsidP="00FD60E1">
      <w:pPr>
        <w:jc w:val="center"/>
        <w:rPr>
          <w:rFonts w:ascii="Comic Sans MS" w:hAnsi="Comic Sans MS"/>
          <w:sz w:val="28"/>
          <w:szCs w:val="28"/>
        </w:rPr>
      </w:pPr>
      <w:r w:rsidRPr="00FD60E1">
        <w:rPr>
          <w:rFonts w:ascii="Comic Sans MS" w:hAnsi="Comic Sans MS"/>
          <w:sz w:val="28"/>
          <w:szCs w:val="28"/>
        </w:rPr>
        <w:t>Калинина Саша – 1 место</w:t>
      </w:r>
    </w:p>
    <w:p w:rsidR="00763872" w:rsidRPr="00FD60E1" w:rsidRDefault="00763872" w:rsidP="00FD60E1">
      <w:pPr>
        <w:jc w:val="center"/>
        <w:rPr>
          <w:rFonts w:ascii="Comic Sans MS" w:hAnsi="Comic Sans MS"/>
          <w:sz w:val="28"/>
          <w:szCs w:val="28"/>
        </w:rPr>
      </w:pPr>
      <w:r w:rsidRPr="00FD60E1">
        <w:rPr>
          <w:rFonts w:ascii="Comic Sans MS" w:hAnsi="Comic Sans MS"/>
          <w:sz w:val="28"/>
          <w:szCs w:val="28"/>
        </w:rPr>
        <w:t>Салова Надежда – 3 место</w:t>
      </w:r>
    </w:p>
    <w:p w:rsidR="00763872" w:rsidRPr="00FD60E1" w:rsidRDefault="00763872" w:rsidP="00FD60E1">
      <w:pPr>
        <w:jc w:val="center"/>
        <w:rPr>
          <w:rFonts w:ascii="Comic Sans MS" w:hAnsi="Comic Sans MS"/>
          <w:b/>
          <w:i/>
          <w:sz w:val="28"/>
          <w:szCs w:val="28"/>
        </w:rPr>
      </w:pPr>
      <w:r w:rsidRPr="00FD60E1">
        <w:rPr>
          <w:rFonts w:ascii="Comic Sans MS" w:hAnsi="Comic Sans MS"/>
          <w:b/>
          <w:i/>
          <w:sz w:val="28"/>
          <w:szCs w:val="28"/>
        </w:rPr>
        <w:t>Окружной этап:</w:t>
      </w:r>
    </w:p>
    <w:p w:rsidR="00763872" w:rsidRDefault="00763872" w:rsidP="00FD60E1">
      <w:pPr>
        <w:jc w:val="center"/>
        <w:rPr>
          <w:rFonts w:ascii="Monotype Corsiva" w:hAnsi="Monotype Corsiva"/>
          <w:sz w:val="28"/>
          <w:szCs w:val="28"/>
        </w:rPr>
      </w:pPr>
      <w:r w:rsidRPr="00FD60E1">
        <w:rPr>
          <w:rFonts w:ascii="Comic Sans MS" w:hAnsi="Comic Sans MS"/>
          <w:sz w:val="28"/>
          <w:szCs w:val="28"/>
        </w:rPr>
        <w:t>Салова Надежда – 3 место</w:t>
      </w:r>
    </w:p>
    <w:p w:rsidR="00763872" w:rsidRPr="00EA7FD3" w:rsidRDefault="00763872" w:rsidP="00D35842">
      <w:pPr>
        <w:tabs>
          <w:tab w:val="left" w:pos="3885"/>
        </w:tabs>
        <w:jc w:val="right"/>
        <w:rPr>
          <w:rFonts w:ascii="Monotype Corsiva" w:hAnsi="Monotype Corsiva"/>
          <w:sz w:val="28"/>
          <w:szCs w:val="28"/>
        </w:rPr>
      </w:pPr>
      <w:r>
        <w:rPr>
          <w:rFonts w:ascii="Monotype Corsiva" w:hAnsi="Monotype Corsiva"/>
          <w:sz w:val="28"/>
          <w:szCs w:val="28"/>
        </w:rPr>
        <w:tab/>
      </w:r>
    </w:p>
    <w:p w:rsidR="00763872" w:rsidRPr="00D35842" w:rsidRDefault="00763872" w:rsidP="00D35842">
      <w:pPr>
        <w:jc w:val="center"/>
        <w:rPr>
          <w:rFonts w:ascii="Monotype Corsiva" w:hAnsi="Monotype Corsiva"/>
          <w:b/>
          <w:sz w:val="32"/>
          <w:szCs w:val="32"/>
          <w:u w:val="single"/>
        </w:rPr>
      </w:pPr>
      <w:r w:rsidRPr="00D35842">
        <w:rPr>
          <w:rFonts w:ascii="Monotype Corsiva" w:hAnsi="Monotype Corsiva"/>
          <w:b/>
          <w:sz w:val="32"/>
          <w:szCs w:val="32"/>
          <w:u w:val="single"/>
        </w:rPr>
        <w:t>«Русь моя православная»</w:t>
      </w:r>
    </w:p>
    <w:p w:rsidR="00763872" w:rsidRDefault="00763872" w:rsidP="00FD60E1">
      <w:pPr>
        <w:rPr>
          <w:rFonts w:ascii="Monotype Corsiva" w:hAnsi="Monotype Corsiva"/>
          <w:sz w:val="28"/>
          <w:szCs w:val="28"/>
        </w:rPr>
        <w:sectPr w:rsidR="00763872" w:rsidSect="00D35842">
          <w:type w:val="continuous"/>
          <w:pgSz w:w="11906" w:h="16838"/>
          <w:pgMar w:top="1134" w:right="850" w:bottom="1134" w:left="1701" w:header="708" w:footer="708" w:gutter="0"/>
          <w:pgBorders w:offsetFrom="page">
            <w:top w:val="circlesLines" w:sz="14" w:space="24" w:color="5F497A"/>
            <w:left w:val="circlesLines" w:sz="14" w:space="24" w:color="5F497A"/>
            <w:bottom w:val="circlesLines" w:sz="14" w:space="24" w:color="5F497A"/>
            <w:right w:val="circlesLines" w:sz="14" w:space="24" w:color="5F497A"/>
          </w:pgBorders>
          <w:cols w:space="708"/>
          <w:docGrid w:linePitch="360"/>
        </w:sectPr>
      </w:pPr>
    </w:p>
    <w:p w:rsidR="00763872" w:rsidRDefault="00763872" w:rsidP="00FD60E1">
      <w:pPr>
        <w:rPr>
          <w:rFonts w:ascii="Monotype Corsiva" w:hAnsi="Monotype Corsiva"/>
          <w:sz w:val="28"/>
          <w:szCs w:val="28"/>
        </w:rPr>
      </w:pPr>
    </w:p>
    <w:p w:rsidR="00763872" w:rsidRPr="00FD60E1" w:rsidRDefault="00763872" w:rsidP="00CF3F29">
      <w:pPr>
        <w:ind w:left="-850"/>
        <w:rPr>
          <w:rFonts w:ascii="Monotype Corsiva" w:hAnsi="Monotype Corsiva"/>
          <w:sz w:val="28"/>
          <w:szCs w:val="28"/>
        </w:rPr>
      </w:pPr>
      <w:r>
        <w:rPr>
          <w:noProof/>
        </w:rPr>
        <w:pict>
          <v:shape id="Рисунок 20" o:spid="_x0000_s1050" type="#_x0000_t75" style="position:absolute;left:0;text-align:left;margin-left:261.35pt;margin-top:-8.45pt;width:222.7pt;height:188.15pt;z-index:-251655168;visibility:visible" wrapcoords="945 1119 945 18674 1455 18932 3200 18932 18473 18932 18982 18932 19418 18244 19345 3873 19127 1119 945 1119"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">
            <v:imagedata r:id="rId25" o:title=""/>
            <o:lock v:ext="edit" aspectratio="f"/>
            <w10:wrap type="through"/>
          </v:shape>
        </w:pict>
      </w:r>
      <w:r w:rsidRPr="00FD60E1">
        <w:rPr>
          <w:rFonts w:ascii="Monotype Corsiva" w:hAnsi="Monotype Corsiva"/>
          <w:sz w:val="28"/>
          <w:szCs w:val="28"/>
        </w:rPr>
        <w:t>«</w:t>
      </w:r>
      <w:r w:rsidRPr="00FD60E1">
        <w:rPr>
          <w:rFonts w:ascii="Comic Sans MS" w:hAnsi="Comic Sans MS"/>
          <w:b/>
          <w:sz w:val="28"/>
          <w:szCs w:val="28"/>
        </w:rPr>
        <w:t>Варваринские чтения»</w:t>
      </w:r>
    </w:p>
    <w:p w:rsidR="00763872" w:rsidRPr="00FD60E1" w:rsidRDefault="00763872" w:rsidP="00D35842">
      <w:pPr>
        <w:ind w:left="-850"/>
        <w:rPr>
          <w:rFonts w:ascii="Comic Sans MS" w:hAnsi="Comic Sans MS"/>
          <w:sz w:val="28"/>
          <w:szCs w:val="28"/>
        </w:rPr>
      </w:pPr>
      <w:r w:rsidRPr="00FD60E1">
        <w:rPr>
          <w:rFonts w:ascii="Comic Sans MS" w:hAnsi="Comic Sans MS"/>
          <w:sz w:val="28"/>
          <w:szCs w:val="28"/>
        </w:rPr>
        <w:t>Орлянская Наташа- 3 место</w:t>
      </w:r>
    </w:p>
    <w:p w:rsidR="00763872" w:rsidRPr="00FD60E1" w:rsidRDefault="00763872" w:rsidP="00D35842">
      <w:pPr>
        <w:ind w:left="-850"/>
        <w:rPr>
          <w:rFonts w:ascii="Comic Sans MS" w:hAnsi="Comic Sans MS"/>
          <w:sz w:val="28"/>
          <w:szCs w:val="28"/>
        </w:rPr>
      </w:pPr>
      <w:r w:rsidRPr="00FD60E1">
        <w:rPr>
          <w:rFonts w:ascii="Comic Sans MS" w:hAnsi="Comic Sans MS"/>
          <w:sz w:val="28"/>
          <w:szCs w:val="28"/>
        </w:rPr>
        <w:t>Уханова Софья – 2 место</w:t>
      </w:r>
    </w:p>
    <w:p w:rsidR="00763872" w:rsidRPr="00FD60E1" w:rsidRDefault="00763872" w:rsidP="00001F3C">
      <w:pPr>
        <w:ind w:left="-850"/>
        <w:rPr>
          <w:rFonts w:ascii="Comic Sans MS" w:hAnsi="Comic Sans MS"/>
          <w:b/>
          <w:sz w:val="28"/>
          <w:szCs w:val="28"/>
        </w:rPr>
      </w:pPr>
      <w:r w:rsidRPr="00FD60E1">
        <w:rPr>
          <w:rFonts w:ascii="Comic Sans MS" w:hAnsi="Comic Sans MS"/>
          <w:b/>
          <w:sz w:val="28"/>
          <w:szCs w:val="28"/>
        </w:rPr>
        <w:t>Выставка декоративно-прикладного искусства»</w:t>
      </w:r>
    </w:p>
    <w:p w:rsidR="00763872" w:rsidRPr="00FD60E1" w:rsidRDefault="00763872" w:rsidP="00CF3F29">
      <w:pPr>
        <w:ind w:left="-850"/>
        <w:rPr>
          <w:rFonts w:ascii="Comic Sans MS" w:hAnsi="Comic Sans MS"/>
          <w:sz w:val="28"/>
          <w:szCs w:val="28"/>
        </w:rPr>
      </w:pPr>
      <w:r w:rsidRPr="00FD60E1">
        <w:rPr>
          <w:rFonts w:ascii="Comic Sans MS" w:hAnsi="Comic Sans MS"/>
          <w:sz w:val="28"/>
          <w:szCs w:val="28"/>
        </w:rPr>
        <w:t>Иночкин Максим – 3 место</w:t>
      </w:r>
    </w:p>
    <w:p w:rsidR="00763872" w:rsidRPr="00FD60E1" w:rsidRDefault="00763872" w:rsidP="00CF3F29">
      <w:pPr>
        <w:ind w:left="-850"/>
        <w:rPr>
          <w:rFonts w:ascii="Comic Sans MS" w:hAnsi="Comic Sans MS"/>
          <w:sz w:val="28"/>
          <w:szCs w:val="28"/>
        </w:rPr>
      </w:pPr>
      <w:r w:rsidRPr="00FD60E1">
        <w:rPr>
          <w:rFonts w:ascii="Comic Sans MS" w:hAnsi="Comic Sans MS"/>
          <w:sz w:val="28"/>
          <w:szCs w:val="28"/>
        </w:rPr>
        <w:t>Хандеева Софья – 2 место</w:t>
      </w:r>
    </w:p>
    <w:p w:rsidR="00763872" w:rsidRPr="00FD60E1" w:rsidRDefault="00763872" w:rsidP="00CF3F29">
      <w:pPr>
        <w:ind w:left="-850"/>
        <w:rPr>
          <w:rFonts w:ascii="Comic Sans MS" w:hAnsi="Comic Sans MS"/>
          <w:sz w:val="28"/>
          <w:szCs w:val="28"/>
        </w:rPr>
      </w:pPr>
      <w:r w:rsidRPr="00FD60E1">
        <w:rPr>
          <w:rFonts w:ascii="Comic Sans MS" w:hAnsi="Comic Sans MS"/>
          <w:sz w:val="28"/>
          <w:szCs w:val="28"/>
        </w:rPr>
        <w:t>Захаров Сергей – 3 место</w:t>
      </w:r>
    </w:p>
    <w:p w:rsidR="00763872" w:rsidRPr="00FD60E1" w:rsidRDefault="00763872" w:rsidP="00CF3F29">
      <w:pPr>
        <w:ind w:left="-850"/>
        <w:rPr>
          <w:rFonts w:ascii="Comic Sans MS" w:hAnsi="Comic Sans MS"/>
          <w:sz w:val="28"/>
          <w:szCs w:val="28"/>
        </w:rPr>
      </w:pPr>
      <w:r w:rsidRPr="00FD60E1">
        <w:rPr>
          <w:rFonts w:ascii="Comic Sans MS" w:hAnsi="Comic Sans MS"/>
          <w:sz w:val="28"/>
          <w:szCs w:val="28"/>
        </w:rPr>
        <w:t>3 класс – 2 место</w:t>
      </w:r>
    </w:p>
    <w:p w:rsidR="00763872" w:rsidRPr="00FD60E1" w:rsidRDefault="00763872" w:rsidP="00CF3F29">
      <w:pPr>
        <w:ind w:left="-850"/>
        <w:rPr>
          <w:rFonts w:ascii="Comic Sans MS" w:hAnsi="Comic Sans MS"/>
          <w:sz w:val="28"/>
          <w:szCs w:val="28"/>
        </w:rPr>
      </w:pPr>
      <w:r w:rsidRPr="00FD60E1">
        <w:rPr>
          <w:rFonts w:ascii="Comic Sans MS" w:hAnsi="Comic Sans MS"/>
          <w:sz w:val="28"/>
          <w:szCs w:val="28"/>
        </w:rPr>
        <w:t>Орлянская Наташа – 3 место</w:t>
      </w:r>
    </w:p>
    <w:bookmarkEnd w:id="0"/>
    <w:p w:rsidR="00763872" w:rsidRDefault="00763872" w:rsidP="00931CC3">
      <w:pPr>
        <w:rPr>
          <w:rFonts w:ascii="Monotype Corsiva" w:hAnsi="Monotype Corsiva"/>
          <w:b/>
          <w:sz w:val="40"/>
          <w:szCs w:val="40"/>
          <w:u w:val="single"/>
        </w:rPr>
        <w:sectPr w:rsidR="00763872" w:rsidSect="00C2077B">
          <w:type w:val="continuous"/>
          <w:pgSz w:w="11906" w:h="16838"/>
          <w:pgMar w:top="1134" w:right="850" w:bottom="1134" w:left="1701" w:header="708" w:footer="708" w:gutter="0"/>
          <w:pgBorders w:offsetFrom="page">
            <w:top w:val="circlesLines" w:sz="14" w:space="24" w:color="5F497A"/>
            <w:left w:val="circlesLines" w:sz="14" w:space="24" w:color="5F497A"/>
            <w:bottom w:val="circlesLines" w:sz="14" w:space="24" w:color="5F497A"/>
            <w:right w:val="circlesLines" w:sz="14" w:space="24" w:color="5F497A"/>
          </w:pgBorders>
          <w:cols w:space="708"/>
          <w:docGrid w:linePitch="360"/>
        </w:sectPr>
      </w:pPr>
    </w:p>
    <w:p w:rsidR="00763872" w:rsidRPr="00931CC3" w:rsidRDefault="00763872" w:rsidP="00931CC3">
      <w:pPr>
        <w:rPr>
          <w:rFonts w:ascii="Monotype Corsiva" w:hAnsi="Monotype Corsiva"/>
          <w:b/>
          <w:sz w:val="56"/>
          <w:szCs w:val="56"/>
        </w:rPr>
      </w:pPr>
      <w:r w:rsidRPr="00931CC3">
        <w:rPr>
          <w:rFonts w:ascii="Monotype Corsiva" w:hAnsi="Monotype Corsiva"/>
          <w:b/>
          <w:sz w:val="56"/>
          <w:szCs w:val="56"/>
        </w:rPr>
        <w:t>«Радуга профессий»</w:t>
      </w:r>
    </w:p>
    <w:p w:rsidR="00763872" w:rsidRPr="00F75B9E" w:rsidRDefault="00763872" w:rsidP="00C2077B">
      <w:pPr>
        <w:ind w:left="-850"/>
        <w:rPr>
          <w:b/>
          <w:i/>
          <w:sz w:val="28"/>
          <w:szCs w:val="28"/>
        </w:rPr>
      </w:pPr>
      <w:r>
        <w:rPr>
          <w:noProof/>
        </w:rPr>
        <w:pict>
          <v:shape id="Рисунок 26" o:spid="_x0000_s1051" type="#_x0000_t75" style="position:absolute;left:0;text-align:left;margin-left:234.15pt;margin-top:13.15pt;width:240.75pt;height:180.5pt;z-index:-251650048;visibility:visible" wrapcoords="-67 0 -67 21510 21600 21510 21600 0 -67 0">
            <v:imagedata r:id="rId26" o:title=""/>
            <w10:wrap type="through"/>
          </v:shape>
        </w:pict>
      </w:r>
      <w:r w:rsidRPr="00F75B9E">
        <w:rPr>
          <w:b/>
          <w:i/>
          <w:sz w:val="28"/>
          <w:szCs w:val="28"/>
        </w:rPr>
        <w:t>Районный этап:</w:t>
      </w:r>
    </w:p>
    <w:p w:rsidR="00763872" w:rsidRPr="00F75B9E" w:rsidRDefault="00763872" w:rsidP="00C2077B">
      <w:pPr>
        <w:ind w:left="-850"/>
        <w:rPr>
          <w:rFonts w:ascii="Comic Sans MS" w:hAnsi="Comic Sans MS"/>
          <w:sz w:val="28"/>
          <w:szCs w:val="28"/>
        </w:rPr>
        <w:sectPr w:rsidR="00763872" w:rsidRPr="00F75B9E" w:rsidSect="00065E8E">
          <w:type w:val="continuous"/>
          <w:pgSz w:w="11906" w:h="16838"/>
          <w:pgMar w:top="1134" w:right="850" w:bottom="1134" w:left="1701" w:header="708" w:footer="708" w:gutter="0"/>
          <w:pgBorders w:offsetFrom="page">
            <w:top w:val="circlesLines" w:sz="14" w:space="24" w:color="5F497A"/>
            <w:left w:val="circlesLines" w:sz="14" w:space="24" w:color="5F497A"/>
            <w:bottom w:val="circlesLines" w:sz="14" w:space="24" w:color="5F497A"/>
            <w:right w:val="circlesLines" w:sz="14" w:space="24" w:color="5F497A"/>
          </w:pgBorders>
          <w:cols w:space="708"/>
          <w:docGrid w:linePitch="360"/>
        </w:sectPr>
      </w:pPr>
    </w:p>
    <w:p w:rsidR="00763872" w:rsidRPr="00F75B9E" w:rsidRDefault="00763872" w:rsidP="00C2077B">
      <w:pPr>
        <w:ind w:left="-850"/>
        <w:rPr>
          <w:rFonts w:ascii="Comic Sans MS" w:hAnsi="Comic Sans MS"/>
          <w:sz w:val="28"/>
          <w:szCs w:val="28"/>
        </w:rPr>
      </w:pPr>
      <w:r w:rsidRPr="00F75B9E">
        <w:rPr>
          <w:rFonts w:ascii="Comic Sans MS" w:hAnsi="Comic Sans MS"/>
          <w:sz w:val="28"/>
          <w:szCs w:val="28"/>
        </w:rPr>
        <w:t>3 класс (рисунок – плакат) – 2 место</w:t>
      </w:r>
    </w:p>
    <w:p w:rsidR="00763872" w:rsidRPr="00F75B9E" w:rsidRDefault="00763872" w:rsidP="00C2077B">
      <w:pPr>
        <w:ind w:left="-850"/>
        <w:rPr>
          <w:rFonts w:ascii="Comic Sans MS" w:hAnsi="Comic Sans MS"/>
          <w:sz w:val="28"/>
          <w:szCs w:val="28"/>
        </w:rPr>
      </w:pPr>
      <w:r w:rsidRPr="00F75B9E">
        <w:rPr>
          <w:rFonts w:ascii="Comic Sans MS" w:hAnsi="Comic Sans MS"/>
          <w:sz w:val="28"/>
          <w:szCs w:val="28"/>
        </w:rPr>
        <w:t>Алехина Ксения – 1 место</w:t>
      </w:r>
    </w:p>
    <w:p w:rsidR="00763872" w:rsidRPr="00F75B9E" w:rsidRDefault="00763872" w:rsidP="00C2077B">
      <w:pPr>
        <w:ind w:left="-850"/>
        <w:rPr>
          <w:rFonts w:ascii="Comic Sans MS" w:hAnsi="Comic Sans MS"/>
          <w:sz w:val="28"/>
          <w:szCs w:val="28"/>
        </w:rPr>
      </w:pPr>
      <w:r w:rsidRPr="00F75B9E">
        <w:rPr>
          <w:rFonts w:ascii="Comic Sans MS" w:hAnsi="Comic Sans MS"/>
          <w:sz w:val="28"/>
          <w:szCs w:val="28"/>
        </w:rPr>
        <w:t>Уколов Ярослав – 2 место</w:t>
      </w:r>
    </w:p>
    <w:p w:rsidR="00763872" w:rsidRPr="00F75B9E" w:rsidRDefault="00763872" w:rsidP="00C2077B">
      <w:pPr>
        <w:ind w:left="-850"/>
        <w:rPr>
          <w:rFonts w:ascii="Comic Sans MS" w:hAnsi="Comic Sans MS"/>
          <w:sz w:val="28"/>
          <w:szCs w:val="28"/>
        </w:rPr>
      </w:pPr>
      <w:r w:rsidRPr="00F75B9E">
        <w:rPr>
          <w:rFonts w:ascii="Comic Sans MS" w:hAnsi="Comic Sans MS"/>
          <w:sz w:val="28"/>
          <w:szCs w:val="28"/>
        </w:rPr>
        <w:t>Кавтасьев Иван – 2 место</w:t>
      </w:r>
    </w:p>
    <w:p w:rsidR="00763872" w:rsidRPr="00F75B9E" w:rsidRDefault="00763872" w:rsidP="00C2077B">
      <w:pPr>
        <w:ind w:left="-850"/>
        <w:rPr>
          <w:rFonts w:ascii="Comic Sans MS" w:hAnsi="Comic Sans MS"/>
          <w:sz w:val="28"/>
          <w:szCs w:val="28"/>
        </w:rPr>
      </w:pPr>
      <w:r w:rsidRPr="00F75B9E">
        <w:rPr>
          <w:rFonts w:ascii="Comic Sans MS" w:hAnsi="Comic Sans MS"/>
          <w:sz w:val="28"/>
          <w:szCs w:val="28"/>
        </w:rPr>
        <w:t>Фомин Алеша – 3 место</w:t>
      </w:r>
    </w:p>
    <w:p w:rsidR="00763872" w:rsidRPr="00F75B9E" w:rsidRDefault="00763872" w:rsidP="00C2077B">
      <w:pPr>
        <w:rPr>
          <w:rFonts w:ascii="Comic Sans MS" w:hAnsi="Comic Sans MS"/>
          <w:sz w:val="28"/>
          <w:szCs w:val="28"/>
        </w:rPr>
      </w:pPr>
      <w:r w:rsidRPr="00F75B9E">
        <w:rPr>
          <w:rFonts w:ascii="Comic Sans MS" w:hAnsi="Comic Sans MS"/>
          <w:sz w:val="28"/>
          <w:szCs w:val="28"/>
        </w:rPr>
        <w:t>Погильдяков Алеша – 3 место</w:t>
      </w:r>
    </w:p>
    <w:p w:rsidR="00763872" w:rsidRPr="00F75B9E" w:rsidRDefault="00763872" w:rsidP="00C2077B">
      <w:pPr>
        <w:rPr>
          <w:rFonts w:ascii="Comic Sans MS" w:hAnsi="Comic Sans MS"/>
          <w:sz w:val="28"/>
          <w:szCs w:val="28"/>
        </w:rPr>
      </w:pPr>
      <w:r w:rsidRPr="00F75B9E">
        <w:rPr>
          <w:rFonts w:ascii="Comic Sans MS" w:hAnsi="Comic Sans MS"/>
          <w:sz w:val="28"/>
          <w:szCs w:val="28"/>
        </w:rPr>
        <w:t>Уханова Софья – 1 место</w:t>
      </w:r>
    </w:p>
    <w:p w:rsidR="00763872" w:rsidRPr="00F75B9E" w:rsidRDefault="00763872" w:rsidP="00C2077B">
      <w:pPr>
        <w:rPr>
          <w:rFonts w:ascii="Comic Sans MS" w:hAnsi="Comic Sans MS"/>
          <w:sz w:val="28"/>
          <w:szCs w:val="28"/>
        </w:rPr>
      </w:pPr>
      <w:r w:rsidRPr="00F75B9E">
        <w:rPr>
          <w:rFonts w:ascii="Comic Sans MS" w:hAnsi="Comic Sans MS"/>
          <w:sz w:val="28"/>
          <w:szCs w:val="28"/>
        </w:rPr>
        <w:t>Черемухин Дима -3 место</w:t>
      </w:r>
    </w:p>
    <w:p w:rsidR="00763872" w:rsidRPr="00F75B9E" w:rsidRDefault="00763872" w:rsidP="00C2077B">
      <w:pPr>
        <w:rPr>
          <w:rFonts w:ascii="Comic Sans MS" w:hAnsi="Comic Sans MS"/>
          <w:sz w:val="28"/>
          <w:szCs w:val="28"/>
        </w:rPr>
      </w:pPr>
      <w:r w:rsidRPr="00F75B9E">
        <w:rPr>
          <w:rFonts w:ascii="Comic Sans MS" w:hAnsi="Comic Sans MS"/>
          <w:sz w:val="28"/>
          <w:szCs w:val="28"/>
        </w:rPr>
        <w:t>Захаров Сережа – 3 место</w:t>
      </w:r>
    </w:p>
    <w:p w:rsidR="00763872" w:rsidRPr="00931CC3" w:rsidRDefault="00763872" w:rsidP="00931CC3">
      <w:pPr>
        <w:rPr>
          <w:rFonts w:ascii="Comic Sans MS" w:hAnsi="Comic Sans MS"/>
          <w:sz w:val="28"/>
          <w:szCs w:val="28"/>
        </w:rPr>
        <w:sectPr w:rsidR="00763872" w:rsidRPr="00931CC3" w:rsidSect="00065E8E">
          <w:type w:val="continuous"/>
          <w:pgSz w:w="11906" w:h="16838"/>
          <w:pgMar w:top="1134" w:right="850" w:bottom="1134" w:left="1701" w:header="708" w:footer="708" w:gutter="0"/>
          <w:pgBorders w:offsetFrom="page">
            <w:top w:val="circlesLines" w:sz="14" w:space="24" w:color="5F497A"/>
            <w:left w:val="circlesLines" w:sz="14" w:space="24" w:color="5F497A"/>
            <w:bottom w:val="circlesLines" w:sz="14" w:space="24" w:color="5F497A"/>
            <w:right w:val="circlesLines" w:sz="14" w:space="24" w:color="5F497A"/>
          </w:pgBorders>
          <w:cols w:space="708"/>
          <w:docGrid w:linePitch="360"/>
        </w:sectPr>
      </w:pPr>
      <w:r w:rsidRPr="00F75B9E">
        <w:rPr>
          <w:rFonts w:ascii="Comic Sans MS" w:hAnsi="Comic Sans MS"/>
          <w:sz w:val="28"/>
          <w:szCs w:val="28"/>
        </w:rPr>
        <w:t>8 класс – 3 место</w:t>
      </w:r>
    </w:p>
    <w:p w:rsidR="00763872" w:rsidRPr="00931CC3" w:rsidRDefault="00763872" w:rsidP="00931CC3">
      <w:pPr>
        <w:rPr>
          <w:b/>
          <w:i/>
          <w:sz w:val="28"/>
          <w:szCs w:val="28"/>
        </w:rPr>
      </w:pPr>
      <w:r>
        <w:rPr>
          <w:b/>
          <w:i/>
          <w:sz w:val="28"/>
          <w:szCs w:val="28"/>
        </w:rPr>
        <w:t>Окружной этап:</w:t>
      </w:r>
      <w:r w:rsidRPr="00F75B9E">
        <w:rPr>
          <w:rFonts w:ascii="Comic Sans MS" w:hAnsi="Comic Sans MS"/>
          <w:b/>
          <w:sz w:val="28"/>
          <w:szCs w:val="28"/>
        </w:rPr>
        <w:t>3 класс – диплом 1степени!</w:t>
      </w:r>
    </w:p>
    <w:p w:rsidR="00763872" w:rsidRDefault="00763872" w:rsidP="00EA7FD3">
      <w:pPr>
        <w:rPr>
          <w:rFonts w:ascii="Comic Sans MS" w:hAnsi="Comic Sans MS"/>
        </w:rPr>
      </w:pPr>
      <w:r>
        <w:rPr>
          <w:noProof/>
        </w:rPr>
        <w:pict>
          <v:shape id="Рисунок 27" o:spid="_x0000_s1052" type="#_x0000_t75" style="position:absolute;margin-left:-39.3pt;margin-top:14.6pt;width:235.7pt;height:174.7pt;z-index:-251649024;visibility:visible;mso-wrap-distance-top:.96pt;mso-wrap-distance-right:9.27pt;mso-wrap-distance-bottom:1.32pt" wrapcoords="9218 927 8392 1020 5297 2132 4196 3245 3508 3801 2270 5377 1445 6860 894 8343 688 9827 619 11310 825 12793 1238 14276 1926 15760 3027 17243 4609 18726 4678 18912 7498 20302 9080 20673 9493 20673 12107 20673 12382 20673 14102 20302 14377 20209 16854 18912 16922 18726 18573 17243 19605 15760 20362 14276 20775 12793 20981 11310 20912 9827 20637 8343 20087 6860 19261 5377 18161 3894 16922 2874 16234 2132 13345 1020 12382 927 9218 927"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">
            <v:imagedata r:id="rId27" o:title=""/>
            <o:lock v:ext="edit" aspectratio="f"/>
            <w10:wrap type="through"/>
          </v:shape>
        </w:pict>
      </w:r>
    </w:p>
    <w:p w:rsidR="00763872" w:rsidRPr="00931CC3" w:rsidRDefault="00763872" w:rsidP="00A513E6">
      <w:pPr>
        <w:ind w:left="-794"/>
        <w:jc w:val="center"/>
        <w:rPr>
          <w:rFonts w:ascii="Comic Sans MS" w:hAnsi="Comic Sans MS"/>
          <w:b/>
          <w:sz w:val="44"/>
          <w:szCs w:val="44"/>
        </w:rPr>
      </w:pPr>
      <w:r>
        <w:rPr>
          <w:rFonts w:ascii="Comic Sans MS" w:hAnsi="Comic Sans MS"/>
          <w:b/>
          <w:sz w:val="44"/>
          <w:szCs w:val="44"/>
        </w:rPr>
        <w:t xml:space="preserve">Фестиваль </w:t>
      </w:r>
      <w:r w:rsidRPr="00065E8E">
        <w:rPr>
          <w:rFonts w:ascii="Comic Sans MS" w:hAnsi="Comic Sans MS"/>
          <w:b/>
          <w:sz w:val="44"/>
          <w:szCs w:val="44"/>
        </w:rPr>
        <w:t>«Радуга профессий»</w:t>
      </w:r>
    </w:p>
    <w:p w:rsidR="00763872" w:rsidRPr="00065E8E" w:rsidRDefault="00763872" w:rsidP="00A513E6">
      <w:pPr>
        <w:ind w:left="-794"/>
        <w:rPr>
          <w:rFonts w:ascii="Comic Sans MS" w:hAnsi="Comic Sans MS"/>
          <w:sz w:val="28"/>
          <w:szCs w:val="28"/>
        </w:rPr>
      </w:pPr>
      <w:r w:rsidRPr="00065E8E">
        <w:rPr>
          <w:rFonts w:ascii="Comic Sans MS" w:hAnsi="Comic Sans MS"/>
          <w:sz w:val="28"/>
          <w:szCs w:val="28"/>
        </w:rPr>
        <w:t xml:space="preserve">Учащиеся 8 класса приняли участие в ежегодном конкурсе «Радуга профессий». Ребятам на конкурсе предстояло представить и защитить профессию – социальный работник. Восьмиклассники долго и упорно готовились к защите (составили сценарий, подготовили презентацию «Один день социального работника», репетировали). </w:t>
      </w:r>
    </w:p>
    <w:p w:rsidR="00763872" w:rsidRPr="00065E8E" w:rsidRDefault="00763872" w:rsidP="00A513E6">
      <w:pPr>
        <w:ind w:left="-794"/>
        <w:rPr>
          <w:rFonts w:ascii="Comic Sans MS" w:hAnsi="Comic Sans MS"/>
          <w:sz w:val="28"/>
          <w:szCs w:val="28"/>
        </w:rPr>
      </w:pPr>
      <w:r w:rsidRPr="00065E8E">
        <w:rPr>
          <w:rFonts w:ascii="Comic Sans MS" w:hAnsi="Comic Sans MS"/>
          <w:sz w:val="28"/>
          <w:szCs w:val="28"/>
        </w:rPr>
        <w:t>В конкурсе участвовало 7 команд. Выступления всех школ были хорошими, но наша команда выступила  отлично, и ребята получили заслуженное 3 место!</w:t>
      </w:r>
    </w:p>
    <w:p w:rsidR="00763872" w:rsidRDefault="00763872" w:rsidP="00EA7FD3">
      <w:pPr>
        <w:rPr>
          <w:rFonts w:ascii="Comic Sans MS" w:hAnsi="Comic Sans MS"/>
        </w:rPr>
      </w:pPr>
      <w:r>
        <w:rPr>
          <w:noProof/>
        </w:rPr>
        <w:pict>
          <v:shape id="Рисунок 28" o:spid="_x0000_s1053" type="#_x0000_t75" style="position:absolute;margin-left:122.85pt;margin-top:3.95pt;width:3in;height:169.45pt;z-index:-251648000;visibility:visible" wrapcoords="975 1242 975 18446 3225 18637 18150 18637 18675 18637 19200 18350 19350 16535 19275 4301 19050 1242 975 1242"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">
            <v:imagedata r:id="rId28" o:title=""/>
            <o:lock v:ext="edit" aspectratio="f"/>
            <w10:wrap type="through"/>
          </v:shape>
        </w:pict>
      </w:r>
    </w:p>
    <w:p w:rsidR="00763872" w:rsidRDefault="00763872" w:rsidP="00EA7FD3">
      <w:pPr>
        <w:rPr>
          <w:rFonts w:ascii="Comic Sans MS" w:hAnsi="Comic Sans MS"/>
        </w:rPr>
      </w:pPr>
    </w:p>
    <w:p w:rsidR="00763872" w:rsidRDefault="00763872" w:rsidP="00EA7FD3">
      <w:pPr>
        <w:rPr>
          <w:rFonts w:ascii="Comic Sans MS" w:hAnsi="Comic Sans MS"/>
        </w:rPr>
      </w:pPr>
    </w:p>
    <w:p w:rsidR="00763872" w:rsidRDefault="00763872" w:rsidP="00EA7FD3">
      <w:pPr>
        <w:rPr>
          <w:rFonts w:ascii="Comic Sans MS" w:hAnsi="Comic Sans MS"/>
        </w:rPr>
      </w:pPr>
      <w:r>
        <w:rPr>
          <w:noProof/>
        </w:rPr>
        <w:pict>
          <v:shape id="Рисунок 29" o:spid="_x0000_s1054" type="#_x0000_t75" style="position:absolute;margin-left:-39.3pt;margin-top:3.6pt;width:187pt;height:140.2pt;z-index:251669504;visibility:visible">
            <v:imagedata r:id="rId29" o:title=""/>
          </v:shape>
        </w:pict>
      </w:r>
      <w:r>
        <w:rPr>
          <w:noProof/>
        </w:rPr>
        <w:pict>
          <v:shape id="Рисунок 30" o:spid="_x0000_s1055" type="#_x0000_t75" style="position:absolute;margin-left:287.35pt;margin-top:14.85pt;width:183.75pt;height:137.75pt;z-index:251670528;visibility:visible">
            <v:imagedata r:id="rId30" o:title=""/>
          </v:shape>
        </w:pict>
      </w:r>
    </w:p>
    <w:p w:rsidR="00763872" w:rsidRDefault="00763872" w:rsidP="00EA7FD3">
      <w:pPr>
        <w:rPr>
          <w:rFonts w:ascii="Comic Sans MS" w:hAnsi="Comic Sans MS"/>
        </w:rPr>
      </w:pPr>
    </w:p>
    <w:p w:rsidR="00763872" w:rsidRDefault="00763872" w:rsidP="00EA7FD3">
      <w:pPr>
        <w:rPr>
          <w:rFonts w:ascii="Comic Sans MS" w:hAnsi="Comic Sans MS"/>
        </w:rPr>
      </w:pPr>
    </w:p>
    <w:p w:rsidR="00763872" w:rsidRDefault="00763872" w:rsidP="00EA7FD3">
      <w:pPr>
        <w:rPr>
          <w:rFonts w:ascii="Comic Sans MS" w:hAnsi="Comic Sans MS"/>
        </w:rPr>
      </w:pPr>
    </w:p>
    <w:p w:rsidR="00763872" w:rsidRDefault="00763872" w:rsidP="00EA7FD3">
      <w:pPr>
        <w:rPr>
          <w:rFonts w:ascii="Comic Sans MS" w:hAnsi="Comic Sans MS"/>
        </w:rPr>
      </w:pPr>
    </w:p>
    <w:p w:rsidR="00763872" w:rsidRDefault="00763872" w:rsidP="00EA7FD3">
      <w:pPr>
        <w:rPr>
          <w:rFonts w:ascii="Comic Sans MS" w:hAnsi="Comic Sans MS"/>
        </w:rPr>
        <w:sectPr w:rsidR="00763872" w:rsidSect="00065E8E">
          <w:type w:val="continuous"/>
          <w:pgSz w:w="11906" w:h="16838"/>
          <w:pgMar w:top="1134" w:right="850" w:bottom="1134" w:left="1701" w:header="708" w:footer="708" w:gutter="0"/>
          <w:pgBorders w:offsetFrom="page">
            <w:top w:val="circlesLines" w:sz="14" w:space="24" w:color="5F497A"/>
            <w:left w:val="circlesLines" w:sz="14" w:space="24" w:color="5F497A"/>
            <w:bottom w:val="circlesLines" w:sz="14" w:space="24" w:color="5F497A"/>
            <w:right w:val="circlesLines" w:sz="14" w:space="24" w:color="5F497A"/>
          </w:pgBorders>
          <w:cols w:space="708"/>
          <w:docGrid w:linePitch="360"/>
        </w:sectPr>
      </w:pPr>
    </w:p>
    <w:p w:rsidR="00763872" w:rsidRDefault="00763872" w:rsidP="00EA7FD3">
      <w:pPr>
        <w:rPr>
          <w:rFonts w:ascii="Comic Sans MS" w:hAnsi="Comic Sans MS"/>
        </w:rPr>
      </w:pPr>
    </w:p>
    <w:p w:rsidR="00763872" w:rsidRDefault="00763872" w:rsidP="00EA7FD3">
      <w:pPr>
        <w:rPr>
          <w:rFonts w:ascii="Comic Sans MS" w:hAnsi="Comic Sans MS"/>
        </w:rPr>
      </w:pPr>
    </w:p>
    <w:p w:rsidR="00763872" w:rsidRDefault="00763872" w:rsidP="00EA7FD3">
      <w:pPr>
        <w:rPr>
          <w:rFonts w:ascii="Comic Sans MS" w:hAnsi="Comic Sans MS"/>
        </w:rPr>
      </w:pPr>
    </w:p>
    <w:p w:rsidR="00763872" w:rsidRDefault="00763872" w:rsidP="00EA7FD3">
      <w:pPr>
        <w:rPr>
          <w:rFonts w:ascii="Comic Sans MS" w:hAnsi="Comic Sans MS"/>
        </w:rPr>
      </w:pPr>
    </w:p>
    <w:p w:rsidR="00763872" w:rsidRDefault="00763872" w:rsidP="00EA7FD3">
      <w:pPr>
        <w:rPr>
          <w:rFonts w:ascii="Comic Sans MS" w:hAnsi="Comic Sans MS"/>
        </w:rPr>
      </w:pPr>
    </w:p>
    <w:p w:rsidR="00763872" w:rsidRPr="00C6658E" w:rsidRDefault="00763872" w:rsidP="00EA7FD3">
      <w:pPr>
        <w:rPr>
          <w:rFonts w:ascii="Comic Sans MS" w:hAnsi="Comic Sans MS"/>
        </w:rPr>
        <w:sectPr w:rsidR="00763872" w:rsidRPr="00C6658E" w:rsidSect="00D35842">
          <w:type w:val="continuous"/>
          <w:pgSz w:w="11906" w:h="16838"/>
          <w:pgMar w:top="1134" w:right="850" w:bottom="1134" w:left="1701" w:header="708" w:footer="708" w:gutter="0"/>
          <w:pgBorders w:offsetFrom="page">
            <w:top w:val="circlesLines" w:sz="14" w:space="24" w:color="5F497A"/>
            <w:left w:val="circlesLines" w:sz="14" w:space="24" w:color="5F497A"/>
            <w:bottom w:val="circlesLines" w:sz="14" w:space="24" w:color="5F497A"/>
            <w:right w:val="circlesLines" w:sz="14" w:space="24" w:color="5F497A"/>
          </w:pgBorders>
          <w:cols w:num="2" w:space="708"/>
          <w:docGrid w:linePitch="360"/>
        </w:sectPr>
      </w:pPr>
    </w:p>
    <w:p w:rsidR="00763872" w:rsidRDefault="00763872" w:rsidP="00C6658E">
      <w:pPr>
        <w:rPr>
          <w:rFonts w:ascii="Monotype Corsiva" w:hAnsi="Monotype Corsiva"/>
          <w:sz w:val="28"/>
          <w:szCs w:val="28"/>
        </w:rPr>
      </w:pPr>
      <w:r>
        <w:rPr>
          <w:noProof/>
        </w:rPr>
        <w:pict>
          <v:shape id="Поле 8" o:spid="_x0000_s1056" type="#_x0000_t202" style="position:absolute;margin-left:6.45pt;margin-top:-14.05pt;width:417pt;height:51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" filled="f" stroked="f">
            <v:textbox>
              <w:txbxContent>
                <w:p w:rsidR="00763872" w:rsidRPr="00EA7FD3" w:rsidRDefault="00763872" w:rsidP="00EA7FD3">
                  <w:pPr>
                    <w:rPr>
                      <w:rFonts w:ascii="Monotype Corsiva" w:hAnsi="Monotype Corsiva"/>
                      <w:b/>
                      <w:sz w:val="72"/>
                      <w:szCs w:val="72"/>
                    </w:rPr>
                  </w:pPr>
                  <w:r w:rsidRPr="00EA7FD3">
                    <w:rPr>
                      <w:rFonts w:ascii="Monotype Corsiva" w:hAnsi="Monotype Corsiva"/>
                      <w:b/>
                      <w:sz w:val="72"/>
                      <w:szCs w:val="72"/>
                    </w:rPr>
                    <w:t>Творчество наших учеников</w:t>
                  </w:r>
                </w:p>
              </w:txbxContent>
            </v:textbox>
            <w10:wrap type="square"/>
          </v:shape>
        </w:pict>
      </w:r>
    </w:p>
    <w:p w:rsidR="00763872" w:rsidRDefault="00763872" w:rsidP="00EA7FD3">
      <w:pPr>
        <w:ind w:firstLine="708"/>
        <w:rPr>
          <w:rFonts w:ascii="Monotype Corsiva" w:hAnsi="Monotype Corsiva"/>
          <w:sz w:val="28"/>
          <w:szCs w:val="28"/>
        </w:rPr>
      </w:pPr>
    </w:p>
    <w:p w:rsidR="00763872" w:rsidRDefault="00763872" w:rsidP="00EA7FD3">
      <w:pPr>
        <w:ind w:firstLine="708"/>
        <w:rPr>
          <w:rFonts w:ascii="Monotype Corsiva" w:hAnsi="Monotype Corsiva"/>
          <w:sz w:val="28"/>
          <w:szCs w:val="28"/>
        </w:rPr>
      </w:pPr>
      <w:r>
        <w:rPr>
          <w:noProof/>
        </w:rPr>
        <w:pict>
          <v:shape id="Рисунок 11" o:spid="_x0000_s1057" type="#_x0000_t75" style="position:absolute;left:0;text-align:left;margin-left:-102.75pt;margin-top:12.05pt;width:136.5pt;height:70.3pt;z-index:-251657216;visibility:visible" wrapcoords="831 230 593 1149 712 2068 3086 7583 5459 11260 2611 12409 1068 13787 1068 14936 475 16085 475 17004 831 20451 4985 21370 12105 21370 19464 21370 19582 19991 14360 18613 12580 18613 16615 16545 16497 14936 17446 13328 17802 11719 17802 11260 18989 8732 18989 7583 21363 3906 21481 2528 15073 1379 1780 230 831 230">
            <v:imagedata r:id="rId31" o:title=""/>
            <w10:wrap type="through"/>
          </v:shape>
        </w:pict>
      </w:r>
    </w:p>
    <w:p w:rsidR="00763872" w:rsidRDefault="00763872" w:rsidP="00E914CB">
      <w:pPr>
        <w:rPr>
          <w:rFonts w:ascii="Monotype Corsiva" w:hAnsi="Monotype Corsiva"/>
          <w:b/>
          <w:sz w:val="36"/>
          <w:szCs w:val="36"/>
          <w:lang w:eastAsia="en-US"/>
        </w:rPr>
        <w:sectPr w:rsidR="00763872" w:rsidSect="00D35842">
          <w:type w:val="continuous"/>
          <w:pgSz w:w="11906" w:h="16838"/>
          <w:pgMar w:top="1134" w:right="850" w:bottom="1134" w:left="1701" w:header="708" w:footer="708" w:gutter="0"/>
          <w:pgBorders w:offsetFrom="page">
            <w:top w:val="circlesLines" w:sz="14" w:space="24" w:color="5F497A"/>
            <w:left w:val="circlesLines" w:sz="14" w:space="24" w:color="5F497A"/>
            <w:bottom w:val="circlesLines" w:sz="14" w:space="24" w:color="5F497A"/>
            <w:right w:val="circlesLines" w:sz="14" w:space="24" w:color="5F497A"/>
          </w:pgBorders>
          <w:cols w:space="708"/>
          <w:docGrid w:linePitch="360"/>
        </w:sectPr>
      </w:pPr>
    </w:p>
    <w:p w:rsidR="00763872" w:rsidRPr="00F21A6E" w:rsidRDefault="00763872" w:rsidP="00E914CB">
      <w:pPr>
        <w:spacing w:after="200" w:line="276" w:lineRule="auto"/>
        <w:rPr>
          <w:rFonts w:ascii="Monotype Corsiva" w:hAnsi="Monotype Corsiva"/>
          <w:b/>
          <w:sz w:val="36"/>
          <w:szCs w:val="36"/>
          <w:lang w:eastAsia="en-US"/>
        </w:rPr>
      </w:pPr>
      <w:r w:rsidRPr="00EA7FD3">
        <w:rPr>
          <w:rFonts w:ascii="Monotype Corsiva" w:hAnsi="Monotype Corsiva"/>
          <w:b/>
          <w:sz w:val="36"/>
          <w:szCs w:val="36"/>
          <w:lang w:eastAsia="en-US"/>
        </w:rPr>
        <w:t>«</w:t>
      </w:r>
      <w:r w:rsidRPr="00F21A6E">
        <w:rPr>
          <w:rFonts w:ascii="Monotype Corsiva" w:hAnsi="Monotype Corsiva"/>
          <w:b/>
          <w:sz w:val="36"/>
          <w:szCs w:val="36"/>
          <w:lang w:eastAsia="en-US"/>
        </w:rPr>
        <w:t>Моё здоровье – в моих руках»</w:t>
      </w:r>
    </w:p>
    <w:p w:rsidR="00763872" w:rsidRPr="00F21A6E" w:rsidRDefault="00763872" w:rsidP="00EA7FD3">
      <w:pPr>
        <w:pStyle w:val="NoSpacing"/>
        <w:rPr>
          <w:lang w:eastAsia="en-US"/>
        </w:rPr>
        <w:sectPr w:rsidR="00763872" w:rsidRPr="00F21A6E" w:rsidSect="00EA7FD3">
          <w:type w:val="continuous"/>
          <w:pgSz w:w="11906" w:h="16838"/>
          <w:pgMar w:top="1134" w:right="850" w:bottom="1134" w:left="1701" w:header="708" w:footer="708" w:gutter="0"/>
          <w:pgBorders w:offsetFrom="page">
            <w:top w:val="circlesLines" w:sz="14" w:space="24" w:color="5F497A"/>
            <w:left w:val="circlesLines" w:sz="14" w:space="24" w:color="5F497A"/>
            <w:bottom w:val="circlesLines" w:sz="14" w:space="24" w:color="5F497A"/>
            <w:right w:val="circlesLines" w:sz="14" w:space="24" w:color="5F497A"/>
          </w:pgBorders>
          <w:cols w:space="708"/>
          <w:docGrid w:linePitch="360"/>
        </w:sectPr>
      </w:pPr>
    </w:p>
    <w:p w:rsidR="00763872" w:rsidRPr="00F21A6E" w:rsidRDefault="00763872" w:rsidP="00F21A6E">
      <w:pPr>
        <w:pStyle w:val="NoSpacing"/>
        <w:ind w:left="-794"/>
        <w:rPr>
          <w:b/>
          <w:sz w:val="28"/>
          <w:szCs w:val="28"/>
          <w:lang w:eastAsia="en-US"/>
        </w:rPr>
      </w:pPr>
      <w:r w:rsidRPr="00F21A6E">
        <w:rPr>
          <w:sz w:val="28"/>
          <w:szCs w:val="28"/>
          <w:lang w:eastAsia="en-US"/>
        </w:rPr>
        <w:t>Я утром каждый день беру гантели в руки.</w:t>
      </w:r>
    </w:p>
    <w:p w:rsidR="00763872" w:rsidRPr="00F21A6E" w:rsidRDefault="00763872" w:rsidP="00F21A6E">
      <w:pPr>
        <w:pStyle w:val="NoSpacing"/>
        <w:ind w:left="-794"/>
        <w:rPr>
          <w:b/>
          <w:sz w:val="28"/>
          <w:szCs w:val="28"/>
          <w:lang w:eastAsia="en-US"/>
        </w:rPr>
      </w:pPr>
      <w:r w:rsidRPr="00F21A6E">
        <w:rPr>
          <w:sz w:val="28"/>
          <w:szCs w:val="28"/>
          <w:lang w:eastAsia="en-US"/>
        </w:rPr>
        <w:t>Не просто так, и не от скуки</w:t>
      </w:r>
    </w:p>
    <w:p w:rsidR="00763872" w:rsidRPr="00F21A6E" w:rsidRDefault="00763872" w:rsidP="00F21A6E">
      <w:pPr>
        <w:pStyle w:val="NoSpacing"/>
        <w:ind w:left="-794"/>
        <w:rPr>
          <w:sz w:val="28"/>
          <w:szCs w:val="28"/>
          <w:lang w:eastAsia="en-US"/>
        </w:rPr>
      </w:pPr>
      <w:r w:rsidRPr="00F21A6E">
        <w:rPr>
          <w:sz w:val="28"/>
          <w:szCs w:val="28"/>
          <w:lang w:eastAsia="en-US"/>
        </w:rPr>
        <w:t>Я! – развиваю свои руки.</w:t>
      </w:r>
    </w:p>
    <w:p w:rsidR="00763872" w:rsidRPr="00F21A6E" w:rsidRDefault="00763872" w:rsidP="00F21A6E">
      <w:pPr>
        <w:pStyle w:val="NoSpacing"/>
        <w:ind w:left="-794"/>
        <w:rPr>
          <w:sz w:val="28"/>
          <w:szCs w:val="28"/>
          <w:lang w:eastAsia="en-US"/>
        </w:rPr>
      </w:pPr>
    </w:p>
    <w:p w:rsidR="00763872" w:rsidRPr="00F21A6E" w:rsidRDefault="00763872" w:rsidP="00F21A6E">
      <w:pPr>
        <w:ind w:left="-794"/>
        <w:rPr>
          <w:sz w:val="28"/>
          <w:szCs w:val="28"/>
          <w:lang w:eastAsia="en-US"/>
        </w:rPr>
      </w:pPr>
      <w:r w:rsidRPr="00F21A6E">
        <w:rPr>
          <w:sz w:val="28"/>
          <w:szCs w:val="28"/>
          <w:lang w:eastAsia="en-US"/>
        </w:rPr>
        <w:t>Люблю я спорт: футбол, хоккей</w:t>
      </w:r>
    </w:p>
    <w:p w:rsidR="00763872" w:rsidRPr="00F21A6E" w:rsidRDefault="00763872" w:rsidP="00F21A6E">
      <w:pPr>
        <w:ind w:left="-794"/>
        <w:rPr>
          <w:sz w:val="28"/>
          <w:szCs w:val="28"/>
          <w:lang w:eastAsia="en-US"/>
        </w:rPr>
      </w:pPr>
      <w:r w:rsidRPr="00F21A6E">
        <w:rPr>
          <w:sz w:val="28"/>
          <w:szCs w:val="28"/>
          <w:lang w:eastAsia="en-US"/>
        </w:rPr>
        <w:t>И даже бокс.</w:t>
      </w:r>
    </w:p>
    <w:p w:rsidR="00763872" w:rsidRPr="00F21A6E" w:rsidRDefault="00763872" w:rsidP="00F21A6E">
      <w:pPr>
        <w:ind w:left="-794"/>
        <w:rPr>
          <w:sz w:val="28"/>
          <w:szCs w:val="28"/>
          <w:lang w:eastAsia="en-US"/>
        </w:rPr>
      </w:pPr>
      <w:r w:rsidRPr="00F21A6E">
        <w:rPr>
          <w:sz w:val="28"/>
          <w:szCs w:val="28"/>
          <w:lang w:eastAsia="en-US"/>
        </w:rPr>
        <w:t>Скорей-бы я уже подрос!</w:t>
      </w:r>
    </w:p>
    <w:p w:rsidR="00763872" w:rsidRPr="00F21A6E" w:rsidRDefault="00763872" w:rsidP="00F21A6E">
      <w:pPr>
        <w:ind w:left="-794"/>
        <w:rPr>
          <w:sz w:val="28"/>
          <w:szCs w:val="28"/>
          <w:lang w:eastAsia="en-US"/>
        </w:rPr>
      </w:pPr>
      <w:r w:rsidRPr="00F21A6E">
        <w:rPr>
          <w:sz w:val="28"/>
          <w:szCs w:val="28"/>
          <w:lang w:eastAsia="en-US"/>
        </w:rPr>
        <w:t>Пошёл-бы даже в мотокросс.</w:t>
      </w:r>
    </w:p>
    <w:p w:rsidR="00763872" w:rsidRPr="00F21A6E" w:rsidRDefault="00763872" w:rsidP="00F21A6E">
      <w:pPr>
        <w:ind w:left="-794"/>
        <w:rPr>
          <w:sz w:val="28"/>
          <w:szCs w:val="28"/>
          <w:lang w:eastAsia="en-US"/>
        </w:rPr>
      </w:pPr>
      <w:r w:rsidRPr="00F21A6E">
        <w:rPr>
          <w:sz w:val="28"/>
          <w:szCs w:val="28"/>
          <w:lang w:eastAsia="en-US"/>
        </w:rPr>
        <w:t>А может в «Формулу – 1»</w:t>
      </w:r>
    </w:p>
    <w:p w:rsidR="00763872" w:rsidRPr="00F21A6E" w:rsidRDefault="00763872" w:rsidP="00F21A6E">
      <w:pPr>
        <w:ind w:left="-794"/>
        <w:rPr>
          <w:sz w:val="28"/>
          <w:szCs w:val="28"/>
          <w:lang w:eastAsia="en-US"/>
        </w:rPr>
      </w:pPr>
      <w:r w:rsidRPr="00F21A6E">
        <w:rPr>
          <w:sz w:val="28"/>
          <w:szCs w:val="28"/>
          <w:lang w:eastAsia="en-US"/>
        </w:rPr>
        <w:t>И спел-бы там Российский гимн!</w:t>
      </w:r>
    </w:p>
    <w:p w:rsidR="00763872" w:rsidRPr="00F21A6E" w:rsidRDefault="00763872" w:rsidP="00F21A6E">
      <w:pPr>
        <w:ind w:left="-794"/>
        <w:rPr>
          <w:sz w:val="28"/>
          <w:szCs w:val="28"/>
          <w:lang w:eastAsia="en-US"/>
        </w:rPr>
      </w:pPr>
    </w:p>
    <w:p w:rsidR="00763872" w:rsidRPr="00F21A6E" w:rsidRDefault="00763872" w:rsidP="00F21A6E">
      <w:pPr>
        <w:ind w:left="-794"/>
        <w:rPr>
          <w:sz w:val="28"/>
          <w:szCs w:val="28"/>
          <w:lang w:eastAsia="en-US"/>
        </w:rPr>
      </w:pPr>
      <w:r w:rsidRPr="00F21A6E">
        <w:rPr>
          <w:sz w:val="28"/>
          <w:szCs w:val="28"/>
          <w:lang w:eastAsia="en-US"/>
        </w:rPr>
        <w:t>Катался я бы на коньках,</w:t>
      </w:r>
    </w:p>
    <w:p w:rsidR="00763872" w:rsidRPr="00F21A6E" w:rsidRDefault="00763872" w:rsidP="00F21A6E">
      <w:pPr>
        <w:ind w:left="-794"/>
        <w:rPr>
          <w:sz w:val="28"/>
          <w:szCs w:val="28"/>
          <w:lang w:eastAsia="en-US"/>
        </w:rPr>
      </w:pPr>
      <w:r w:rsidRPr="00F21A6E">
        <w:rPr>
          <w:sz w:val="28"/>
          <w:szCs w:val="28"/>
          <w:lang w:eastAsia="en-US"/>
        </w:rPr>
        <w:t>Или с горы на лыжах,</w:t>
      </w:r>
    </w:p>
    <w:p w:rsidR="00763872" w:rsidRPr="00F21A6E" w:rsidRDefault="00763872" w:rsidP="00F21A6E">
      <w:pPr>
        <w:ind w:left="-794"/>
        <w:rPr>
          <w:sz w:val="28"/>
          <w:szCs w:val="28"/>
          <w:lang w:eastAsia="en-US"/>
        </w:rPr>
      </w:pPr>
      <w:r w:rsidRPr="00F21A6E">
        <w:rPr>
          <w:sz w:val="28"/>
          <w:szCs w:val="28"/>
          <w:lang w:eastAsia="en-US"/>
        </w:rPr>
        <w:t>Но это лишь пока мечты.</w:t>
      </w:r>
    </w:p>
    <w:p w:rsidR="00763872" w:rsidRPr="00F21A6E" w:rsidRDefault="00763872" w:rsidP="00F21A6E">
      <w:pPr>
        <w:ind w:left="-794"/>
        <w:rPr>
          <w:sz w:val="28"/>
          <w:szCs w:val="28"/>
          <w:lang w:eastAsia="en-US"/>
        </w:rPr>
      </w:pPr>
      <w:r w:rsidRPr="00F21A6E">
        <w:rPr>
          <w:sz w:val="28"/>
          <w:szCs w:val="28"/>
          <w:lang w:eastAsia="en-US"/>
        </w:rPr>
        <w:t>Зарядку делать все должны!</w:t>
      </w:r>
    </w:p>
    <w:p w:rsidR="00763872" w:rsidRPr="00F21A6E" w:rsidRDefault="00763872" w:rsidP="00F21A6E">
      <w:pPr>
        <w:ind w:left="-794"/>
        <w:rPr>
          <w:sz w:val="28"/>
          <w:szCs w:val="28"/>
          <w:lang w:eastAsia="en-US"/>
        </w:rPr>
      </w:pPr>
      <w:r w:rsidRPr="00F21A6E">
        <w:rPr>
          <w:sz w:val="28"/>
          <w:szCs w:val="28"/>
          <w:lang w:eastAsia="en-US"/>
        </w:rPr>
        <w:t>И вновь беру гантели в руки</w:t>
      </w:r>
    </w:p>
    <w:p w:rsidR="00763872" w:rsidRPr="00F21A6E" w:rsidRDefault="00763872" w:rsidP="00F21A6E">
      <w:pPr>
        <w:ind w:left="-794"/>
        <w:rPr>
          <w:sz w:val="28"/>
          <w:szCs w:val="28"/>
          <w:lang w:eastAsia="en-US"/>
        </w:rPr>
      </w:pPr>
      <w:r w:rsidRPr="00F21A6E">
        <w:rPr>
          <w:sz w:val="28"/>
          <w:szCs w:val="28"/>
          <w:lang w:eastAsia="en-US"/>
        </w:rPr>
        <w:t>Я! – развиваю свои руки.</w:t>
      </w:r>
    </w:p>
    <w:p w:rsidR="00763872" w:rsidRPr="00F21A6E" w:rsidRDefault="00763872" w:rsidP="00F21A6E">
      <w:pPr>
        <w:ind w:left="-794"/>
        <w:rPr>
          <w:sz w:val="28"/>
          <w:szCs w:val="28"/>
          <w:lang w:eastAsia="en-US"/>
        </w:rPr>
      </w:pPr>
    </w:p>
    <w:p w:rsidR="00763872" w:rsidRPr="00F21A6E" w:rsidRDefault="00763872" w:rsidP="00F21A6E">
      <w:pPr>
        <w:ind w:left="-794"/>
        <w:rPr>
          <w:sz w:val="28"/>
          <w:szCs w:val="28"/>
          <w:lang w:eastAsia="en-US"/>
        </w:rPr>
      </w:pPr>
      <w:r w:rsidRPr="00F21A6E">
        <w:rPr>
          <w:sz w:val="28"/>
          <w:szCs w:val="28"/>
          <w:lang w:eastAsia="en-US"/>
        </w:rPr>
        <w:t>Чтоб сильным стать</w:t>
      </w:r>
    </w:p>
    <w:p w:rsidR="00763872" w:rsidRPr="00F21A6E" w:rsidRDefault="00763872" w:rsidP="00F21A6E">
      <w:pPr>
        <w:ind w:left="-794"/>
        <w:rPr>
          <w:sz w:val="28"/>
          <w:szCs w:val="28"/>
          <w:lang w:eastAsia="en-US"/>
        </w:rPr>
      </w:pPr>
      <w:r w:rsidRPr="00F21A6E">
        <w:rPr>
          <w:sz w:val="28"/>
          <w:szCs w:val="28"/>
          <w:lang w:eastAsia="en-US"/>
        </w:rPr>
        <w:t>И мне не лень.</w:t>
      </w:r>
    </w:p>
    <w:p w:rsidR="00763872" w:rsidRPr="00F21A6E" w:rsidRDefault="00763872" w:rsidP="00F21A6E">
      <w:pPr>
        <w:ind w:left="-794"/>
        <w:rPr>
          <w:sz w:val="28"/>
          <w:szCs w:val="28"/>
          <w:lang w:eastAsia="en-US"/>
        </w:rPr>
      </w:pPr>
      <w:r w:rsidRPr="00F21A6E">
        <w:rPr>
          <w:sz w:val="28"/>
          <w:szCs w:val="28"/>
          <w:lang w:eastAsia="en-US"/>
        </w:rPr>
        <w:t>Могу я бегать целый день</w:t>
      </w:r>
    </w:p>
    <w:p w:rsidR="00763872" w:rsidRPr="00F21A6E" w:rsidRDefault="00763872" w:rsidP="00F21A6E">
      <w:pPr>
        <w:ind w:left="-794"/>
        <w:rPr>
          <w:sz w:val="28"/>
          <w:szCs w:val="28"/>
          <w:lang w:eastAsia="en-US"/>
        </w:rPr>
      </w:pPr>
      <w:r w:rsidRPr="00F21A6E">
        <w:rPr>
          <w:sz w:val="28"/>
          <w:szCs w:val="28"/>
          <w:lang w:eastAsia="en-US"/>
        </w:rPr>
        <w:t>Играть в футбол, и волейбол,</w:t>
      </w:r>
    </w:p>
    <w:p w:rsidR="00763872" w:rsidRPr="00F21A6E" w:rsidRDefault="00763872" w:rsidP="00F21A6E">
      <w:pPr>
        <w:ind w:left="-794"/>
        <w:rPr>
          <w:sz w:val="28"/>
          <w:szCs w:val="28"/>
          <w:lang w:eastAsia="en-US"/>
        </w:rPr>
      </w:pPr>
      <w:r w:rsidRPr="00F21A6E">
        <w:rPr>
          <w:sz w:val="28"/>
          <w:szCs w:val="28"/>
          <w:lang w:eastAsia="en-US"/>
        </w:rPr>
        <w:t>И даже регби,  и гандбол.</w:t>
      </w:r>
    </w:p>
    <w:p w:rsidR="00763872" w:rsidRPr="00F21A6E" w:rsidRDefault="00763872" w:rsidP="00F21A6E">
      <w:pPr>
        <w:ind w:left="-794"/>
        <w:rPr>
          <w:sz w:val="28"/>
          <w:szCs w:val="28"/>
          <w:u w:val="single"/>
          <w:lang w:eastAsia="en-US"/>
        </w:rPr>
      </w:pPr>
    </w:p>
    <w:p w:rsidR="00763872" w:rsidRPr="00F21A6E" w:rsidRDefault="00763872" w:rsidP="00F21A6E">
      <w:pPr>
        <w:ind w:left="-794"/>
        <w:rPr>
          <w:sz w:val="28"/>
          <w:szCs w:val="28"/>
          <w:lang w:eastAsia="en-US"/>
        </w:rPr>
      </w:pPr>
      <w:r w:rsidRPr="00F21A6E">
        <w:rPr>
          <w:sz w:val="28"/>
          <w:szCs w:val="28"/>
          <w:lang w:eastAsia="en-US"/>
        </w:rPr>
        <w:t>Я занимаюсь поутру,</w:t>
      </w:r>
    </w:p>
    <w:p w:rsidR="00763872" w:rsidRPr="00F21A6E" w:rsidRDefault="00763872" w:rsidP="00F21A6E">
      <w:pPr>
        <w:ind w:left="-794"/>
        <w:rPr>
          <w:sz w:val="28"/>
          <w:szCs w:val="28"/>
          <w:lang w:eastAsia="en-US"/>
        </w:rPr>
      </w:pPr>
      <w:r w:rsidRPr="00F21A6E">
        <w:rPr>
          <w:sz w:val="28"/>
          <w:szCs w:val="28"/>
          <w:lang w:eastAsia="en-US"/>
        </w:rPr>
        <w:t>Лишь потому, что</w:t>
      </w:r>
    </w:p>
    <w:p w:rsidR="00763872" w:rsidRPr="00F21A6E" w:rsidRDefault="00763872" w:rsidP="00F21A6E">
      <w:pPr>
        <w:ind w:left="-794"/>
        <w:rPr>
          <w:sz w:val="28"/>
          <w:szCs w:val="28"/>
          <w:lang w:eastAsia="en-US"/>
        </w:rPr>
      </w:pPr>
      <w:r w:rsidRPr="00F21A6E">
        <w:rPr>
          <w:sz w:val="28"/>
          <w:szCs w:val="28"/>
          <w:lang w:eastAsia="en-US"/>
        </w:rPr>
        <w:t>Спорт – люблю!</w:t>
      </w:r>
    </w:p>
    <w:p w:rsidR="00763872" w:rsidRPr="00F21A6E" w:rsidRDefault="00763872" w:rsidP="00F21A6E">
      <w:pPr>
        <w:ind w:left="-794"/>
        <w:rPr>
          <w:sz w:val="28"/>
          <w:szCs w:val="28"/>
          <w:lang w:eastAsia="en-US"/>
        </w:rPr>
      </w:pPr>
      <w:r w:rsidRPr="00F21A6E">
        <w:rPr>
          <w:sz w:val="28"/>
          <w:szCs w:val="28"/>
          <w:lang w:eastAsia="en-US"/>
        </w:rPr>
        <w:t xml:space="preserve">А на уроке физкультуры </w:t>
      </w:r>
    </w:p>
    <w:p w:rsidR="00763872" w:rsidRPr="00F21A6E" w:rsidRDefault="00763872" w:rsidP="00F21A6E">
      <w:pPr>
        <w:ind w:left="-794"/>
        <w:rPr>
          <w:sz w:val="28"/>
          <w:szCs w:val="28"/>
          <w:lang w:eastAsia="en-US"/>
        </w:rPr>
      </w:pPr>
      <w:r w:rsidRPr="00F21A6E">
        <w:rPr>
          <w:sz w:val="28"/>
          <w:szCs w:val="28"/>
          <w:lang w:eastAsia="en-US"/>
        </w:rPr>
        <w:t>Стараюсь упражненья выполнять</w:t>
      </w:r>
    </w:p>
    <w:p w:rsidR="00763872" w:rsidRPr="00F21A6E" w:rsidRDefault="00763872" w:rsidP="00F21A6E">
      <w:pPr>
        <w:ind w:left="-794"/>
        <w:rPr>
          <w:sz w:val="28"/>
          <w:szCs w:val="28"/>
          <w:lang w:eastAsia="en-US"/>
        </w:rPr>
      </w:pPr>
      <w:r w:rsidRPr="00F21A6E">
        <w:rPr>
          <w:sz w:val="28"/>
          <w:szCs w:val="28"/>
          <w:lang w:eastAsia="en-US"/>
        </w:rPr>
        <w:t>И только лишь всегда на –«5»!</w:t>
      </w:r>
    </w:p>
    <w:p w:rsidR="00763872" w:rsidRPr="00F21A6E" w:rsidRDefault="00763872" w:rsidP="00F21A6E">
      <w:pPr>
        <w:ind w:left="-850"/>
        <w:rPr>
          <w:sz w:val="28"/>
          <w:szCs w:val="28"/>
          <w:lang w:eastAsia="en-US"/>
        </w:rPr>
      </w:pPr>
      <w:r w:rsidRPr="00F21A6E">
        <w:rPr>
          <w:sz w:val="28"/>
          <w:szCs w:val="28"/>
          <w:lang w:eastAsia="en-US"/>
        </w:rPr>
        <w:t>Иначе чемпионом мне никогда не стать.</w:t>
      </w:r>
    </w:p>
    <w:p w:rsidR="00763872" w:rsidRPr="00F21A6E" w:rsidRDefault="00763872" w:rsidP="00F21A6E">
      <w:pPr>
        <w:rPr>
          <w:sz w:val="28"/>
          <w:szCs w:val="28"/>
          <w:lang w:eastAsia="en-US"/>
        </w:rPr>
      </w:pPr>
    </w:p>
    <w:p w:rsidR="00763872" w:rsidRPr="00F21A6E" w:rsidRDefault="00763872" w:rsidP="00F21A6E">
      <w:pPr>
        <w:rPr>
          <w:sz w:val="28"/>
          <w:szCs w:val="28"/>
          <w:lang w:eastAsia="en-US"/>
        </w:rPr>
      </w:pPr>
      <w:r w:rsidRPr="00F21A6E">
        <w:rPr>
          <w:sz w:val="28"/>
          <w:szCs w:val="28"/>
          <w:lang w:eastAsia="en-US"/>
        </w:rPr>
        <w:t>И снова я беру гантели в руки</w:t>
      </w:r>
    </w:p>
    <w:p w:rsidR="00763872" w:rsidRPr="00F21A6E" w:rsidRDefault="00763872" w:rsidP="00F21A6E">
      <w:pPr>
        <w:rPr>
          <w:sz w:val="28"/>
          <w:szCs w:val="28"/>
          <w:lang w:eastAsia="en-US"/>
        </w:rPr>
      </w:pPr>
      <w:r w:rsidRPr="00F21A6E">
        <w:rPr>
          <w:sz w:val="28"/>
          <w:szCs w:val="28"/>
          <w:lang w:eastAsia="en-US"/>
        </w:rPr>
        <w:t>Поверьте мне –</w:t>
      </w:r>
    </w:p>
    <w:p w:rsidR="00763872" w:rsidRPr="00F21A6E" w:rsidRDefault="00763872" w:rsidP="00F21A6E">
      <w:pPr>
        <w:rPr>
          <w:sz w:val="28"/>
          <w:szCs w:val="28"/>
          <w:lang w:eastAsia="en-US"/>
        </w:rPr>
      </w:pPr>
      <w:r w:rsidRPr="00F21A6E">
        <w:rPr>
          <w:sz w:val="28"/>
          <w:szCs w:val="28"/>
          <w:lang w:eastAsia="en-US"/>
        </w:rPr>
        <w:t>Серьёзно, не от скуки</w:t>
      </w:r>
    </w:p>
    <w:p w:rsidR="00763872" w:rsidRPr="00F21A6E" w:rsidRDefault="00763872" w:rsidP="00F21A6E">
      <w:pPr>
        <w:rPr>
          <w:sz w:val="28"/>
          <w:szCs w:val="28"/>
          <w:lang w:eastAsia="en-US"/>
        </w:rPr>
      </w:pPr>
      <w:r w:rsidRPr="00F21A6E">
        <w:rPr>
          <w:sz w:val="28"/>
          <w:szCs w:val="28"/>
          <w:lang w:eastAsia="en-US"/>
        </w:rPr>
        <w:t>Я – развиваю свои руки!</w:t>
      </w:r>
    </w:p>
    <w:p w:rsidR="00763872" w:rsidRPr="006D0620" w:rsidRDefault="00763872" w:rsidP="00F21A6E">
      <w:pPr>
        <w:rPr>
          <w:b/>
          <w:i/>
          <w:sz w:val="28"/>
          <w:szCs w:val="28"/>
          <w:lang w:eastAsia="en-US"/>
        </w:rPr>
      </w:pPr>
      <w:r w:rsidRPr="006D0620">
        <w:rPr>
          <w:b/>
          <w:i/>
          <w:sz w:val="28"/>
          <w:szCs w:val="28"/>
          <w:lang w:eastAsia="en-US"/>
        </w:rPr>
        <w:t>Ковалева Полина, 3 класс</w:t>
      </w:r>
    </w:p>
    <w:p w:rsidR="00763872" w:rsidRDefault="00763872" w:rsidP="00F21A6E">
      <w:pPr>
        <w:rPr>
          <w:b/>
          <w:i/>
          <w:sz w:val="28"/>
          <w:szCs w:val="28"/>
          <w:lang w:eastAsia="en-US"/>
        </w:rPr>
      </w:pPr>
    </w:p>
    <w:p w:rsidR="00763872" w:rsidRDefault="00763872" w:rsidP="00F21A6E">
      <w:pPr>
        <w:rPr>
          <w:b/>
          <w:i/>
          <w:sz w:val="28"/>
          <w:szCs w:val="28"/>
          <w:lang w:eastAsia="en-US"/>
        </w:rPr>
      </w:pPr>
    </w:p>
    <w:p w:rsidR="00763872" w:rsidRPr="00F21A6E" w:rsidRDefault="00763872" w:rsidP="00F21A6E">
      <w:pPr>
        <w:rPr>
          <w:b/>
          <w:i/>
          <w:sz w:val="28"/>
          <w:szCs w:val="28"/>
          <w:lang w:eastAsia="en-US"/>
        </w:rPr>
      </w:pPr>
      <w:r w:rsidRPr="00F21A6E">
        <w:rPr>
          <w:b/>
          <w:i/>
          <w:sz w:val="28"/>
          <w:szCs w:val="28"/>
          <w:lang w:eastAsia="en-US"/>
        </w:rPr>
        <w:t>«Старший брат»</w:t>
      </w:r>
    </w:p>
    <w:p w:rsidR="00763872" w:rsidRPr="00F21A6E" w:rsidRDefault="00763872" w:rsidP="00F21A6E">
      <w:pPr>
        <w:rPr>
          <w:b/>
          <w:i/>
          <w:sz w:val="28"/>
          <w:szCs w:val="28"/>
          <w:lang w:eastAsia="en-US"/>
        </w:rPr>
      </w:pPr>
    </w:p>
    <w:p w:rsidR="00763872" w:rsidRPr="00F21A6E" w:rsidRDefault="00763872" w:rsidP="00F21A6E">
      <w:pPr>
        <w:rPr>
          <w:sz w:val="28"/>
          <w:szCs w:val="28"/>
          <w:lang w:eastAsia="en-US"/>
        </w:rPr>
      </w:pPr>
      <w:r w:rsidRPr="00F21A6E">
        <w:rPr>
          <w:sz w:val="28"/>
          <w:szCs w:val="28"/>
          <w:lang w:eastAsia="en-US"/>
        </w:rPr>
        <w:t>У меня есть старший брат.</w:t>
      </w:r>
    </w:p>
    <w:p w:rsidR="00763872" w:rsidRPr="00F21A6E" w:rsidRDefault="00763872" w:rsidP="00F21A6E">
      <w:pPr>
        <w:rPr>
          <w:sz w:val="28"/>
          <w:szCs w:val="28"/>
          <w:lang w:eastAsia="en-US"/>
        </w:rPr>
      </w:pPr>
      <w:r w:rsidRPr="00F21A6E">
        <w:rPr>
          <w:sz w:val="28"/>
          <w:szCs w:val="28"/>
          <w:lang w:eastAsia="en-US"/>
        </w:rPr>
        <w:t>Он со спортом дружит.</w:t>
      </w:r>
    </w:p>
    <w:p w:rsidR="00763872" w:rsidRPr="00F21A6E" w:rsidRDefault="00763872" w:rsidP="00F21A6E">
      <w:pPr>
        <w:rPr>
          <w:sz w:val="28"/>
          <w:szCs w:val="28"/>
          <w:lang w:eastAsia="en-US"/>
        </w:rPr>
      </w:pPr>
      <w:r w:rsidRPr="00F21A6E">
        <w:rPr>
          <w:sz w:val="28"/>
          <w:szCs w:val="28"/>
          <w:lang w:eastAsia="en-US"/>
        </w:rPr>
        <w:t>Про него все говорят:</w:t>
      </w:r>
    </w:p>
    <w:p w:rsidR="00763872" w:rsidRPr="00F21A6E" w:rsidRDefault="00763872" w:rsidP="00F21A6E">
      <w:pPr>
        <w:rPr>
          <w:sz w:val="28"/>
          <w:szCs w:val="28"/>
          <w:lang w:eastAsia="en-US"/>
        </w:rPr>
      </w:pPr>
      <w:r w:rsidRPr="00F21A6E">
        <w:rPr>
          <w:sz w:val="28"/>
          <w:szCs w:val="28"/>
          <w:lang w:eastAsia="en-US"/>
        </w:rPr>
        <w:t>«Никогда не тужит!»</w:t>
      </w:r>
    </w:p>
    <w:p w:rsidR="00763872" w:rsidRPr="00F21A6E" w:rsidRDefault="00763872" w:rsidP="00F21A6E">
      <w:pPr>
        <w:rPr>
          <w:sz w:val="28"/>
          <w:szCs w:val="28"/>
          <w:lang w:eastAsia="en-US"/>
        </w:rPr>
      </w:pPr>
    </w:p>
    <w:p w:rsidR="00763872" w:rsidRPr="00F21A6E" w:rsidRDefault="00763872" w:rsidP="00F21A6E">
      <w:pPr>
        <w:rPr>
          <w:sz w:val="28"/>
          <w:szCs w:val="28"/>
          <w:lang w:eastAsia="en-US"/>
        </w:rPr>
      </w:pPr>
      <w:r w:rsidRPr="00F21A6E">
        <w:rPr>
          <w:sz w:val="28"/>
          <w:szCs w:val="28"/>
          <w:lang w:eastAsia="en-US"/>
        </w:rPr>
        <w:t>Вот с улыбкою идёт,</w:t>
      </w:r>
    </w:p>
    <w:p w:rsidR="00763872" w:rsidRPr="00F21A6E" w:rsidRDefault="00763872" w:rsidP="00F21A6E">
      <w:pPr>
        <w:rPr>
          <w:sz w:val="28"/>
          <w:szCs w:val="28"/>
          <w:lang w:eastAsia="en-US"/>
        </w:rPr>
      </w:pPr>
      <w:r w:rsidRPr="00F21A6E">
        <w:rPr>
          <w:sz w:val="28"/>
          <w:szCs w:val="28"/>
          <w:lang w:eastAsia="en-US"/>
        </w:rPr>
        <w:t>Кеды за плечами.</w:t>
      </w:r>
    </w:p>
    <w:p w:rsidR="00763872" w:rsidRPr="00F21A6E" w:rsidRDefault="00763872" w:rsidP="00F21A6E">
      <w:pPr>
        <w:rPr>
          <w:sz w:val="28"/>
          <w:szCs w:val="28"/>
          <w:lang w:eastAsia="en-US"/>
        </w:rPr>
      </w:pPr>
      <w:r w:rsidRPr="00F21A6E">
        <w:rPr>
          <w:sz w:val="28"/>
          <w:szCs w:val="28"/>
          <w:lang w:eastAsia="en-US"/>
        </w:rPr>
        <w:t>Брат не курит. Цель его:</w:t>
      </w:r>
    </w:p>
    <w:p w:rsidR="00763872" w:rsidRPr="00F21A6E" w:rsidRDefault="00763872" w:rsidP="00F21A6E">
      <w:pPr>
        <w:rPr>
          <w:sz w:val="28"/>
          <w:szCs w:val="28"/>
          <w:lang w:eastAsia="en-US"/>
        </w:rPr>
      </w:pPr>
      <w:r w:rsidRPr="00F21A6E">
        <w:rPr>
          <w:sz w:val="28"/>
          <w:szCs w:val="28"/>
          <w:lang w:eastAsia="en-US"/>
        </w:rPr>
        <w:t>«Ни к чему печали!»</w:t>
      </w:r>
    </w:p>
    <w:p w:rsidR="00763872" w:rsidRPr="00F21A6E" w:rsidRDefault="00763872" w:rsidP="00F21A6E">
      <w:pPr>
        <w:rPr>
          <w:sz w:val="28"/>
          <w:szCs w:val="28"/>
          <w:lang w:eastAsia="en-US"/>
        </w:rPr>
      </w:pPr>
    </w:p>
    <w:p w:rsidR="00763872" w:rsidRPr="00F21A6E" w:rsidRDefault="00763872" w:rsidP="00F21A6E">
      <w:pPr>
        <w:rPr>
          <w:sz w:val="28"/>
          <w:szCs w:val="28"/>
          <w:lang w:eastAsia="en-US"/>
        </w:rPr>
      </w:pPr>
      <w:r w:rsidRPr="00F21A6E">
        <w:rPr>
          <w:sz w:val="28"/>
          <w:szCs w:val="28"/>
          <w:lang w:eastAsia="en-US"/>
        </w:rPr>
        <w:t>Будем брать с него пример.</w:t>
      </w:r>
    </w:p>
    <w:p w:rsidR="00763872" w:rsidRPr="00F21A6E" w:rsidRDefault="00763872" w:rsidP="00F21A6E">
      <w:pPr>
        <w:rPr>
          <w:sz w:val="28"/>
          <w:szCs w:val="28"/>
          <w:lang w:eastAsia="en-US"/>
        </w:rPr>
      </w:pPr>
      <w:r w:rsidRPr="00F21A6E">
        <w:rPr>
          <w:sz w:val="28"/>
          <w:szCs w:val="28"/>
          <w:lang w:eastAsia="en-US"/>
        </w:rPr>
        <w:t>Я и все мальчишки.</w:t>
      </w:r>
    </w:p>
    <w:p w:rsidR="00763872" w:rsidRPr="00F21A6E" w:rsidRDefault="00763872" w:rsidP="00F21A6E">
      <w:pPr>
        <w:rPr>
          <w:sz w:val="28"/>
          <w:szCs w:val="28"/>
          <w:lang w:eastAsia="en-US"/>
        </w:rPr>
      </w:pPr>
      <w:r w:rsidRPr="00F21A6E">
        <w:rPr>
          <w:sz w:val="28"/>
          <w:szCs w:val="28"/>
          <w:lang w:eastAsia="en-US"/>
        </w:rPr>
        <w:t>Ведь спортсменами хотим</w:t>
      </w:r>
    </w:p>
    <w:p w:rsidR="00763872" w:rsidRPr="00F21A6E" w:rsidRDefault="00763872" w:rsidP="00F21A6E">
      <w:pPr>
        <w:rPr>
          <w:sz w:val="28"/>
          <w:szCs w:val="28"/>
          <w:lang w:eastAsia="en-US"/>
        </w:rPr>
      </w:pPr>
      <w:r w:rsidRPr="00F21A6E">
        <w:rPr>
          <w:sz w:val="28"/>
          <w:szCs w:val="28"/>
          <w:lang w:eastAsia="en-US"/>
        </w:rPr>
        <w:t>Стать не понаслышке.</w:t>
      </w:r>
    </w:p>
    <w:p w:rsidR="00763872" w:rsidRPr="00F21A6E" w:rsidRDefault="00763872" w:rsidP="00F21A6E">
      <w:pPr>
        <w:rPr>
          <w:sz w:val="28"/>
          <w:szCs w:val="28"/>
          <w:lang w:eastAsia="en-US"/>
        </w:rPr>
      </w:pPr>
    </w:p>
    <w:p w:rsidR="00763872" w:rsidRPr="00F21A6E" w:rsidRDefault="00763872" w:rsidP="00F21A6E">
      <w:pPr>
        <w:rPr>
          <w:sz w:val="28"/>
          <w:szCs w:val="28"/>
          <w:lang w:eastAsia="en-US"/>
        </w:rPr>
      </w:pPr>
      <w:r w:rsidRPr="00F21A6E">
        <w:rPr>
          <w:sz w:val="28"/>
          <w:szCs w:val="28"/>
          <w:lang w:eastAsia="en-US"/>
        </w:rPr>
        <w:t>Будем крепкими расти,</w:t>
      </w:r>
    </w:p>
    <w:p w:rsidR="00763872" w:rsidRPr="00F21A6E" w:rsidRDefault="00763872" w:rsidP="00F21A6E">
      <w:pPr>
        <w:rPr>
          <w:sz w:val="28"/>
          <w:szCs w:val="28"/>
          <w:lang w:eastAsia="en-US"/>
        </w:rPr>
      </w:pPr>
      <w:r w:rsidRPr="00F21A6E">
        <w:rPr>
          <w:sz w:val="28"/>
          <w:szCs w:val="28"/>
          <w:lang w:eastAsia="en-US"/>
        </w:rPr>
        <w:t>Мышцы накачаем.</w:t>
      </w:r>
    </w:p>
    <w:p w:rsidR="00763872" w:rsidRPr="00F21A6E" w:rsidRDefault="00763872" w:rsidP="00F21A6E">
      <w:pPr>
        <w:rPr>
          <w:sz w:val="28"/>
          <w:szCs w:val="28"/>
          <w:lang w:eastAsia="en-US"/>
        </w:rPr>
      </w:pPr>
      <w:r w:rsidRPr="00F21A6E">
        <w:rPr>
          <w:sz w:val="28"/>
          <w:szCs w:val="28"/>
          <w:lang w:eastAsia="en-US"/>
        </w:rPr>
        <w:t>Пагубным привычкам всем</w:t>
      </w:r>
    </w:p>
    <w:p w:rsidR="00763872" w:rsidRPr="00F21A6E" w:rsidRDefault="00763872" w:rsidP="00F21A6E">
      <w:pPr>
        <w:rPr>
          <w:sz w:val="28"/>
          <w:szCs w:val="28"/>
          <w:lang w:eastAsia="en-US"/>
        </w:rPr>
      </w:pPr>
      <w:r w:rsidRPr="00F21A6E">
        <w:rPr>
          <w:sz w:val="28"/>
          <w:szCs w:val="28"/>
          <w:lang w:eastAsia="en-US"/>
        </w:rPr>
        <w:t>«Нет!» -  мы отвечаем.</w:t>
      </w:r>
    </w:p>
    <w:p w:rsidR="00763872" w:rsidRPr="006D0620" w:rsidRDefault="00763872" w:rsidP="00F21A6E">
      <w:pPr>
        <w:rPr>
          <w:b/>
          <w:i/>
          <w:sz w:val="28"/>
          <w:szCs w:val="28"/>
          <w:lang w:eastAsia="en-US"/>
        </w:rPr>
      </w:pPr>
      <w:r w:rsidRPr="006D0620">
        <w:rPr>
          <w:b/>
          <w:i/>
          <w:sz w:val="28"/>
          <w:szCs w:val="28"/>
          <w:lang w:eastAsia="en-US"/>
        </w:rPr>
        <w:t>Погильдяков Алеша, 2 класс</w:t>
      </w:r>
    </w:p>
    <w:p w:rsidR="00763872" w:rsidRDefault="00763872" w:rsidP="00F21A6E">
      <w:pPr>
        <w:ind w:left="-850"/>
        <w:rPr>
          <w:i/>
          <w:sz w:val="28"/>
          <w:szCs w:val="28"/>
          <w:lang w:eastAsia="en-US"/>
        </w:rPr>
        <w:sectPr w:rsidR="00763872" w:rsidSect="00F21A6E">
          <w:type w:val="continuous"/>
          <w:pgSz w:w="11906" w:h="16838"/>
          <w:pgMar w:top="1134" w:right="850" w:bottom="1134" w:left="1701" w:header="708" w:footer="708" w:gutter="0"/>
          <w:pgBorders w:offsetFrom="page">
            <w:top w:val="circlesLines" w:sz="14" w:space="24" w:color="5F497A"/>
            <w:left w:val="circlesLines" w:sz="14" w:space="24" w:color="5F497A"/>
            <w:bottom w:val="circlesLines" w:sz="14" w:space="24" w:color="5F497A"/>
            <w:right w:val="circlesLines" w:sz="14" w:space="24" w:color="5F497A"/>
          </w:pgBorders>
          <w:cols w:num="2" w:space="708"/>
          <w:docGrid w:linePitch="360"/>
        </w:sectPr>
      </w:pPr>
    </w:p>
    <w:p w:rsidR="00763872" w:rsidRPr="00F21A6E" w:rsidRDefault="00763872" w:rsidP="00F21A6E">
      <w:pPr>
        <w:ind w:left="-850"/>
        <w:rPr>
          <w:i/>
          <w:sz w:val="28"/>
          <w:szCs w:val="28"/>
          <w:lang w:eastAsia="en-US"/>
        </w:rPr>
      </w:pPr>
      <w:r>
        <w:rPr>
          <w:noProof/>
        </w:rPr>
        <w:pict>
          <v:shape id="Рисунок 306" o:spid="_x0000_s1058" type="#_x0000_t75" style="position:absolute;left:0;text-align:left;margin-left:183.45pt;margin-top:1.75pt;width:87.8pt;height:143.75pt;z-index:-251659264;visibility:visible" wrapcoords="-185 0 -185 21488 21600 21488 21600 0 -185 0">
            <v:imagedata r:id="rId32" o:title=""/>
            <w10:wrap type="through"/>
          </v:shape>
        </w:pict>
      </w:r>
      <w:r>
        <w:rPr>
          <w:noProof/>
        </w:rPr>
        <w:pict>
          <v:shape id="Рисунок 305" o:spid="_x0000_s1059" type="#_x0000_t75" style="position:absolute;left:0;text-align:left;margin-left:295.5pt;margin-top:12.95pt;width:171pt;height:132.45pt;z-index:-251660288;visibility:visible" wrapcoords="11937 244 9663 854 5779 2075 5589 2319 5684 4149 4263 4759 3126 5614 3126 6102 1232 8054 758 9763 1042 9885 3884 10007 1895 11959 1895 12447 2653 13912 2463 15864 1611 17207 1705 17329 4642 17817 2558 19769 2558 20136 9663 20990 12126 20990 12505 20990 12600 20990 13168 19769 16200 19769 18095 19037 18000 17817 18947 16841 18568 16597 14874 15864 17811 15864 19611 15132 19421 13912 19800 13912 20653 12447 20653 11959 21221 10007 21221 8054 19895 3051 19232 2685 15726 1953 13832 366 13358 244 11937 244">
            <v:imagedata r:id="rId33" o:title=""/>
            <w10:wrap type="through"/>
          </v:shape>
        </w:pict>
      </w:r>
      <w:r>
        <w:rPr>
          <w:noProof/>
        </w:rPr>
        <w:pict>
          <v:shape id="Рисунок 304" o:spid="_x0000_s1060" type="#_x0000_t75" style="position:absolute;left:0;text-align:left;margin-left:-37.8pt;margin-top:5.9pt;width:139.5pt;height:139.5pt;z-index:-251661312;visibility:visible" wrapcoords="-116 0 -116 21484 21600 21484 21600 0 -116 0">
            <v:imagedata r:id="rId34" o:title=""/>
            <w10:wrap type="through"/>
          </v:shape>
        </w:pict>
      </w:r>
    </w:p>
    <w:p w:rsidR="00763872" w:rsidRPr="00EA7FD3" w:rsidRDefault="00763872" w:rsidP="00EA7FD3">
      <w:pPr>
        <w:spacing w:after="200" w:line="276" w:lineRule="auto"/>
        <w:rPr>
          <w:sz w:val="28"/>
          <w:szCs w:val="28"/>
          <w:lang w:eastAsia="en-US"/>
        </w:rPr>
      </w:pPr>
    </w:p>
    <w:p w:rsidR="00763872" w:rsidRDefault="00763872" w:rsidP="00EA7FD3">
      <w:pPr>
        <w:spacing w:after="200" w:line="276" w:lineRule="auto"/>
        <w:rPr>
          <w:sz w:val="28"/>
          <w:szCs w:val="28"/>
          <w:lang w:eastAsia="en-US"/>
        </w:rPr>
        <w:sectPr w:rsidR="00763872" w:rsidSect="00E914CB">
          <w:type w:val="continuous"/>
          <w:pgSz w:w="11906" w:h="16838"/>
          <w:pgMar w:top="1134" w:right="850" w:bottom="1134" w:left="1701" w:header="708" w:footer="708" w:gutter="0"/>
          <w:pgBorders w:offsetFrom="page">
            <w:top w:val="circlesLines" w:sz="14" w:space="24" w:color="5F497A"/>
            <w:left w:val="circlesLines" w:sz="14" w:space="24" w:color="5F497A"/>
            <w:bottom w:val="circlesLines" w:sz="14" w:space="24" w:color="5F497A"/>
            <w:right w:val="circlesLines" w:sz="14" w:space="24" w:color="5F497A"/>
          </w:pgBorders>
          <w:cols w:space="708"/>
          <w:docGrid w:linePitch="360"/>
        </w:sectPr>
      </w:pPr>
    </w:p>
    <w:p w:rsidR="00763872" w:rsidRDefault="00763872" w:rsidP="00EA7FD3">
      <w:pPr>
        <w:rPr>
          <w:rFonts w:ascii="Monotype Corsiva" w:hAnsi="Monotype Corsiva"/>
          <w:sz w:val="56"/>
          <w:szCs w:val="56"/>
        </w:rPr>
      </w:pPr>
    </w:p>
    <w:p w:rsidR="00763872" w:rsidRDefault="00763872" w:rsidP="00EA7FD3">
      <w:pPr>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r>
        <w:rPr>
          <w:noProof/>
        </w:rPr>
        <w:pict>
          <v:shape id="Рисунок 300" o:spid="_x0000_s1061" type="#_x0000_t75" style="position:absolute;margin-left:42.1pt;margin-top:-9.45pt;width:83.8pt;height:88.5pt;z-index:251651072;visibility:visible">
            <v:imagedata r:id="rId35" o:title=""/>
          </v:shape>
        </w:pict>
      </w:r>
      <w:r>
        <w:rPr>
          <w:noProof/>
        </w:rPr>
        <w:pict>
          <v:shape id="Поле 12" o:spid="_x0000_s1062" type="#_x0000_t202" style="position:absolute;margin-left:-31.75pt;margin-top:-9.1pt;width:2in;height:2in;z-index:2516746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" filled="f" stroked="f">
            <v:textbox style="mso-fit-shape-to-text:t">
              <w:txbxContent>
                <w:p w:rsidR="00763872" w:rsidRPr="000F3C03" w:rsidRDefault="00763872" w:rsidP="00936CB2">
                  <w:pPr>
                    <w:tabs>
                      <w:tab w:val="left" w:pos="1065"/>
                    </w:tabs>
                    <w:jc w:val="center"/>
                    <w:rPr>
                      <w:rFonts w:ascii="Monotype Corsiva" w:hAnsi="Monotype Corsiva"/>
                      <w:b/>
                      <w:color w:val="9BBB59"/>
                      <w:sz w:val="72"/>
                      <w:szCs w:val="72"/>
                    </w:rPr>
                  </w:pPr>
                  <w:r w:rsidRPr="000F3C03">
                    <w:rPr>
                      <w:rFonts w:ascii="Monotype Corsiva" w:hAnsi="Monotype Corsiva"/>
                      <w:b/>
                      <w:color w:val="9BBB59"/>
                      <w:sz w:val="72"/>
                      <w:szCs w:val="72"/>
                    </w:rPr>
                    <w:t>Интересная страничка!!!</w:t>
                  </w:r>
                </w:p>
              </w:txbxContent>
            </v:textbox>
            <w10:wrap type="square"/>
          </v:shape>
        </w:pict>
      </w:r>
    </w:p>
    <w:p w:rsidR="00763872" w:rsidRDefault="00763872" w:rsidP="00D75F88">
      <w:pPr>
        <w:tabs>
          <w:tab w:val="left" w:pos="1065"/>
        </w:tabs>
        <w:rPr>
          <w:rFonts w:ascii="Monotype Corsiva" w:hAnsi="Monotype Corsiva"/>
          <w:sz w:val="56"/>
          <w:szCs w:val="56"/>
        </w:rPr>
      </w:pPr>
      <w:r>
        <w:rPr>
          <w:noProof/>
        </w:rPr>
        <w:pict>
          <v:shape id="_x0000_s1063" type="#_x0000_t202" style="position:absolute;margin-left:-377.55pt;margin-top:6.4pt;width:492.75pt;height:381.7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" fillcolor="#fbcaa2" strokecolor="#f68c36">
            <v:fill color2="#fdefe3" rotate="t" angle="180" colors="0 #ffbe86;22938f #ffd0aa;1 #ffebdb" focus="100%" type="gradient"/>
            <v:shadow on="t" color="black" opacity="24903f" origin=",.5" offset="0,.55556mm"/>
            <v:textbox>
              <w:txbxContent>
                <w:p w:rsidR="00763872" w:rsidRPr="00B13026" w:rsidRDefault="00763872" w:rsidP="00B13026">
                  <w:pPr>
                    <w:tabs>
                      <w:tab w:val="left" w:pos="1065"/>
                    </w:tabs>
                    <w:jc w:val="center"/>
                    <w:rPr>
                      <w:b/>
                      <w:i/>
                      <w:sz w:val="36"/>
                      <w:szCs w:val="36"/>
                      <w:u w:val="single"/>
                    </w:rPr>
                  </w:pPr>
                  <w:r>
                    <w:rPr>
                      <w:b/>
                      <w:i/>
                      <w:sz w:val="36"/>
                      <w:szCs w:val="36"/>
                      <w:u w:val="single"/>
                    </w:rPr>
                    <w:t>Как тренировать память</w:t>
                  </w:r>
                </w:p>
                <w:p w:rsidR="00763872" w:rsidRDefault="00763872" w:rsidP="00B13026">
                  <w:pPr>
                    <w:tabs>
                      <w:tab w:val="left" w:pos="1065"/>
                    </w:tabs>
                    <w:rPr>
                      <w:sz w:val="28"/>
                      <w:szCs w:val="28"/>
                    </w:rPr>
                  </w:pPr>
                  <w:r>
                    <w:rPr>
                      <w:sz w:val="28"/>
                      <w:szCs w:val="28"/>
                    </w:rPr>
                    <w:t>Многие жалуются на плохую память. Могу успокоить. С памятью у большинства все в порядке. Даже те, кто жалуется на ее отсутствие, прекрасно помнят обиды, которые им кто-то причинил много лет назад. То есть память у нас избирательна.</w:t>
                  </w:r>
                </w:p>
                <w:p w:rsidR="00763872" w:rsidRDefault="00763872" w:rsidP="00B13026">
                  <w:pPr>
                    <w:tabs>
                      <w:tab w:val="left" w:pos="1065"/>
                    </w:tabs>
                    <w:rPr>
                      <w:sz w:val="28"/>
                      <w:szCs w:val="28"/>
                    </w:rPr>
                  </w:pPr>
                  <w:r>
                    <w:rPr>
                      <w:sz w:val="28"/>
                      <w:szCs w:val="28"/>
                    </w:rPr>
                    <w:t xml:space="preserve">Часто ходят всякого рода рассказы о рассеянности ученых. Так, рассказывают, что Ампер однажды сосредоточенным видом в течение трех минут варил в воде свои часы, держа яйцо в руке. Еще больше рассказов ходило об американском химике Гарольде Юре. Говорят, однажды он поднялся на кафедру обуви разного цвета, смущенно вернулся домой, надел другие ботинки и снова появился в лекционном зале в разноцветной обуви, лишь поменявшейся на этот раз местами. Однако в исследовательской работе профессора Г. Юри не было и следов рассеянности. </w:t>
                  </w:r>
                </w:p>
                <w:p w:rsidR="00763872" w:rsidRDefault="00763872" w:rsidP="00B13026">
                  <w:pPr>
                    <w:tabs>
                      <w:tab w:val="left" w:pos="1065"/>
                    </w:tabs>
                    <w:rPr>
                      <w:sz w:val="28"/>
                      <w:szCs w:val="28"/>
                    </w:rPr>
                  </w:pPr>
                  <w:r>
                    <w:rPr>
                      <w:sz w:val="28"/>
                      <w:szCs w:val="28"/>
                    </w:rPr>
                    <w:t>Как и мышцы, память необходимо постоянно тренировать. Как лучше это сделать? Способов тренировки памяти существует великое множество. Каждый может  фантазировать по своему, например, номер телефона 19-45-81 можно легко запомнить следующим образом: 1945 – год окончания войны, а 81 – это год вашего рождения, к примеру. Число 449916 запоминается, например, так: два раза два в квадрате, два раза три в квадрате и четыре в квадрате.</w:t>
                  </w:r>
                </w:p>
                <w:p w:rsidR="00763872" w:rsidRDefault="00763872" w:rsidP="00B13026">
                  <w:pPr>
                    <w:tabs>
                      <w:tab w:val="left" w:pos="1065"/>
                    </w:tabs>
                    <w:rPr>
                      <w:sz w:val="28"/>
                      <w:szCs w:val="28"/>
                    </w:rPr>
                  </w:pPr>
                  <w:r>
                    <w:rPr>
                      <w:sz w:val="28"/>
                      <w:szCs w:val="28"/>
                    </w:rPr>
                    <w:t>Чаще память развита у тех индивидуумов, которые читают про себя, а не вслух. А вот более равномерная закономерность: чем богаче у интеллекта запас информации, тем и память лучше развита.</w:t>
                  </w:r>
                </w:p>
                <w:p w:rsidR="00763872" w:rsidRPr="00C2077B" w:rsidRDefault="00763872" w:rsidP="00B13026">
                  <w:pPr>
                    <w:tabs>
                      <w:tab w:val="left" w:pos="1065"/>
                    </w:tabs>
                    <w:rPr>
                      <w:b/>
                      <w:sz w:val="28"/>
                      <w:szCs w:val="28"/>
                    </w:rPr>
                  </w:pPr>
                  <w:r w:rsidRPr="00C2077B">
                    <w:rPr>
                      <w:b/>
                      <w:sz w:val="28"/>
                      <w:szCs w:val="28"/>
                    </w:rPr>
                    <w:t xml:space="preserve"> Вывод: больше читайте, учитесь!</w:t>
                  </w:r>
                </w:p>
                <w:p w:rsidR="00763872" w:rsidRDefault="00763872"/>
              </w:txbxContent>
            </v:textbox>
          </v:shape>
        </w:pict>
      </w: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r>
        <w:rPr>
          <w:noProof/>
        </w:rPr>
        <w:pict>
          <v:shape id="_x0000_s1064" type="#_x0000_t202" style="position:absolute;margin-left:-46.8pt;margin-top:20.85pt;width:426pt;height:321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" fillcolor="#dfa7a6" strokecolor="#bc4542">
            <v:fill color2="#f5e4e4" rotate="t" angle="180" colors="0 #ffa2a1;22938f #ffbebd;1 #ffe5e5" focus="100%" type="gradient"/>
            <v:shadow on="t" color="black" opacity="24903f" origin=",.5" offset="0,.55556mm"/>
            <v:textbox>
              <w:txbxContent>
                <w:p w:rsidR="00763872" w:rsidRPr="000F3C03" w:rsidRDefault="00763872" w:rsidP="00B13026">
                  <w:pPr>
                    <w:jc w:val="center"/>
                    <w:rPr>
                      <w:b/>
                      <w:i/>
                      <w:color w:val="000000"/>
                      <w:sz w:val="36"/>
                      <w:szCs w:val="36"/>
                    </w:rPr>
                  </w:pPr>
                  <w:r w:rsidRPr="000F3C03">
                    <w:rPr>
                      <w:b/>
                      <w:i/>
                      <w:color w:val="000000"/>
                      <w:sz w:val="36"/>
                      <w:szCs w:val="36"/>
                    </w:rPr>
                    <w:t>День объятий</w:t>
                  </w:r>
                </w:p>
                <w:p w:rsidR="00763872" w:rsidRPr="000F3C03" w:rsidRDefault="00763872" w:rsidP="00B13026">
                  <w:pPr>
                    <w:rPr>
                      <w:b/>
                      <w:bCs/>
                      <w:color w:val="000000"/>
                      <w:sz w:val="28"/>
                      <w:szCs w:val="28"/>
                    </w:rPr>
                  </w:pPr>
                </w:p>
                <w:p w:rsidR="00763872" w:rsidRPr="000F3C03" w:rsidRDefault="00763872" w:rsidP="00B13026">
                  <w:pPr>
                    <w:rPr>
                      <w:color w:val="000000"/>
                      <w:sz w:val="28"/>
                      <w:szCs w:val="28"/>
                    </w:rPr>
                  </w:pPr>
                  <w:r w:rsidRPr="000F3C03">
                    <w:rPr>
                      <w:b/>
                      <w:bCs/>
                      <w:color w:val="000000"/>
                      <w:sz w:val="28"/>
                      <w:szCs w:val="28"/>
                    </w:rPr>
                    <w:t>День объятий</w:t>
                  </w:r>
                  <w:r w:rsidRPr="000F3C03">
                    <w:rPr>
                      <w:color w:val="000000"/>
                      <w:sz w:val="28"/>
                      <w:szCs w:val="28"/>
                    </w:rPr>
                    <w:t> — </w:t>
                  </w:r>
                  <w:hyperlink r:id="rId36" w:tooltip="Праздник" w:history="1">
                    <w:r w:rsidRPr="000F3C03">
                      <w:rPr>
                        <w:color w:val="000000"/>
                        <w:sz w:val="28"/>
                        <w:szCs w:val="28"/>
                      </w:rPr>
                      <w:t>праздник</w:t>
                    </w:r>
                  </w:hyperlink>
                  <w:r w:rsidRPr="000F3C03">
                    <w:rPr>
                      <w:color w:val="000000"/>
                      <w:sz w:val="28"/>
                      <w:szCs w:val="28"/>
                    </w:rPr>
                    <w:t>, отмечаемый </w:t>
                  </w:r>
                  <w:hyperlink r:id="rId37" w:tooltip="21 января" w:history="1">
                    <w:r w:rsidRPr="000F3C03">
                      <w:rPr>
                        <w:color w:val="000000"/>
                        <w:sz w:val="28"/>
                        <w:szCs w:val="28"/>
                      </w:rPr>
                      <w:t>21 января</w:t>
                    </w:r>
                  </w:hyperlink>
                  <w:r w:rsidRPr="000F3C03">
                    <w:rPr>
                      <w:color w:val="000000"/>
                      <w:sz w:val="28"/>
                      <w:szCs w:val="28"/>
                    </w:rPr>
                    <w:t>, </w:t>
                  </w:r>
                  <w:hyperlink r:id="rId38" w:tooltip="4 декабря" w:history="1">
                    <w:r w:rsidRPr="000F3C03">
                      <w:rPr>
                        <w:color w:val="000000"/>
                        <w:sz w:val="28"/>
                        <w:szCs w:val="28"/>
                      </w:rPr>
                      <w:t>4 декабря</w:t>
                    </w:r>
                  </w:hyperlink>
                  <w:r w:rsidRPr="000F3C03">
                    <w:rPr>
                      <w:color w:val="000000"/>
                      <w:sz w:val="28"/>
                      <w:szCs w:val="28"/>
                    </w:rPr>
                    <w:t> и в другие дни. Согласно </w:t>
                  </w:r>
                  <w:hyperlink r:id="rId39" w:tooltip="Традиция" w:history="1">
                    <w:r w:rsidRPr="000F3C03">
                      <w:rPr>
                        <w:color w:val="000000"/>
                        <w:sz w:val="28"/>
                        <w:szCs w:val="28"/>
                      </w:rPr>
                      <w:t>традиции</w:t>
                    </w:r>
                  </w:hyperlink>
                  <w:r w:rsidRPr="000F3C03">
                    <w:rPr>
                      <w:color w:val="000000"/>
                      <w:sz w:val="28"/>
                      <w:szCs w:val="28"/>
                    </w:rPr>
                    <w:t> праздника, заключить в</w:t>
                  </w:r>
                  <w:hyperlink r:id="rId40" w:tooltip="Дружба" w:history="1">
                    <w:r w:rsidRPr="000F3C03">
                      <w:rPr>
                        <w:color w:val="000000"/>
                        <w:sz w:val="28"/>
                        <w:szCs w:val="28"/>
                      </w:rPr>
                      <w:t>дружеские</w:t>
                    </w:r>
                  </w:hyperlink>
                  <w:r w:rsidRPr="000F3C03">
                    <w:rPr>
                      <w:color w:val="000000"/>
                      <w:sz w:val="28"/>
                      <w:szCs w:val="28"/>
                    </w:rPr>
                    <w:t> </w:t>
                  </w:r>
                  <w:hyperlink r:id="rId41" w:tooltip="Объятие" w:history="1">
                    <w:r w:rsidRPr="000F3C03">
                      <w:rPr>
                        <w:color w:val="000000"/>
                        <w:sz w:val="28"/>
                        <w:szCs w:val="28"/>
                      </w:rPr>
                      <w:t>объятия</w:t>
                    </w:r>
                  </w:hyperlink>
                  <w:r w:rsidRPr="000F3C03">
                    <w:rPr>
                      <w:color w:val="000000"/>
                      <w:sz w:val="28"/>
                      <w:szCs w:val="28"/>
                    </w:rPr>
                    <w:t> можно даже незнакомых людей. В этот день также проводятся различные </w:t>
                  </w:r>
                  <w:hyperlink r:id="rId42" w:tooltip="Флешмоб" w:history="1">
                    <w:r w:rsidRPr="000F3C03">
                      <w:rPr>
                        <w:color w:val="000000"/>
                        <w:sz w:val="28"/>
                        <w:szCs w:val="28"/>
                      </w:rPr>
                      <w:t>флешмобы</w:t>
                    </w:r>
                  </w:hyperlink>
                  <w:r w:rsidRPr="000F3C03">
                    <w:rPr>
                      <w:color w:val="000000"/>
                      <w:sz w:val="28"/>
                      <w:szCs w:val="28"/>
                    </w:rPr>
                    <w:t>, связанные с объятиями.</w:t>
                  </w:r>
                </w:p>
                <w:p w:rsidR="00763872" w:rsidRPr="000F3C03" w:rsidRDefault="00763872" w:rsidP="00B13026">
                  <w:pPr>
                    <w:rPr>
                      <w:color w:val="000000"/>
                      <w:sz w:val="28"/>
                      <w:szCs w:val="28"/>
                    </w:rPr>
                  </w:pPr>
                  <w:r w:rsidRPr="000F3C03">
                    <w:rPr>
                      <w:color w:val="000000"/>
                      <w:sz w:val="28"/>
                      <w:szCs w:val="28"/>
                    </w:rPr>
                    <w:t>Январский день объятий был основан в США в </w:t>
                  </w:r>
                  <w:hyperlink r:id="rId43" w:tooltip="1986 год" w:history="1">
                    <w:r w:rsidRPr="000F3C03">
                      <w:rPr>
                        <w:color w:val="000000"/>
                        <w:sz w:val="28"/>
                        <w:szCs w:val="28"/>
                      </w:rPr>
                      <w:t>1986 году</w:t>
                    </w:r>
                  </w:hyperlink>
                  <w:r w:rsidRPr="000F3C03">
                    <w:rPr>
                      <w:color w:val="000000"/>
                      <w:sz w:val="28"/>
                      <w:szCs w:val="28"/>
                    </w:rPr>
                    <w:t> под названием Национального дня объятий, а затем распространился и по всему миру.</w:t>
                  </w:r>
                </w:p>
                <w:p w:rsidR="00763872" w:rsidRPr="000F3C03" w:rsidRDefault="00763872" w:rsidP="00B13026">
                  <w:pPr>
                    <w:rPr>
                      <w:color w:val="000000"/>
                      <w:sz w:val="28"/>
                      <w:szCs w:val="28"/>
                    </w:rPr>
                  </w:pPr>
                  <w:r w:rsidRPr="000F3C03">
                    <w:rPr>
                      <w:color w:val="000000"/>
                      <w:sz w:val="28"/>
                      <w:szCs w:val="28"/>
                    </w:rPr>
                    <w:t>Международныйдекабрьский праздник появился в </w:t>
                  </w:r>
                  <w:hyperlink r:id="rId44" w:tooltip="1970-е" w:history="1">
                    <w:r w:rsidRPr="000F3C03">
                      <w:rPr>
                        <w:color w:val="000000"/>
                        <w:sz w:val="28"/>
                        <w:szCs w:val="28"/>
                      </w:rPr>
                      <w:t>70-х годах</w:t>
                    </w:r>
                  </w:hyperlink>
                  <w:r w:rsidRPr="000F3C03">
                    <w:rPr>
                      <w:color w:val="000000"/>
                      <w:sz w:val="28"/>
                      <w:szCs w:val="28"/>
                    </w:rPr>
                    <w:t> XX века, сложившись в</w:t>
                  </w:r>
                  <w:hyperlink r:id="rId45" w:tooltip="Студенчество" w:history="1">
                    <w:r w:rsidRPr="000F3C03">
                      <w:rPr>
                        <w:color w:val="000000"/>
                        <w:sz w:val="28"/>
                        <w:szCs w:val="28"/>
                      </w:rPr>
                      <w:t>студенческой среде</w:t>
                    </w:r>
                  </w:hyperlink>
                  <w:r w:rsidRPr="000F3C03">
                    <w:rPr>
                      <w:color w:val="000000"/>
                      <w:sz w:val="28"/>
                      <w:szCs w:val="28"/>
                    </w:rPr>
                    <w:t> западноевропейской молодёжи, но точные обстоятельства его появления неизвестны.</w:t>
                  </w:r>
                </w:p>
                <w:p w:rsidR="00763872" w:rsidRPr="000F3C03" w:rsidRDefault="00763872" w:rsidP="00B13026">
                  <w:pPr>
                    <w:rPr>
                      <w:color w:val="000000"/>
                      <w:sz w:val="28"/>
                      <w:szCs w:val="28"/>
                    </w:rPr>
                  </w:pPr>
                  <w:r w:rsidRPr="000F3C03">
                    <w:rPr>
                      <w:color w:val="000000"/>
                      <w:sz w:val="28"/>
                      <w:szCs w:val="28"/>
                    </w:rPr>
                    <w:t>По своеобразному «</w:t>
                  </w:r>
                  <w:hyperlink r:id="rId46" w:tooltip="Поверье" w:history="1">
                    <w:r w:rsidRPr="000F3C03">
                      <w:rPr>
                        <w:color w:val="000000"/>
                        <w:sz w:val="28"/>
                        <w:szCs w:val="28"/>
                      </w:rPr>
                      <w:t>поверью</w:t>
                    </w:r>
                  </w:hyperlink>
                  <w:r w:rsidRPr="000F3C03">
                    <w:rPr>
                      <w:color w:val="000000"/>
                      <w:sz w:val="28"/>
                      <w:szCs w:val="28"/>
                    </w:rPr>
                    <w:t>», во время дружеского объятия люди обмениваются душевным теплом. Существуют и «научные» обоснования полезности объятий: дружелюбные прикосновения повышают </w:t>
                  </w:r>
                  <w:hyperlink r:id="rId47" w:tooltip="Иммунитет (биология)" w:history="1">
                    <w:r w:rsidRPr="000F3C03">
                      <w:rPr>
                        <w:color w:val="000000"/>
                        <w:sz w:val="28"/>
                        <w:szCs w:val="28"/>
                      </w:rPr>
                      <w:t>иммунитет</w:t>
                    </w:r>
                  </w:hyperlink>
                  <w:r w:rsidRPr="000F3C03">
                    <w:rPr>
                      <w:color w:val="000000"/>
                      <w:sz w:val="28"/>
                      <w:szCs w:val="28"/>
                    </w:rPr>
                    <w:t>, стимулируют центральную нервную систему, повышают в крови уровень </w:t>
                  </w:r>
                  <w:hyperlink r:id="rId48" w:tooltip="Гемоглобин" w:history="1">
                    <w:r w:rsidRPr="000F3C03">
                      <w:rPr>
                        <w:color w:val="000000"/>
                        <w:sz w:val="28"/>
                        <w:szCs w:val="28"/>
                      </w:rPr>
                      <w:t>гемоглобина</w:t>
                    </w:r>
                  </w:hyperlink>
                  <w:r w:rsidRPr="000F3C03">
                    <w:rPr>
                      <w:color w:val="000000"/>
                      <w:sz w:val="28"/>
                      <w:szCs w:val="28"/>
                    </w:rPr>
                    <w:t>, а также другого гормона — </w:t>
                  </w:r>
                  <w:hyperlink r:id="rId49" w:tooltip="Окситоцин" w:history="1">
                    <w:r w:rsidRPr="000F3C03">
                      <w:rPr>
                        <w:color w:val="000000"/>
                        <w:sz w:val="28"/>
                        <w:szCs w:val="28"/>
                      </w:rPr>
                      <w:t>окситоцина</w:t>
                    </w:r>
                  </w:hyperlink>
                  <w:r w:rsidRPr="000F3C03">
                    <w:rPr>
                      <w:color w:val="000000"/>
                      <w:sz w:val="28"/>
                      <w:szCs w:val="28"/>
                    </w:rPr>
                    <w:t>, вызывающего благожелательное расположение к другим людям.</w:t>
                  </w:r>
                </w:p>
                <w:p w:rsidR="00763872" w:rsidRDefault="00763872"/>
              </w:txbxContent>
            </v:textbox>
          </v:shape>
        </w:pict>
      </w:r>
      <w:r>
        <w:rPr>
          <w:noProof/>
        </w:rPr>
        <w:pict>
          <v:shape id="Рисунок 299" o:spid="_x0000_s1065" type="#_x0000_t75" style="position:absolute;margin-left:370.9pt;margin-top:26.85pt;width:107.25pt;height:107.25pt;z-index:-251666432;visibility:visible" wrapcoords="-151 0 -151 21449 21600 21449 21600 0 -151 0">
            <v:imagedata r:id="rId50" o:title=""/>
            <w10:wrap type="through"/>
          </v:shape>
        </w:pict>
      </w: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r>
        <w:rPr>
          <w:noProof/>
        </w:rPr>
        <w:pict>
          <v:shape id="Рисунок 301" o:spid="_x0000_s1066" type="#_x0000_t75" style="position:absolute;margin-left:376.2pt;margin-top:17.45pt;width:102pt;height:102pt;z-index:-251664384;visibility:visible" wrapcoords="-159 0 -159 21441 21600 21441 21600 0 -159 0">
            <v:imagedata r:id="rId51" o:title=""/>
            <w10:wrap type="through"/>
          </v:shape>
        </w:pict>
      </w: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r>
        <w:rPr>
          <w:noProof/>
        </w:rPr>
        <w:pict>
          <v:shape id="Рисунок 302" o:spid="_x0000_s1067" type="#_x0000_t75" style="position:absolute;margin-left:366.45pt;margin-top:33.45pt;width:111.95pt;height:84pt;z-index:251653120;visibility:visible">
            <v:imagedata r:id="rId52" o:title=""/>
          </v:shape>
        </w:pict>
      </w: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p>
    <w:p w:rsidR="00763872" w:rsidRDefault="00763872" w:rsidP="00D75F88">
      <w:pPr>
        <w:tabs>
          <w:tab w:val="left" w:pos="1065"/>
        </w:tabs>
        <w:rPr>
          <w:rFonts w:ascii="Monotype Corsiva" w:hAnsi="Monotype Corsiva"/>
          <w:sz w:val="56"/>
          <w:szCs w:val="56"/>
        </w:rPr>
      </w:pPr>
      <w:r>
        <w:rPr>
          <w:noProof/>
        </w:rPr>
        <w:pict>
          <v:shape id="Поле 9" o:spid="_x0000_s1068" type="#_x0000_t202" style="position:absolute;margin-left:-37.85pt;margin-top:-10.95pt;width:368.25pt;height:61.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" fillcolor="#dfa7a6" strokecolor="#bc4542">
            <v:fill color2="#f5e4e4" rotate="t" angle="180" colors="0 #ffa2a1;22938f #ffbebd;1 #ffe5e5" focus="100%" type="gradient"/>
            <v:shadow on="t" color="black" opacity="24903f" origin=",.5" offset="0,.55556mm"/>
            <v:textbox>
              <w:txbxContent>
                <w:p w:rsidR="00763872" w:rsidRPr="00D75F88" w:rsidRDefault="00763872" w:rsidP="00D75F88">
                  <w:pPr>
                    <w:tabs>
                      <w:tab w:val="left" w:pos="1065"/>
                    </w:tabs>
                    <w:jc w:val="center"/>
                    <w:rPr>
                      <w:rFonts w:ascii="Monotype Corsiva" w:hAnsi="Monotype Corsiva"/>
                      <w:b/>
                      <w:sz w:val="96"/>
                      <w:szCs w:val="96"/>
                    </w:rPr>
                  </w:pPr>
                  <w:r w:rsidRPr="00D75F88">
                    <w:rPr>
                      <w:rFonts w:ascii="Monotype Corsiva" w:hAnsi="Monotype Corsiva"/>
                      <w:b/>
                      <w:sz w:val="96"/>
                      <w:szCs w:val="96"/>
                    </w:rPr>
                    <w:t>Поздравляем!!!</w:t>
                  </w:r>
                </w:p>
              </w:txbxContent>
            </v:textbox>
            <w10:wrap type="square"/>
          </v:shape>
        </w:pict>
      </w:r>
    </w:p>
    <w:p w:rsidR="00763872" w:rsidRPr="00D75F88" w:rsidRDefault="00763872" w:rsidP="00D75F88">
      <w:pPr>
        <w:rPr>
          <w:rFonts w:ascii="Monotype Corsiva" w:hAnsi="Monotype Corsiva"/>
          <w:sz w:val="56"/>
          <w:szCs w:val="56"/>
        </w:rPr>
      </w:pPr>
    </w:p>
    <w:p w:rsidR="00763872" w:rsidRDefault="00763872" w:rsidP="00936CB2">
      <w:pPr>
        <w:ind w:left="-850"/>
        <w:rPr>
          <w:sz w:val="28"/>
          <w:szCs w:val="28"/>
        </w:rPr>
      </w:pPr>
      <w:r w:rsidRPr="00D75F88">
        <w:rPr>
          <w:b/>
          <w:color w:val="FF0000"/>
          <w:sz w:val="36"/>
          <w:szCs w:val="36"/>
          <w:u w:val="thick"/>
        </w:rPr>
        <w:t>В этом месяце поздравляем</w:t>
      </w:r>
      <w:r>
        <w:rPr>
          <w:b/>
          <w:color w:val="FF0000"/>
          <w:sz w:val="36"/>
          <w:szCs w:val="36"/>
          <w:u w:val="thick"/>
        </w:rPr>
        <w:t>:</w:t>
      </w:r>
      <w:r>
        <w:rPr>
          <w:sz w:val="28"/>
          <w:szCs w:val="28"/>
        </w:rPr>
        <w:t xml:space="preserve">Бусаргину Наталью Владимировну </w:t>
      </w:r>
    </w:p>
    <w:p w:rsidR="00763872" w:rsidRDefault="00763872" w:rsidP="00D75F88">
      <w:pPr>
        <w:tabs>
          <w:tab w:val="center" w:pos="4252"/>
        </w:tabs>
        <w:ind w:left="-850"/>
        <w:rPr>
          <w:sz w:val="28"/>
          <w:szCs w:val="28"/>
        </w:rPr>
      </w:pPr>
      <w:r>
        <w:rPr>
          <w:sz w:val="28"/>
          <w:szCs w:val="28"/>
        </w:rPr>
        <w:tab/>
        <w:t>Пряничникову Юлию Львовну</w:t>
      </w:r>
    </w:p>
    <w:p w:rsidR="00763872" w:rsidRDefault="00763872" w:rsidP="00D75F88">
      <w:pPr>
        <w:tabs>
          <w:tab w:val="center" w:pos="4252"/>
        </w:tabs>
        <w:ind w:left="-850"/>
        <w:rPr>
          <w:sz w:val="28"/>
          <w:szCs w:val="28"/>
        </w:rPr>
      </w:pPr>
    </w:p>
    <w:p w:rsidR="00763872" w:rsidRDefault="00763872" w:rsidP="00936CB2">
      <w:pPr>
        <w:tabs>
          <w:tab w:val="center" w:pos="4252"/>
        </w:tabs>
        <w:ind w:left="-850"/>
        <w:jc w:val="right"/>
        <w:rPr>
          <w:rFonts w:ascii="Monotype Corsiva" w:hAnsi="Monotype Corsiva"/>
          <w:b/>
          <w:sz w:val="32"/>
          <w:szCs w:val="32"/>
          <w:u w:val="thick"/>
        </w:rPr>
      </w:pPr>
      <w:r>
        <w:rPr>
          <w:noProof/>
        </w:rPr>
        <w:pict>
          <v:shape id="Рисунок 10" o:spid="_x0000_s1069" type="#_x0000_t75" style="position:absolute;left:0;text-align:left;margin-left:-29.55pt;margin-top:3.1pt;width:184.5pt;height:235.05pt;z-index:-251681792;visibility:visible" wrapcoords="-88 0 -88 21531 21600 21531 21600 0 -88 0">
            <v:imagedata r:id="rId53" o:title=""/>
            <w10:wrap type="through"/>
          </v:shape>
        </w:pict>
      </w:r>
      <w:r w:rsidRPr="00D75F88">
        <w:rPr>
          <w:rFonts w:ascii="Monotype Corsiva" w:hAnsi="Monotype Corsiva"/>
          <w:b/>
          <w:sz w:val="32"/>
          <w:szCs w:val="32"/>
          <w:shd w:val="clear" w:color="auto" w:fill="FFFFFF"/>
        </w:rPr>
        <w:t>Поздравляем с Днем рожденья!</w:t>
      </w:r>
      <w:r w:rsidRPr="00D75F88">
        <w:rPr>
          <w:rFonts w:ascii="Monotype Corsiva" w:hAnsi="Monotype Corsiva"/>
          <w:b/>
          <w:sz w:val="32"/>
          <w:szCs w:val="32"/>
        </w:rPr>
        <w:br/>
      </w:r>
      <w:r w:rsidRPr="00D75F88">
        <w:rPr>
          <w:rFonts w:ascii="Monotype Corsiva" w:hAnsi="Monotype Corsiva"/>
          <w:b/>
          <w:sz w:val="32"/>
          <w:szCs w:val="32"/>
          <w:shd w:val="clear" w:color="auto" w:fill="FFFFFF"/>
        </w:rPr>
        <w:t>Пусть летят без промедленья</w:t>
      </w:r>
      <w:r w:rsidRPr="00D75F88">
        <w:rPr>
          <w:rFonts w:ascii="Monotype Corsiva" w:hAnsi="Monotype Corsiva"/>
          <w:b/>
          <w:sz w:val="32"/>
          <w:szCs w:val="32"/>
        </w:rPr>
        <w:br/>
      </w:r>
      <w:r w:rsidRPr="00D75F88">
        <w:rPr>
          <w:rFonts w:ascii="Monotype Corsiva" w:hAnsi="Monotype Corsiva"/>
          <w:b/>
          <w:sz w:val="32"/>
          <w:szCs w:val="32"/>
          <w:shd w:val="clear" w:color="auto" w:fill="FFFFFF"/>
        </w:rPr>
        <w:t>Поздравленья-пожеланья,</w:t>
      </w:r>
      <w:r w:rsidRPr="00D75F88">
        <w:rPr>
          <w:rFonts w:ascii="Monotype Corsiva" w:hAnsi="Monotype Corsiva"/>
          <w:b/>
          <w:sz w:val="32"/>
          <w:szCs w:val="32"/>
        </w:rPr>
        <w:br/>
      </w:r>
      <w:r w:rsidRPr="00D75F88">
        <w:rPr>
          <w:rFonts w:ascii="Monotype Corsiva" w:hAnsi="Monotype Corsiva"/>
          <w:b/>
          <w:sz w:val="32"/>
          <w:szCs w:val="32"/>
          <w:shd w:val="clear" w:color="auto" w:fill="FFFFFF"/>
        </w:rPr>
        <w:t>Вам выражаем мы признанье.</w:t>
      </w:r>
      <w:r w:rsidRPr="00D75F88">
        <w:rPr>
          <w:rFonts w:ascii="Monotype Corsiva" w:hAnsi="Monotype Corsiva"/>
          <w:b/>
          <w:sz w:val="32"/>
          <w:szCs w:val="32"/>
        </w:rPr>
        <w:br/>
      </w:r>
      <w:r w:rsidRPr="00D75F88">
        <w:rPr>
          <w:rFonts w:ascii="Monotype Corsiva" w:hAnsi="Monotype Corsiva"/>
          <w:b/>
          <w:sz w:val="32"/>
          <w:szCs w:val="32"/>
          <w:shd w:val="clear" w:color="auto" w:fill="FFFFFF"/>
        </w:rPr>
        <w:t>Желаем добрых светлых дней,</w:t>
      </w:r>
      <w:r w:rsidRPr="00D75F88">
        <w:rPr>
          <w:rFonts w:ascii="Monotype Corsiva" w:hAnsi="Monotype Corsiva"/>
          <w:b/>
          <w:sz w:val="32"/>
          <w:szCs w:val="32"/>
        </w:rPr>
        <w:br/>
      </w:r>
      <w:r w:rsidRPr="00D75F88">
        <w:rPr>
          <w:rFonts w:ascii="Monotype Corsiva" w:hAnsi="Monotype Corsiva"/>
          <w:b/>
          <w:sz w:val="32"/>
          <w:szCs w:val="32"/>
          <w:shd w:val="clear" w:color="auto" w:fill="FFFFFF"/>
        </w:rPr>
        <w:t>Счастливой жизни средь друзей,</w:t>
      </w:r>
      <w:r w:rsidRPr="00D75F88">
        <w:rPr>
          <w:rFonts w:ascii="Monotype Corsiva" w:hAnsi="Monotype Corsiva"/>
          <w:b/>
          <w:sz w:val="32"/>
          <w:szCs w:val="32"/>
        </w:rPr>
        <w:br/>
      </w:r>
      <w:r w:rsidRPr="00D75F88">
        <w:rPr>
          <w:rFonts w:ascii="Monotype Corsiva" w:hAnsi="Monotype Corsiva"/>
          <w:b/>
          <w:sz w:val="32"/>
          <w:szCs w:val="32"/>
          <w:shd w:val="clear" w:color="auto" w:fill="FFFFFF"/>
        </w:rPr>
        <w:t>Больших успехов, достижений,</w:t>
      </w:r>
      <w:r w:rsidRPr="00D75F88">
        <w:rPr>
          <w:rFonts w:ascii="Monotype Corsiva" w:hAnsi="Monotype Corsiva"/>
          <w:b/>
          <w:sz w:val="32"/>
          <w:szCs w:val="32"/>
        </w:rPr>
        <w:br/>
      </w:r>
      <w:r w:rsidRPr="00D75F88">
        <w:rPr>
          <w:rFonts w:ascii="Monotype Corsiva" w:hAnsi="Monotype Corsiva"/>
          <w:b/>
          <w:sz w:val="32"/>
          <w:szCs w:val="32"/>
          <w:shd w:val="clear" w:color="auto" w:fill="FFFFFF"/>
        </w:rPr>
        <w:t>И верных, значимых решений.</w:t>
      </w:r>
      <w:r w:rsidRPr="00D75F88">
        <w:rPr>
          <w:rFonts w:ascii="Monotype Corsiva" w:hAnsi="Monotype Corsiva"/>
          <w:b/>
          <w:sz w:val="32"/>
          <w:szCs w:val="32"/>
        </w:rPr>
        <w:br/>
      </w:r>
      <w:r w:rsidRPr="00D75F88">
        <w:rPr>
          <w:rFonts w:ascii="Monotype Corsiva" w:hAnsi="Monotype Corsiva"/>
          <w:b/>
          <w:sz w:val="32"/>
          <w:szCs w:val="32"/>
          <w:shd w:val="clear" w:color="auto" w:fill="FFFFFF"/>
        </w:rPr>
        <w:t>Будьте в выборе свободны,</w:t>
      </w:r>
      <w:r w:rsidRPr="00D75F88">
        <w:rPr>
          <w:rFonts w:ascii="Monotype Corsiva" w:hAnsi="Monotype Corsiva"/>
          <w:b/>
          <w:sz w:val="32"/>
          <w:szCs w:val="32"/>
        </w:rPr>
        <w:br/>
      </w:r>
      <w:r w:rsidRPr="00D75F88">
        <w:rPr>
          <w:rFonts w:ascii="Monotype Corsiva" w:hAnsi="Monotype Corsiva"/>
          <w:b/>
          <w:sz w:val="32"/>
          <w:szCs w:val="32"/>
          <w:shd w:val="clear" w:color="auto" w:fill="FFFFFF"/>
        </w:rPr>
        <w:t>На многое всегда способны,</w:t>
      </w:r>
      <w:r w:rsidRPr="00D75F88">
        <w:rPr>
          <w:rFonts w:ascii="Monotype Corsiva" w:hAnsi="Monotype Corsiva"/>
          <w:b/>
          <w:sz w:val="32"/>
          <w:szCs w:val="32"/>
        </w:rPr>
        <w:br/>
      </w:r>
      <w:r w:rsidRPr="00D75F88">
        <w:rPr>
          <w:rFonts w:ascii="Monotype Corsiva" w:hAnsi="Monotype Corsiva"/>
          <w:b/>
          <w:sz w:val="32"/>
          <w:szCs w:val="32"/>
          <w:shd w:val="clear" w:color="auto" w:fill="FFFFFF"/>
        </w:rPr>
        <w:t>Жизнь будет яркой, настоящей,</w:t>
      </w:r>
      <w:r w:rsidRPr="00D75F88">
        <w:rPr>
          <w:rFonts w:ascii="Monotype Corsiva" w:hAnsi="Monotype Corsiva"/>
          <w:b/>
          <w:sz w:val="32"/>
          <w:szCs w:val="32"/>
        </w:rPr>
        <w:br/>
      </w:r>
      <w:r w:rsidRPr="00D75F88">
        <w:rPr>
          <w:rFonts w:ascii="Monotype Corsiva" w:hAnsi="Monotype Corsiva"/>
          <w:b/>
          <w:sz w:val="32"/>
          <w:szCs w:val="32"/>
          <w:shd w:val="clear" w:color="auto" w:fill="FFFFFF"/>
        </w:rPr>
        <w:t>Как подарок подходящий.</w:t>
      </w:r>
    </w:p>
    <w:p w:rsidR="00763872" w:rsidRPr="00936CB2" w:rsidRDefault="00763872" w:rsidP="00936CB2">
      <w:pPr>
        <w:rPr>
          <w:rFonts w:ascii="Monotype Corsiva" w:hAnsi="Monotype Corsiva"/>
          <w:sz w:val="32"/>
          <w:szCs w:val="32"/>
        </w:rPr>
      </w:pPr>
    </w:p>
    <w:p w:rsidR="00763872" w:rsidRDefault="00763872" w:rsidP="00936CB2">
      <w:pPr>
        <w:rPr>
          <w:rFonts w:ascii="Monotype Corsiva" w:hAnsi="Monotype Corsiva"/>
          <w:sz w:val="32"/>
          <w:szCs w:val="32"/>
        </w:rPr>
      </w:pPr>
    </w:p>
    <w:p w:rsidR="00763872" w:rsidRDefault="00763872" w:rsidP="00936CB2">
      <w:pPr>
        <w:tabs>
          <w:tab w:val="left" w:pos="1335"/>
        </w:tabs>
        <w:ind w:left="-794"/>
        <w:rPr>
          <w:b/>
          <w:color w:val="C00000"/>
          <w:sz w:val="32"/>
          <w:szCs w:val="32"/>
          <w:u w:val="thick"/>
        </w:rPr>
      </w:pPr>
    </w:p>
    <w:p w:rsidR="00763872" w:rsidRDefault="00763872" w:rsidP="00936CB2">
      <w:pPr>
        <w:tabs>
          <w:tab w:val="left" w:pos="1335"/>
        </w:tabs>
        <w:ind w:left="-794"/>
        <w:rPr>
          <w:b/>
          <w:sz w:val="32"/>
          <w:szCs w:val="32"/>
          <w:u w:val="thick"/>
        </w:rPr>
      </w:pPr>
      <w:r w:rsidRPr="00936CB2">
        <w:rPr>
          <w:b/>
          <w:color w:val="C00000"/>
          <w:sz w:val="32"/>
          <w:szCs w:val="32"/>
          <w:u w:val="thick"/>
        </w:rPr>
        <w:t>А так же всех ребят, родившихся в январе:</w:t>
      </w:r>
    </w:p>
    <w:p w:rsidR="00763872" w:rsidRDefault="00763872" w:rsidP="00936CB2">
      <w:pPr>
        <w:rPr>
          <w:sz w:val="32"/>
          <w:szCs w:val="32"/>
        </w:rPr>
      </w:pPr>
      <w:r>
        <w:rPr>
          <w:noProof/>
        </w:rPr>
        <w:pict>
          <v:shape id="Рисунок 19" o:spid="_x0000_s1070" type="#_x0000_t75" style="position:absolute;margin-left:292.95pt;margin-top:3.7pt;width:159.55pt;height:241pt;z-index:-251674624;visibility:visible" wrapcoords="-101 0 -101 21533 21600 21533 21600 0 -101 0">
            <v:imagedata r:id="rId54" o:title=""/>
            <w10:wrap type="through"/>
          </v:shape>
        </w:pict>
      </w:r>
    </w:p>
    <w:p w:rsidR="00763872" w:rsidRDefault="00763872" w:rsidP="00936CB2">
      <w:pPr>
        <w:pStyle w:val="NoSpacing"/>
        <w:ind w:left="-907"/>
        <w:rPr>
          <w:rFonts w:ascii="Monotype Corsiva" w:hAnsi="Monotype Corsiva"/>
          <w:b/>
          <w:sz w:val="32"/>
          <w:szCs w:val="32"/>
        </w:rPr>
      </w:pPr>
      <w:r w:rsidRPr="00936CB2">
        <w:rPr>
          <w:rFonts w:ascii="Monotype Corsiva" w:hAnsi="Monotype Corsiva"/>
          <w:b/>
          <w:sz w:val="32"/>
          <w:szCs w:val="32"/>
        </w:rPr>
        <w:t>Пусть солнце светит ласково,</w:t>
      </w:r>
      <w:r w:rsidRPr="00936CB2">
        <w:rPr>
          <w:rFonts w:ascii="Monotype Corsiva" w:hAnsi="Monotype Corsiva"/>
          <w:b/>
          <w:sz w:val="32"/>
          <w:szCs w:val="32"/>
        </w:rPr>
        <w:br/>
        <w:t>Лучисто и приветливо,</w:t>
      </w:r>
      <w:r w:rsidRPr="00936CB2">
        <w:rPr>
          <w:rFonts w:ascii="Monotype Corsiva" w:hAnsi="Monotype Corsiva"/>
          <w:b/>
          <w:sz w:val="32"/>
          <w:szCs w:val="32"/>
        </w:rPr>
        <w:br/>
        <w:t>Цветы в хрустальной вазочке,</w:t>
      </w:r>
      <w:r w:rsidRPr="00936CB2">
        <w:rPr>
          <w:rFonts w:ascii="Monotype Corsiva" w:hAnsi="Monotype Corsiva"/>
          <w:b/>
          <w:sz w:val="32"/>
          <w:szCs w:val="32"/>
        </w:rPr>
        <w:br/>
        <w:t>Стоят в воде кокетливо.</w:t>
      </w:r>
      <w:r w:rsidRPr="00936CB2">
        <w:rPr>
          <w:rFonts w:ascii="Monotype Corsiva" w:hAnsi="Monotype Corsiva"/>
          <w:b/>
          <w:sz w:val="32"/>
          <w:szCs w:val="32"/>
        </w:rPr>
        <w:br/>
      </w:r>
      <w:r w:rsidRPr="00936CB2">
        <w:rPr>
          <w:rFonts w:ascii="Monotype Corsiva" w:hAnsi="Monotype Corsiva"/>
          <w:b/>
          <w:sz w:val="32"/>
          <w:szCs w:val="32"/>
        </w:rPr>
        <w:br/>
        <w:t>Улыбка будет радостной,</w:t>
      </w:r>
      <w:r w:rsidRPr="00936CB2">
        <w:rPr>
          <w:rFonts w:ascii="Monotype Corsiva" w:hAnsi="Monotype Corsiva"/>
          <w:b/>
          <w:sz w:val="32"/>
          <w:szCs w:val="32"/>
        </w:rPr>
        <w:br/>
        <w:t>Всегда, как в День Рождения!</w:t>
      </w:r>
      <w:r w:rsidRPr="00936CB2">
        <w:rPr>
          <w:rFonts w:ascii="Monotype Corsiva" w:hAnsi="Monotype Corsiva"/>
          <w:b/>
          <w:sz w:val="32"/>
          <w:szCs w:val="32"/>
        </w:rPr>
        <w:br/>
        <w:t>И целый год окажется,</w:t>
      </w:r>
      <w:r w:rsidRPr="00936CB2">
        <w:rPr>
          <w:rFonts w:ascii="Monotype Corsiva" w:hAnsi="Monotype Corsiva"/>
          <w:b/>
          <w:sz w:val="32"/>
          <w:szCs w:val="32"/>
        </w:rPr>
        <w:br/>
        <w:t>Счастливым продолжением!</w:t>
      </w:r>
      <w:r w:rsidRPr="00936CB2">
        <w:rPr>
          <w:rFonts w:ascii="Monotype Corsiva" w:hAnsi="Monotype Corsiva"/>
          <w:b/>
          <w:sz w:val="32"/>
          <w:szCs w:val="32"/>
        </w:rPr>
        <w:br/>
      </w:r>
      <w:r w:rsidRPr="00936CB2">
        <w:rPr>
          <w:rFonts w:ascii="Monotype Corsiva" w:hAnsi="Monotype Corsiva"/>
          <w:b/>
          <w:sz w:val="32"/>
          <w:szCs w:val="32"/>
        </w:rPr>
        <w:br/>
      </w:r>
    </w:p>
    <w:p w:rsidR="00763872" w:rsidRDefault="00763872" w:rsidP="00936CB2">
      <w:pPr>
        <w:pStyle w:val="NoSpacing"/>
        <w:ind w:left="-907"/>
        <w:rPr>
          <w:rFonts w:ascii="Monotype Corsiva" w:hAnsi="Monotype Corsiva"/>
          <w:b/>
          <w:sz w:val="32"/>
          <w:szCs w:val="32"/>
        </w:rPr>
      </w:pPr>
    </w:p>
    <w:p w:rsidR="00763872" w:rsidRDefault="00763872" w:rsidP="00936CB2">
      <w:pPr>
        <w:pStyle w:val="NoSpacing"/>
        <w:ind w:left="-907"/>
        <w:rPr>
          <w:rFonts w:ascii="Comic Sans MS" w:hAnsi="Comic Sans MS"/>
          <w:b/>
          <w:sz w:val="28"/>
          <w:szCs w:val="28"/>
        </w:rPr>
      </w:pPr>
    </w:p>
    <w:p w:rsidR="00763872" w:rsidRPr="00936CB2" w:rsidRDefault="00763872" w:rsidP="00936CB2">
      <w:pPr>
        <w:pStyle w:val="NoSpacing"/>
        <w:ind w:left="-907"/>
        <w:rPr>
          <w:rFonts w:ascii="Comic Sans MS" w:hAnsi="Comic Sans MS"/>
          <w:b/>
          <w:sz w:val="28"/>
          <w:szCs w:val="28"/>
        </w:rPr>
      </w:pPr>
      <w:r w:rsidRPr="00936CB2">
        <w:rPr>
          <w:rFonts w:ascii="Comic Sans MS" w:hAnsi="Comic Sans MS"/>
          <w:b/>
          <w:sz w:val="28"/>
          <w:szCs w:val="28"/>
        </w:rPr>
        <w:t>Над номером работали:</w:t>
      </w:r>
    </w:p>
    <w:p w:rsidR="00763872" w:rsidRPr="00936CB2" w:rsidRDefault="00763872" w:rsidP="00936CB2">
      <w:pPr>
        <w:pStyle w:val="NoSpacing"/>
        <w:ind w:left="-907"/>
        <w:rPr>
          <w:rFonts w:ascii="Comic Sans MS" w:hAnsi="Comic Sans MS"/>
          <w:b/>
          <w:sz w:val="28"/>
          <w:szCs w:val="28"/>
        </w:rPr>
      </w:pPr>
      <w:r w:rsidRPr="00936CB2">
        <w:rPr>
          <w:rFonts w:ascii="Comic Sans MS" w:hAnsi="Comic Sans MS"/>
          <w:b/>
          <w:sz w:val="28"/>
          <w:szCs w:val="28"/>
        </w:rPr>
        <w:t>Редактор: Бурнаева Анастасия</w:t>
      </w:r>
    </w:p>
    <w:p w:rsidR="00763872" w:rsidRDefault="00763872" w:rsidP="00C6658E">
      <w:pPr>
        <w:pStyle w:val="NoSpacing"/>
        <w:ind w:left="-907"/>
        <w:rPr>
          <w:rFonts w:ascii="Comic Sans MS" w:hAnsi="Comic Sans MS"/>
          <w:b/>
          <w:sz w:val="28"/>
          <w:szCs w:val="28"/>
        </w:rPr>
      </w:pPr>
      <w:r w:rsidRPr="00936CB2">
        <w:rPr>
          <w:rFonts w:ascii="Comic Sans MS" w:hAnsi="Comic Sans MS"/>
          <w:b/>
          <w:sz w:val="28"/>
          <w:szCs w:val="28"/>
        </w:rPr>
        <w:t>Руководитель: Бусаргина Н.В.</w:t>
      </w:r>
    </w:p>
    <w:p w:rsidR="00763872" w:rsidRDefault="00763872" w:rsidP="00C6658E">
      <w:pPr>
        <w:pStyle w:val="NoSpacing"/>
        <w:ind w:left="-907"/>
        <w:rPr>
          <w:rFonts w:ascii="Comic Sans MS" w:hAnsi="Comic Sans MS"/>
          <w:b/>
          <w:sz w:val="28"/>
          <w:szCs w:val="28"/>
        </w:rPr>
      </w:pPr>
      <w:r>
        <w:rPr>
          <w:noProof/>
        </w:rPr>
        <w:pict>
          <v:shape id="Рисунок 22" o:spid="_x0000_s1071" type="#_x0000_t75" style="position:absolute;left:0;text-align:left;margin-left:169.65pt;margin-top:26.2pt;width:319.7pt;height:275.5pt;z-index:-251654144;visibility:visible;mso-wrap-distance-left:15.72pt" wrapcoords="18862 1001 15262 1118 659 1825 608 18481 1115 18893 1775 19010 16732 19658 18710 19658 19166 19658 19521 19658 20028 19187 20028 3826 19876 2237 19673 1001 18862 1001"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">
            <v:imagedata r:id="rId55" o:title=""/>
            <o:lock v:ext="edit" aspectratio="f"/>
            <w10:wrap type="through"/>
          </v:shape>
        </w:pict>
      </w:r>
      <w:r>
        <w:rPr>
          <w:noProof/>
        </w:rPr>
        <w:pict>
          <v:shape id="Поле 21" o:spid="_x0000_s1072" type="#_x0000_t202" style="position:absolute;left:0;text-align:left;margin-left:-40.05pt;margin-top:-12.45pt;width:303.75pt;height:2in;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" filled="f" stroked="f">
            <v:fill o:detectmouseclick="t"/>
            <v:textbox style="mso-fit-shape-to-text:t">
              <w:txbxContent>
                <w:p w:rsidR="00763872" w:rsidRPr="0060374A" w:rsidRDefault="00763872" w:rsidP="0060374A">
                  <w:pPr>
                    <w:pStyle w:val="NoSpacing"/>
                    <w:ind w:left="-907"/>
                    <w:jc w:val="center"/>
                    <w:rPr>
                      <w:rFonts w:ascii="Comic Sans MS" w:hAnsi="Comic Sans MS"/>
                      <w:b/>
                      <w:spacing w:val="10"/>
                      <w:sz w:val="72"/>
                      <w:szCs w:val="72"/>
                    </w:rPr>
                  </w:pPr>
                  <w:r w:rsidRPr="0060374A">
                    <w:rPr>
                      <w:rFonts w:ascii="Comic Sans MS" w:hAnsi="Comic Sans MS"/>
                      <w:b/>
                      <w:spacing w:val="10"/>
                      <w:sz w:val="72"/>
                      <w:szCs w:val="72"/>
                    </w:rPr>
                    <w:t>Фото месяца!</w:t>
                  </w:r>
                </w:p>
              </w:txbxContent>
            </v:textbox>
            <w10:wrap type="square"/>
          </v:shape>
        </w:pict>
      </w:r>
    </w:p>
    <w:p w:rsidR="00763872" w:rsidRPr="0060374A" w:rsidRDefault="00763872" w:rsidP="0060374A">
      <w:r>
        <w:rPr>
          <w:noProof/>
        </w:rPr>
        <w:pict>
          <v:shape id="Рисунок 23" o:spid="_x0000_s1073" type="#_x0000_t75" style="position:absolute;margin-left:-48.95pt;margin-top:-12.6pt;width:189.1pt;height:405.6pt;z-index:-251653120;visibility:visible" wrapcoords="1543 759 1543 20841 19971 20841 19971 759 1543 759"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">
            <v:imagedata r:id="rId56" o:title=""/>
            <o:lock v:ext="edit" aspectratio="f"/>
            <w10:wrap type="through"/>
          </v:shape>
        </w:pict>
      </w:r>
    </w:p>
    <w:p w:rsidR="00763872" w:rsidRPr="0060374A" w:rsidRDefault="00763872" w:rsidP="0060374A"/>
    <w:p w:rsidR="00763872" w:rsidRPr="0060374A" w:rsidRDefault="00763872" w:rsidP="0060374A"/>
    <w:p w:rsidR="00763872" w:rsidRPr="0060374A" w:rsidRDefault="00763872" w:rsidP="0060374A"/>
    <w:p w:rsidR="00763872" w:rsidRPr="0060374A" w:rsidRDefault="00763872" w:rsidP="0060374A"/>
    <w:p w:rsidR="00763872" w:rsidRPr="0060374A" w:rsidRDefault="00763872" w:rsidP="0060374A"/>
    <w:p w:rsidR="00763872" w:rsidRPr="0060374A" w:rsidRDefault="00763872" w:rsidP="0060374A"/>
    <w:p w:rsidR="00763872" w:rsidRDefault="00763872" w:rsidP="0060374A"/>
    <w:p w:rsidR="00763872" w:rsidRDefault="00763872" w:rsidP="0060374A"/>
    <w:p w:rsidR="00763872" w:rsidRDefault="00763872" w:rsidP="0060374A">
      <w:pPr>
        <w:tabs>
          <w:tab w:val="left" w:pos="2310"/>
        </w:tabs>
      </w:pPr>
      <w:r>
        <w:tab/>
      </w:r>
    </w:p>
    <w:p w:rsidR="00763872" w:rsidRPr="0060374A" w:rsidRDefault="00763872" w:rsidP="0060374A"/>
    <w:p w:rsidR="00763872" w:rsidRPr="0060374A" w:rsidRDefault="00763872" w:rsidP="0060374A"/>
    <w:p w:rsidR="00763872" w:rsidRPr="0060374A" w:rsidRDefault="00763872" w:rsidP="0060374A"/>
    <w:p w:rsidR="00763872" w:rsidRPr="0060374A" w:rsidRDefault="00763872" w:rsidP="0060374A"/>
    <w:p w:rsidR="00763872" w:rsidRPr="0060374A" w:rsidRDefault="00763872" w:rsidP="0060374A"/>
    <w:p w:rsidR="00763872" w:rsidRPr="0060374A" w:rsidRDefault="00763872" w:rsidP="0060374A"/>
    <w:p w:rsidR="00763872" w:rsidRPr="0060374A" w:rsidRDefault="00763872" w:rsidP="0060374A"/>
    <w:p w:rsidR="00763872" w:rsidRPr="0060374A" w:rsidRDefault="00763872" w:rsidP="0060374A">
      <w:r>
        <w:rPr>
          <w:noProof/>
        </w:rPr>
        <w:pict>
          <v:shape id="Рисунок 24" o:spid="_x0000_s1074" type="#_x0000_t75" style="position:absolute;margin-left:38.15pt;margin-top:-9.45pt;width:300pt;height:403.7pt;z-index:-251652096;visibility:visible" wrapcoords="918 763 918 20837 20574 20837 20574 763 918 763"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">
            <v:imagedata r:id="rId57" o:title=""/>
            <o:lock v:ext="edit" aspectratio="f"/>
            <w10:wrap type="through"/>
          </v:shape>
        </w:pict>
      </w:r>
    </w:p>
    <w:p w:rsidR="00763872" w:rsidRPr="0060374A" w:rsidRDefault="00763872" w:rsidP="0060374A"/>
    <w:p w:rsidR="00763872" w:rsidRDefault="00763872" w:rsidP="0060374A"/>
    <w:p w:rsidR="00763872" w:rsidRDefault="00763872" w:rsidP="0060374A"/>
    <w:p w:rsidR="00763872" w:rsidRPr="0060374A" w:rsidRDefault="00763872" w:rsidP="009B1A9D">
      <w:pPr>
        <w:tabs>
          <w:tab w:val="left" w:pos="3255"/>
        </w:tabs>
      </w:pPr>
      <w:r>
        <w:rPr>
          <w:noProof/>
        </w:rPr>
        <w:pict>
          <v:shape id="Рисунок 25" o:spid="_x0000_s1075" type="#_x0000_t75" style="position:absolute;margin-left:-183.8pt;margin-top:99.55pt;width:236.15pt;height:286.1pt;z-index:-251651072;visibility:visible" wrapcoords="1234 1077 1234 20523 20297 20523 20297 1077 1234 1077"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">
            <v:imagedata r:id="rId58" o:title=""/>
            <o:lock v:ext="edit" aspectratio="f"/>
            <w10:wrap type="through"/>
          </v:shape>
        </w:pict>
      </w:r>
    </w:p>
    <w:sectPr w:rsidR="00763872" w:rsidRPr="0060374A" w:rsidSect="00EA7FD3">
      <w:type w:val="continuous"/>
      <w:pgSz w:w="11906" w:h="16838"/>
      <w:pgMar w:top="1134" w:right="850" w:bottom="1134" w:left="1701" w:header="708" w:footer="708" w:gutter="0"/>
      <w:pgBorders w:offsetFrom="page">
        <w:top w:val="circlesLines" w:sz="14" w:space="24" w:color="5F497A"/>
        <w:left w:val="circlesLines" w:sz="14" w:space="24" w:color="5F497A"/>
        <w:bottom w:val="circlesLines" w:sz="14" w:space="24" w:color="5F497A"/>
        <w:right w:val="circlesLines" w:sz="14" w:space="24" w:color="5F497A"/>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Monotype Corsiva">
    <w:panose1 w:val="03010101010201010101"/>
    <w:charset w:val="CC"/>
    <w:family w:val="script"/>
    <w:pitch w:val="variable"/>
    <w:sig w:usb0="00000287" w:usb1="00000000" w:usb2="00000000" w:usb3="00000000" w:csb0="0000009F" w:csb1="00000000"/>
  </w:font>
  <w:font w:name="Verdana">
    <w:panose1 w:val="020B0604030504040204"/>
    <w:charset w:val="CC"/>
    <w:family w:val="swiss"/>
    <w:pitch w:val="variable"/>
    <w:sig w:usb0="20000287" w:usb1="00000000" w:usb2="00000000" w:usb3="00000000" w:csb0="0000019F" w:csb1="00000000"/>
  </w:font>
  <w:font w:name="Comic Sans MS">
    <w:panose1 w:val="030F0702030302020204"/>
    <w:charset w:val="CC"/>
    <w:family w:val="script"/>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112CCC"/>
    <w:multiLevelType w:val="hybridMultilevel"/>
    <w:tmpl w:val="1F6838EE"/>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1DA15B60"/>
    <w:multiLevelType w:val="hybridMultilevel"/>
    <w:tmpl w:val="6C9E5A90"/>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num w:numId="1">
    <w:abstractNumId w:val="0"/>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4114B"/>
    <w:rsid w:val="00001F3C"/>
    <w:rsid w:val="00065E8E"/>
    <w:rsid w:val="000F3C03"/>
    <w:rsid w:val="00104D30"/>
    <w:rsid w:val="00131F6D"/>
    <w:rsid w:val="00153123"/>
    <w:rsid w:val="00205343"/>
    <w:rsid w:val="00236254"/>
    <w:rsid w:val="002C7199"/>
    <w:rsid w:val="00491D99"/>
    <w:rsid w:val="0060374A"/>
    <w:rsid w:val="006D0620"/>
    <w:rsid w:val="00763872"/>
    <w:rsid w:val="00931CC3"/>
    <w:rsid w:val="00933725"/>
    <w:rsid w:val="00936CB2"/>
    <w:rsid w:val="009B1A9D"/>
    <w:rsid w:val="00A513E6"/>
    <w:rsid w:val="00AA778A"/>
    <w:rsid w:val="00B13026"/>
    <w:rsid w:val="00B209B0"/>
    <w:rsid w:val="00B42FC4"/>
    <w:rsid w:val="00B50C66"/>
    <w:rsid w:val="00B6779A"/>
    <w:rsid w:val="00C2077B"/>
    <w:rsid w:val="00C4114B"/>
    <w:rsid w:val="00C6658E"/>
    <w:rsid w:val="00CA37C4"/>
    <w:rsid w:val="00CE71E2"/>
    <w:rsid w:val="00CF3F29"/>
    <w:rsid w:val="00D35842"/>
    <w:rsid w:val="00D75F88"/>
    <w:rsid w:val="00E314CF"/>
    <w:rsid w:val="00E658B2"/>
    <w:rsid w:val="00E914CB"/>
    <w:rsid w:val="00EA7FD3"/>
    <w:rsid w:val="00F21A6E"/>
    <w:rsid w:val="00F75B9E"/>
    <w:rsid w:val="00F875AD"/>
    <w:rsid w:val="00FD3752"/>
    <w:rsid w:val="00FD60E1"/>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114B"/>
    <w:rPr>
      <w:rFonts w:ascii="Times New Roman" w:eastAsia="Times New Roman" w:hAnsi="Times New Roman"/>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C4114B"/>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C4114B"/>
    <w:rPr>
      <w:rFonts w:ascii="Tahoma" w:hAnsi="Tahoma" w:cs="Tahoma"/>
      <w:sz w:val="16"/>
      <w:szCs w:val="16"/>
      <w:lang w:eastAsia="ru-RU"/>
    </w:rPr>
  </w:style>
  <w:style w:type="paragraph" w:styleId="NoSpacing">
    <w:name w:val="No Spacing"/>
    <w:uiPriority w:val="99"/>
    <w:qFormat/>
    <w:rsid w:val="00C4114B"/>
    <w:rPr>
      <w:rFonts w:ascii="Times New Roman" w:eastAsia="Times New Roman" w:hAnsi="Times New Roman"/>
      <w:sz w:val="24"/>
      <w:szCs w:val="24"/>
    </w:rPr>
  </w:style>
  <w:style w:type="paragraph" w:styleId="ListParagraph">
    <w:name w:val="List Paragraph"/>
    <w:basedOn w:val="Normal"/>
    <w:uiPriority w:val="99"/>
    <w:qFormat/>
    <w:rsid w:val="00E314CF"/>
    <w:pPr>
      <w:ind w:left="720"/>
      <w:contextualSpacing/>
    </w:pPr>
  </w:style>
  <w:style w:type="table" w:styleId="TableGrid">
    <w:name w:val="Table Grid"/>
    <w:basedOn w:val="TableNormal"/>
    <w:uiPriority w:val="99"/>
    <w:rsid w:val="002C7199"/>
    <w:rPr>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hyperlink" Target="https://ru.wikipedia.org/wiki/%D0%A2%D1%80%D0%B0%D0%B4%D0%B8%D1%86%D0%B8%D1%8F" TargetMode="External"/><Relationship Id="rId21" Type="http://schemas.openxmlformats.org/officeDocument/2006/relationships/image" Target="media/image16.png"/><Relationship Id="rId34" Type="http://schemas.openxmlformats.org/officeDocument/2006/relationships/image" Target="media/image29.jpeg"/><Relationship Id="rId42" Type="http://schemas.openxmlformats.org/officeDocument/2006/relationships/hyperlink" Target="https://ru.wikipedia.org/wiki/%D0%A4%D0%BB%D0%B5%D1%88%D0%BC%D0%BE%D0%B1" TargetMode="External"/><Relationship Id="rId47" Type="http://schemas.openxmlformats.org/officeDocument/2006/relationships/hyperlink" Target="https://ru.wikipedia.org/wiki/%D0%98%D0%BC%D0%BC%D1%83%D0%BD%D0%B8%D1%82%D0%B5%D1%82_(%D0%B1%D0%B8%D0%BE%D0%BB%D0%BE%D0%B3%D0%B8%D1%8F)" TargetMode="External"/><Relationship Id="rId50" Type="http://schemas.openxmlformats.org/officeDocument/2006/relationships/image" Target="media/image31.jpeg"/><Relationship Id="rId55" Type="http://schemas.openxmlformats.org/officeDocument/2006/relationships/image" Target="media/image36.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hyperlink" Target="https://ru.wikipedia.org/wiki/4_%D0%B4%D0%B5%D0%BA%D0%B0%D0%B1%D1%80%D1%8F" TargetMode="External"/><Relationship Id="rId46" Type="http://schemas.openxmlformats.org/officeDocument/2006/relationships/hyperlink" Target="https://ru.wikipedia.org/wiki/%D0%9F%D0%BE%D0%B2%D0%B5%D1%80%D1%8C%D0%B5" TargetMode="External"/><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jpeg"/><Relationship Id="rId41" Type="http://schemas.openxmlformats.org/officeDocument/2006/relationships/hyperlink" Target="https://ru.wikipedia.org/wiki/%D0%9E%D0%B1%D1%8A%D1%8F%D1%82%D0%B8%D0%B5" TargetMode="External"/><Relationship Id="rId54" Type="http://schemas.openxmlformats.org/officeDocument/2006/relationships/image" Target="media/image35.gif"/><Relationship Id="rId1" Type="http://schemas.openxmlformats.org/officeDocument/2006/relationships/numbering" Target="numbering.xml"/><Relationship Id="rId6" Type="http://schemas.openxmlformats.org/officeDocument/2006/relationships/image" Target="http://im0-tub-ru.yandex.net/i?id=327666639-29-72" TargetMode="Externa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hyperlink" Target="https://ru.wikipedia.org/wiki/21_%D1%8F%D0%BD%D0%B2%D0%B0%D1%80%D1%8F" TargetMode="External"/><Relationship Id="rId40" Type="http://schemas.openxmlformats.org/officeDocument/2006/relationships/hyperlink" Target="https://ru.wikipedia.org/wiki/%D0%94%D1%80%D1%83%D0%B6%D0%B1%D0%B0" TargetMode="External"/><Relationship Id="rId45" Type="http://schemas.openxmlformats.org/officeDocument/2006/relationships/hyperlink" Target="https://ru.wikipedia.org/wiki/%D0%A1%D1%82%D1%83%D0%B4%D0%B5%D0%BD%D1%87%D0%B5%D1%81%D1%82%D0%B2%D0%BE" TargetMode="External"/><Relationship Id="rId53" Type="http://schemas.openxmlformats.org/officeDocument/2006/relationships/image" Target="media/image34.jpeg"/><Relationship Id="rId58" Type="http://schemas.openxmlformats.org/officeDocument/2006/relationships/image" Target="media/image39.png"/><Relationship Id="rId5"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hyperlink" Target="https://ru.wikipedia.org/wiki/%D0%9F%D1%80%D0%B0%D0%B7%D0%B4%D0%BD%D0%B8%D0%BA" TargetMode="External"/><Relationship Id="rId49" Type="http://schemas.openxmlformats.org/officeDocument/2006/relationships/hyperlink" Target="https://ru.wikipedia.org/wiki/%D0%9E%D0%BA%D1%81%D0%B8%D1%82%D0%BE%D1%86%D0%B8%D0%BD" TargetMode="External"/><Relationship Id="rId57" Type="http://schemas.openxmlformats.org/officeDocument/2006/relationships/image" Target="media/image38.pn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hyperlink" Target="https://ru.wikipedia.org/wiki/1970-%D0%B5" TargetMode="External"/><Relationship Id="rId52" Type="http://schemas.openxmlformats.org/officeDocument/2006/relationships/image" Target="media/image33.jpe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hyperlink" Target="https://ru.wikipedia.org/wiki/1986_%D0%B3%D0%BE%D0%B4" TargetMode="External"/><Relationship Id="rId48" Type="http://schemas.openxmlformats.org/officeDocument/2006/relationships/hyperlink" Target="https://ru.wikipedia.org/wiki/%D0%93%D0%B5%D0%BC%D0%BE%D0%B3%D0%BB%D0%BE%D0%B1%D0%B8%D0%BD" TargetMode="External"/><Relationship Id="rId56" Type="http://schemas.openxmlformats.org/officeDocument/2006/relationships/image" Target="media/image37.png"/><Relationship Id="rId8" Type="http://schemas.openxmlformats.org/officeDocument/2006/relationships/image" Target="media/image3.png"/><Relationship Id="rId51" Type="http://schemas.openxmlformats.org/officeDocument/2006/relationships/image" Target="media/image32.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417</TotalTime>
  <Pages>9</Pages>
  <Words>1076</Words>
  <Characters>6136</Characters>
  <Application>Microsoft Office Outlook</Application>
  <DocSecurity>0</DocSecurity>
  <Lines>0</Lines>
  <Paragraphs>0</Paragraphs>
  <ScaleCrop>false</ScaleCrop>
  <Company>SPecialiST RePack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dc:creator>
  <cp:keywords/>
  <dc:description/>
  <cp:lastModifiedBy>Денисов Юрий Леонтьевич</cp:lastModifiedBy>
  <cp:revision>10</cp:revision>
  <cp:lastPrinted>2015-02-06T11:10:00Z</cp:lastPrinted>
  <dcterms:created xsi:type="dcterms:W3CDTF">2015-01-28T12:50:00Z</dcterms:created>
  <dcterms:modified xsi:type="dcterms:W3CDTF">2016-10-21T09:25:00Z</dcterms:modified>
</cp:coreProperties>
</file>