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AEEF3"/>
  <w:body>
    <w:p w:rsidR="0066778C" w:rsidRDefault="0066778C" w:rsidP="00F35216">
      <w:pPr>
        <w:tabs>
          <w:tab w:val="left" w:pos="3720"/>
        </w:tabs>
        <w:jc w:val="right"/>
        <w:rPr>
          <w:b/>
          <w:i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5" o:spid="_x0000_s1026" type="#_x0000_t75" style="position:absolute;left:0;text-align:left;margin-left:-17.05pt;margin-top:-1pt;width:113.75pt;height:108.5pt;z-index:-251682304;visibility:visible;mso-wrap-distance-left:9.48pt;mso-wrap-distance-top:.96pt;mso-wrap-distance-right:9.51pt;mso-wrap-distance-bottom:1.56pt" wrapcoords="1705 1490 1421 1937 1137 3277 1137 18770 1563 20110 1847 20110 19611 20110 19895 20110 20321 18621 20463 3724 20037 1937 19753 1490 1705 1490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">
            <v:imagedata r:id="rId7" o:title=""/>
            <o:lock v:ext="edit" aspectratio="f"/>
            <w10:wrap type="through"/>
          </v:shape>
        </w:pict>
      </w:r>
      <w:r>
        <w:rPr>
          <w:b/>
          <w:i/>
        </w:rPr>
        <w:t>Ежемесячная газета</w:t>
      </w:r>
    </w:p>
    <w:p w:rsidR="0066778C" w:rsidRDefault="0066778C" w:rsidP="00F35216">
      <w:pPr>
        <w:tabs>
          <w:tab w:val="left" w:pos="3720"/>
        </w:tabs>
        <w:jc w:val="right"/>
        <w:rPr>
          <w:b/>
          <w:i/>
        </w:rPr>
      </w:pPr>
      <w:r>
        <w:rPr>
          <w:b/>
          <w:i/>
        </w:rPr>
        <w:t>ГБОУ ООШ с. Покровка</w:t>
      </w:r>
    </w:p>
    <w:p w:rsidR="0066778C" w:rsidRDefault="0066778C">
      <w:r w:rsidRPr="002E648B">
        <w:rPr>
          <w:noProof/>
        </w:rPr>
        <w:pict>
          <v:shape id="Рисунок 6" o:spid="_x0000_i1025" type="#_x0000_t75" style="width:423pt;height:78pt;visibility:visible">
            <v:imagedata r:id="rId8" o:title=""/>
          </v:shape>
        </w:pict>
      </w:r>
    </w:p>
    <w:p w:rsidR="0066778C" w:rsidRDefault="0066778C">
      <w:pPr>
        <w:rPr>
          <w:rFonts w:ascii="Monotype Corsiva" w:hAnsi="Monotype Corsiva"/>
          <w:b/>
          <w:i/>
          <w:sz w:val="28"/>
          <w:szCs w:val="28"/>
        </w:rPr>
      </w:pPr>
    </w:p>
    <w:p w:rsidR="0066778C" w:rsidRDefault="0066778C" w:rsidP="00F35216">
      <w:pPr>
        <w:jc w:val="right"/>
        <w:rPr>
          <w:rFonts w:ascii="Monotype Corsiva" w:hAnsi="Monotype Corsiva"/>
          <w:b/>
          <w:i/>
          <w:sz w:val="28"/>
          <w:szCs w:val="28"/>
        </w:rPr>
      </w:pPr>
      <w:r w:rsidRPr="001F796A">
        <w:rPr>
          <w:rFonts w:ascii="Monotype Corsiva" w:hAnsi="Monotype Corsiva"/>
          <w:b/>
          <w:i/>
          <w:sz w:val="28"/>
          <w:szCs w:val="28"/>
        </w:rPr>
        <w:t>№</w:t>
      </w:r>
      <w:r>
        <w:rPr>
          <w:rFonts w:ascii="Monotype Corsiva" w:hAnsi="Monotype Corsiva"/>
          <w:b/>
          <w:i/>
          <w:sz w:val="28"/>
          <w:szCs w:val="28"/>
        </w:rPr>
        <w:t>2(42</w:t>
      </w:r>
      <w:r w:rsidRPr="001F796A">
        <w:rPr>
          <w:rFonts w:ascii="Monotype Corsiva" w:hAnsi="Monotype Corsiva"/>
          <w:b/>
          <w:i/>
          <w:sz w:val="28"/>
          <w:szCs w:val="28"/>
        </w:rPr>
        <w:t xml:space="preserve">) </w:t>
      </w:r>
      <w:r>
        <w:rPr>
          <w:rFonts w:ascii="Monotype Corsiva" w:hAnsi="Monotype Corsiva"/>
          <w:b/>
          <w:i/>
          <w:sz w:val="28"/>
          <w:szCs w:val="28"/>
        </w:rPr>
        <w:t>октябрь 2016</w:t>
      </w:r>
      <w:r w:rsidRPr="001F796A">
        <w:rPr>
          <w:rFonts w:ascii="Monotype Corsiva" w:hAnsi="Monotype Corsiva"/>
          <w:b/>
          <w:i/>
          <w:sz w:val="28"/>
          <w:szCs w:val="28"/>
        </w:rPr>
        <w:t xml:space="preserve"> год</w:t>
      </w:r>
    </w:p>
    <w:p w:rsidR="0066778C" w:rsidRPr="00191EAB" w:rsidRDefault="0066778C" w:rsidP="001B7350">
      <w:pPr>
        <w:jc w:val="right"/>
        <w:rPr>
          <w:rFonts w:ascii="Comic Sans MS" w:hAnsi="Comic Sans MS"/>
          <w:b/>
          <w:i/>
          <w:sz w:val="28"/>
          <w:szCs w:val="28"/>
        </w:rPr>
      </w:pPr>
      <w:r w:rsidRPr="002D40B3">
        <w:rPr>
          <w:rFonts w:ascii="Comic Sans MS" w:hAnsi="Comic Sans MS"/>
          <w:b/>
          <w:i/>
          <w:sz w:val="28"/>
          <w:szCs w:val="28"/>
        </w:rPr>
        <w:pict>
          <v:shape id="_x0000_i1026" type="#_x0000_t75" style="width:369pt;height:14.25pt" o:hrpct="0" o:hralign="center" o:hr="t">
            <v:imagedata r:id="rId9" o:title=""/>
          </v:shape>
        </w:pict>
      </w:r>
    </w:p>
    <w:p w:rsidR="0066778C" w:rsidRDefault="0066778C" w:rsidP="001B7350">
      <w:pPr>
        <w:rPr>
          <w:rFonts w:ascii="Comic Sans MS" w:hAnsi="Comic Sans MS"/>
          <w:sz w:val="28"/>
          <w:szCs w:val="28"/>
        </w:rPr>
      </w:pPr>
    </w:p>
    <w:p w:rsidR="0066778C" w:rsidRPr="001B7350" w:rsidRDefault="0066778C" w:rsidP="001B7350">
      <w:pPr>
        <w:rPr>
          <w:rFonts w:ascii="Comic Sans MS" w:hAnsi="Comic Sans MS"/>
          <w:sz w:val="28"/>
          <w:szCs w:val="28"/>
        </w:rPr>
      </w:pPr>
      <w:r w:rsidRPr="001B7350">
        <w:rPr>
          <w:rFonts w:ascii="Comic Sans MS" w:hAnsi="Comic Sans MS"/>
          <w:sz w:val="28"/>
          <w:szCs w:val="28"/>
        </w:rPr>
        <w:t>С Днём Учителя!</w:t>
      </w:r>
    </w:p>
    <w:p w:rsidR="0066778C" w:rsidRPr="001B7350" w:rsidRDefault="0066778C" w:rsidP="00947D68">
      <w:pPr>
        <w:tabs>
          <w:tab w:val="left" w:pos="6825"/>
        </w:tabs>
        <w:rPr>
          <w:rFonts w:ascii="Comic Sans MS" w:hAnsi="Comic Sans MS"/>
          <w:sz w:val="28"/>
          <w:szCs w:val="28"/>
        </w:rPr>
      </w:pPr>
      <w:r w:rsidRPr="001B7350">
        <w:rPr>
          <w:rFonts w:ascii="Comic Sans MS" w:hAnsi="Comic Sans MS"/>
          <w:sz w:val="28"/>
          <w:szCs w:val="28"/>
        </w:rPr>
        <w:t>Осыпанный дождём букетов</w:t>
      </w:r>
      <w:r>
        <w:rPr>
          <w:rFonts w:ascii="Comic Sans MS" w:hAnsi="Comic Sans MS"/>
          <w:sz w:val="28"/>
          <w:szCs w:val="28"/>
        </w:rPr>
        <w:tab/>
      </w:r>
    </w:p>
    <w:p w:rsidR="0066778C" w:rsidRPr="001B7350" w:rsidRDefault="0066778C" w:rsidP="00947D68">
      <w:pPr>
        <w:tabs>
          <w:tab w:val="left" w:pos="6450"/>
        </w:tabs>
        <w:rPr>
          <w:rFonts w:ascii="Comic Sans MS" w:hAnsi="Comic Sans MS"/>
          <w:sz w:val="28"/>
          <w:szCs w:val="28"/>
        </w:rPr>
      </w:pPr>
      <w:r w:rsidRPr="001B7350">
        <w:rPr>
          <w:rFonts w:ascii="Comic Sans MS" w:hAnsi="Comic Sans MS"/>
          <w:sz w:val="28"/>
          <w:szCs w:val="28"/>
        </w:rPr>
        <w:t>И озарённый блеском сотен глаз,</w:t>
      </w:r>
      <w:r>
        <w:rPr>
          <w:rFonts w:ascii="Comic Sans MS" w:hAnsi="Comic Sans MS"/>
          <w:sz w:val="28"/>
          <w:szCs w:val="28"/>
        </w:rPr>
        <w:tab/>
      </w:r>
    </w:p>
    <w:p w:rsidR="0066778C" w:rsidRPr="001B7350" w:rsidRDefault="0066778C" w:rsidP="001B7350">
      <w:pPr>
        <w:rPr>
          <w:rFonts w:ascii="Comic Sans MS" w:hAnsi="Comic Sans MS"/>
          <w:sz w:val="28"/>
          <w:szCs w:val="28"/>
        </w:rPr>
      </w:pPr>
      <w:r w:rsidRPr="001B7350">
        <w:rPr>
          <w:rFonts w:ascii="Comic Sans MS" w:hAnsi="Comic Sans MS"/>
          <w:sz w:val="28"/>
          <w:szCs w:val="28"/>
        </w:rPr>
        <w:t>Примите не слова привета,</w:t>
      </w:r>
    </w:p>
    <w:p w:rsidR="0066778C" w:rsidRDefault="0066778C" w:rsidP="001B7350">
      <w:pPr>
        <w:rPr>
          <w:rFonts w:ascii="Comic Sans MS" w:hAnsi="Comic Sans MS"/>
          <w:sz w:val="28"/>
          <w:szCs w:val="28"/>
        </w:rPr>
      </w:pPr>
      <w:r w:rsidRPr="001B7350">
        <w:rPr>
          <w:rFonts w:ascii="Comic Sans MS" w:hAnsi="Comic Sans MS"/>
          <w:sz w:val="28"/>
          <w:szCs w:val="28"/>
        </w:rPr>
        <w:t>А часть души от благодарных нас!</w:t>
      </w:r>
    </w:p>
    <w:p w:rsidR="0066778C" w:rsidRDefault="0066778C" w:rsidP="00191EAB">
      <w:pPr>
        <w:rPr>
          <w:rFonts w:ascii="Comic Sans MS" w:hAnsi="Comic Sans MS"/>
          <w:sz w:val="28"/>
          <w:szCs w:val="28"/>
        </w:rPr>
      </w:pPr>
    </w:p>
    <w:p w:rsidR="0066778C" w:rsidRDefault="0066778C" w:rsidP="001B7350">
      <w:pPr>
        <w:jc w:val="both"/>
        <w:rPr>
          <w:rFonts w:ascii="Comic Sans MS" w:hAnsi="Comic Sans MS"/>
          <w:sz w:val="32"/>
          <w:szCs w:val="32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0" o:spid="_x0000_s1027" type="#_x0000_t202" style="position:absolute;left:0;text-align:left;margin-left:-5.7pt;margin-top:270.45pt;width:250.35pt;height:184.5pt;z-index:251635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" fillcolor="#daeef3" stroked="f">
            <v:fill color2="#daeef3" rotate="t" focusposition=".5,.5" focussize="" colors="0 #7e8b8f;.5 #b6c9ce;1 #d9eff5" focus="100%" type="gradientRadial"/>
            <v:shadow on="t" color="black" opacity="24903f" origin=",.5" offset="0,.55556mm"/>
            <v:textbox>
              <w:txbxContent>
                <w:p w:rsidR="0066778C" w:rsidRPr="001F796A" w:rsidRDefault="0066778C" w:rsidP="009F0A90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1F796A">
                    <w:rPr>
                      <w:b/>
                      <w:sz w:val="32"/>
                      <w:szCs w:val="32"/>
                    </w:rPr>
                    <w:t>Сегодня в номере:</w:t>
                  </w:r>
                </w:p>
                <w:p w:rsidR="0066778C" w:rsidRPr="001F796A" w:rsidRDefault="0066778C" w:rsidP="00D6606D">
                  <w:pPr>
                    <w:rPr>
                      <w:rFonts w:ascii="Comic Sans MS" w:hAnsi="Comic Sans MS"/>
                      <w:i/>
                      <w:sz w:val="32"/>
                      <w:szCs w:val="32"/>
                    </w:rPr>
                  </w:pPr>
                  <w:r w:rsidRPr="001F796A">
                    <w:rPr>
                      <w:rFonts w:ascii="Comic Sans MS" w:hAnsi="Comic Sans MS"/>
                      <w:i/>
                      <w:sz w:val="32"/>
                      <w:szCs w:val="32"/>
                    </w:rPr>
                    <w:t>1) Школьные новости</w:t>
                  </w:r>
                </w:p>
                <w:p w:rsidR="0066778C" w:rsidRPr="001F796A" w:rsidRDefault="0066778C" w:rsidP="00D6606D">
                  <w:pPr>
                    <w:rPr>
                      <w:rFonts w:ascii="Comic Sans MS" w:hAnsi="Comic Sans MS"/>
                      <w:i/>
                      <w:sz w:val="32"/>
                      <w:szCs w:val="32"/>
                    </w:rPr>
                  </w:pPr>
                  <w:r w:rsidRPr="001F796A">
                    <w:rPr>
                      <w:rFonts w:ascii="Comic Sans MS" w:hAnsi="Comic Sans MS"/>
                      <w:i/>
                      <w:sz w:val="32"/>
                      <w:szCs w:val="32"/>
                    </w:rPr>
                    <w:t xml:space="preserve">2) </w:t>
                  </w:r>
                  <w:r>
                    <w:rPr>
                      <w:rFonts w:ascii="Comic Sans MS" w:hAnsi="Comic Sans MS"/>
                      <w:i/>
                      <w:sz w:val="32"/>
                      <w:szCs w:val="32"/>
                    </w:rPr>
                    <w:t>Вести из классов</w:t>
                  </w:r>
                </w:p>
                <w:p w:rsidR="0066778C" w:rsidRPr="001F796A" w:rsidRDefault="0066778C" w:rsidP="00D6606D">
                  <w:pPr>
                    <w:rPr>
                      <w:rFonts w:ascii="Comic Sans MS" w:hAnsi="Comic Sans MS"/>
                      <w:i/>
                      <w:sz w:val="32"/>
                      <w:szCs w:val="32"/>
                    </w:rPr>
                  </w:pPr>
                  <w:r w:rsidRPr="001F796A">
                    <w:rPr>
                      <w:rFonts w:ascii="Comic Sans MS" w:hAnsi="Comic Sans MS"/>
                      <w:i/>
                      <w:sz w:val="32"/>
                      <w:szCs w:val="32"/>
                    </w:rPr>
                    <w:t xml:space="preserve">3) </w:t>
                  </w:r>
                  <w:r>
                    <w:rPr>
                      <w:rFonts w:ascii="Comic Sans MS" w:hAnsi="Comic Sans MS"/>
                      <w:i/>
                      <w:sz w:val="32"/>
                      <w:szCs w:val="32"/>
                    </w:rPr>
                    <w:t>Говорит СО</w:t>
                  </w:r>
                </w:p>
                <w:p w:rsidR="0066778C" w:rsidRPr="001F796A" w:rsidRDefault="0066778C" w:rsidP="00D6606D">
                  <w:pPr>
                    <w:rPr>
                      <w:rFonts w:ascii="Comic Sans MS" w:hAnsi="Comic Sans MS"/>
                      <w:i/>
                      <w:sz w:val="32"/>
                      <w:szCs w:val="32"/>
                    </w:rPr>
                  </w:pPr>
                  <w:r w:rsidRPr="001F796A">
                    <w:rPr>
                      <w:rFonts w:ascii="Comic Sans MS" w:hAnsi="Comic Sans MS"/>
                      <w:i/>
                      <w:sz w:val="32"/>
                      <w:szCs w:val="32"/>
                    </w:rPr>
                    <w:t>4) Спортивные новости</w:t>
                  </w:r>
                </w:p>
                <w:p w:rsidR="0066778C" w:rsidRPr="001F796A" w:rsidRDefault="0066778C" w:rsidP="00D6606D">
                  <w:pPr>
                    <w:rPr>
                      <w:rFonts w:ascii="Comic Sans MS" w:hAnsi="Comic Sans MS"/>
                      <w:i/>
                      <w:sz w:val="32"/>
                      <w:szCs w:val="32"/>
                    </w:rPr>
                  </w:pPr>
                  <w:r w:rsidRPr="001F796A">
                    <w:rPr>
                      <w:rFonts w:ascii="Comic Sans MS" w:hAnsi="Comic Sans MS"/>
                      <w:i/>
                      <w:sz w:val="32"/>
                      <w:szCs w:val="32"/>
                    </w:rPr>
                    <w:t>5</w:t>
                  </w:r>
                  <w:r>
                    <w:rPr>
                      <w:rFonts w:ascii="Comic Sans MS" w:hAnsi="Comic Sans MS"/>
                      <w:i/>
                      <w:sz w:val="32"/>
                      <w:szCs w:val="32"/>
                    </w:rPr>
                    <w:t>) Азбука права</w:t>
                  </w:r>
                </w:p>
                <w:p w:rsidR="0066778C" w:rsidRDefault="0066778C" w:rsidP="00D6606D">
                  <w:pPr>
                    <w:rPr>
                      <w:rFonts w:ascii="Comic Sans MS" w:hAnsi="Comic Sans MS"/>
                      <w:i/>
                      <w:sz w:val="32"/>
                      <w:szCs w:val="32"/>
                    </w:rPr>
                  </w:pPr>
                  <w:r>
                    <w:rPr>
                      <w:rFonts w:ascii="Comic Sans MS" w:hAnsi="Comic Sans MS"/>
                      <w:i/>
                      <w:sz w:val="32"/>
                      <w:szCs w:val="32"/>
                    </w:rPr>
                    <w:t>6) Проба пера</w:t>
                  </w:r>
                </w:p>
                <w:p w:rsidR="0066778C" w:rsidRDefault="0066778C" w:rsidP="00D6606D">
                  <w:pPr>
                    <w:rPr>
                      <w:rFonts w:ascii="Comic Sans MS" w:hAnsi="Comic Sans MS"/>
                      <w:i/>
                      <w:sz w:val="32"/>
                      <w:szCs w:val="32"/>
                    </w:rPr>
                  </w:pPr>
                  <w:r>
                    <w:rPr>
                      <w:rFonts w:ascii="Comic Sans MS" w:hAnsi="Comic Sans MS"/>
                      <w:i/>
                      <w:sz w:val="32"/>
                      <w:szCs w:val="32"/>
                    </w:rPr>
                    <w:t>7) Поздравляем!</w:t>
                  </w:r>
                </w:p>
                <w:p w:rsidR="0066778C" w:rsidRDefault="0066778C"/>
              </w:txbxContent>
            </v:textbox>
          </v:shape>
        </w:pict>
      </w:r>
      <w:r w:rsidRPr="000D2BD1">
        <w:rPr>
          <w:rFonts w:ascii="Comic Sans MS" w:hAnsi="Comic Sans MS"/>
          <w:noProof/>
          <w:sz w:val="32"/>
          <w:szCs w:val="32"/>
        </w:rPr>
        <w:pict>
          <v:shape id="Рисунок 28" o:spid="_x0000_i1027" type="#_x0000_t75" style="width:470.25pt;height:270pt;visibility:visible">
            <v:imagedata r:id="rId10" o:title=""/>
          </v:shape>
        </w:pict>
      </w:r>
    </w:p>
    <w:p w:rsidR="0066778C" w:rsidRDefault="0066778C" w:rsidP="00386D96">
      <w:pPr>
        <w:jc w:val="center"/>
        <w:rPr>
          <w:rFonts w:ascii="Comic Sans MS" w:hAnsi="Comic Sans MS"/>
          <w:sz w:val="32"/>
          <w:szCs w:val="32"/>
        </w:rPr>
      </w:pPr>
    </w:p>
    <w:p w:rsidR="0066778C" w:rsidRPr="00D6606D" w:rsidRDefault="0066778C" w:rsidP="00191EAB">
      <w:pPr>
        <w:tabs>
          <w:tab w:val="left" w:pos="1260"/>
        </w:tabs>
      </w:pPr>
    </w:p>
    <w:p w:rsidR="0066778C" w:rsidRPr="00D6606D" w:rsidRDefault="0066778C" w:rsidP="00947D68">
      <w:pPr>
        <w:tabs>
          <w:tab w:val="left" w:pos="7260"/>
        </w:tabs>
      </w:pPr>
      <w:r>
        <w:tab/>
      </w:r>
    </w:p>
    <w:p w:rsidR="0066778C" w:rsidRPr="00D6606D" w:rsidRDefault="0066778C" w:rsidP="00D6606D"/>
    <w:p w:rsidR="0066778C" w:rsidRPr="00D6606D" w:rsidRDefault="0066778C" w:rsidP="00C57FFE">
      <w:pPr>
        <w:tabs>
          <w:tab w:val="left" w:pos="6930"/>
        </w:tabs>
      </w:pPr>
      <w:r>
        <w:tab/>
      </w:r>
    </w:p>
    <w:p w:rsidR="0066778C" w:rsidRPr="00D6606D" w:rsidRDefault="0066778C" w:rsidP="00D6606D"/>
    <w:p w:rsidR="0066778C" w:rsidRPr="00D6606D" w:rsidRDefault="0066778C" w:rsidP="00947D68">
      <w:pPr>
        <w:tabs>
          <w:tab w:val="left" w:pos="6750"/>
        </w:tabs>
      </w:pPr>
      <w:r>
        <w:tab/>
      </w:r>
    </w:p>
    <w:p w:rsidR="0066778C" w:rsidRPr="00D6606D" w:rsidRDefault="0066778C" w:rsidP="00D6606D"/>
    <w:p w:rsidR="0066778C" w:rsidRPr="00D6606D" w:rsidRDefault="0066778C" w:rsidP="00D6606D"/>
    <w:p w:rsidR="0066778C" w:rsidRPr="00D6606D" w:rsidRDefault="0066778C" w:rsidP="00D6606D"/>
    <w:p w:rsidR="0066778C" w:rsidRDefault="0066778C" w:rsidP="00D6606D"/>
    <w:p w:rsidR="0066778C" w:rsidRPr="00610312" w:rsidRDefault="0066778C" w:rsidP="00D6606D">
      <w:pPr>
        <w:tabs>
          <w:tab w:val="left" w:pos="3060"/>
        </w:tabs>
        <w:rPr>
          <w:sz w:val="72"/>
          <w:szCs w:val="72"/>
        </w:rPr>
      </w:pPr>
      <w:r>
        <w:rPr>
          <w:noProof/>
        </w:rPr>
        <w:pict>
          <v:shape id="Поле 1" o:spid="_x0000_s1028" type="#_x0000_t202" style="position:absolute;margin-left:28.5pt;margin-top:18.15pt;width:2in;height:2in;z-index:25164953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" filled="f" stroked="f">
            <v:textbox style="mso-fit-shape-to-text:t">
              <w:txbxContent>
                <w:p w:rsidR="0066778C" w:rsidRPr="00925F35" w:rsidRDefault="0066778C" w:rsidP="00610312">
                  <w:pPr>
                    <w:tabs>
                      <w:tab w:val="left" w:pos="3060"/>
                    </w:tabs>
                    <w:jc w:val="center"/>
                    <w:rPr>
                      <w:b/>
                      <w:noProof/>
                      <w:sz w:val="72"/>
                      <w:szCs w:val="72"/>
                    </w:rPr>
                  </w:pPr>
                  <w:r w:rsidRPr="00925F35">
                    <w:rPr>
                      <w:b/>
                      <w:sz w:val="72"/>
                      <w:szCs w:val="72"/>
                    </w:rPr>
                    <w:t>5 октября – День Учителя!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Поле 673" o:spid="_x0000_s1029" type="#_x0000_t202" style="position:absolute;margin-left:-11.6pt;margin-top:-15.9pt;width:2in;height:2in;z-index:25165056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" fillcolor="gray" strokecolor="#943634" strokeweight="3pt">
            <v:fill color2="#d9d9d9" rotate="t" angle="180" colors="0 #bcbcbc;22938f #d0d0d0;1 #ededed" focus="100%" type="gradient"/>
            <v:stroke dashstyle="1 1"/>
            <v:textbox style="mso-fit-shape-to-text:t">
              <w:txbxContent>
                <w:p w:rsidR="0066778C" w:rsidRPr="000D2BD1" w:rsidRDefault="0066778C" w:rsidP="00F146A3">
                  <w:pPr>
                    <w:tabs>
                      <w:tab w:val="left" w:pos="3060"/>
                    </w:tabs>
                    <w:jc w:val="center"/>
                    <w:rPr>
                      <w:b/>
                      <w:caps/>
                      <w:color w:val="365F91"/>
                      <w:sz w:val="40"/>
                      <w:szCs w:val="40"/>
                    </w:rPr>
                  </w:pPr>
                  <w:r w:rsidRPr="000D2BD1">
                    <w:rPr>
                      <w:b/>
                      <w:caps/>
                      <w:color w:val="17365D"/>
                      <w:sz w:val="40"/>
                      <w:szCs w:val="40"/>
                    </w:rPr>
                    <w:t>Школьныеновости</w:t>
                  </w:r>
                </w:p>
              </w:txbxContent>
            </v:textbox>
            <w10:wrap type="square"/>
          </v:shape>
        </w:pict>
      </w:r>
      <w:r w:rsidRPr="00610312">
        <w:rPr>
          <w:sz w:val="72"/>
          <w:szCs w:val="72"/>
        </w:rPr>
        <w:tab/>
      </w:r>
    </w:p>
    <w:p w:rsidR="0066778C" w:rsidRPr="0098700D" w:rsidRDefault="0066778C" w:rsidP="0098700D">
      <w:pPr>
        <w:tabs>
          <w:tab w:val="left" w:pos="3060"/>
        </w:tabs>
      </w:pPr>
      <w:r>
        <w:rPr>
          <w:noProof/>
        </w:rPr>
        <w:pict>
          <v:shape id="Надпись 2" o:spid="_x0000_s1030" type="#_x0000_t202" style="position:absolute;margin-left:48.75pt;margin-top:128.5pt;width:7in;height:316.5pt;z-index:251637248;visibility:visible;mso-position-horizontal-relative:pag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" o:allowincell="f" filled="f" strokecolor="#622423" strokeweight="6pt">
            <v:stroke linestyle="thickThin"/>
            <v:textbox inset="10.8pt,7.2pt,10.8pt,7.2pt">
              <w:txbxContent>
                <w:p w:rsidR="0066778C" w:rsidRPr="000D2BD1" w:rsidRDefault="0066778C">
                  <w:pPr>
                    <w:spacing w:line="360" w:lineRule="auto"/>
                    <w:jc w:val="center"/>
                    <w:rPr>
                      <w:b/>
                      <w:i/>
                      <w:iCs/>
                      <w:sz w:val="32"/>
                      <w:szCs w:val="32"/>
                    </w:rPr>
                  </w:pPr>
                  <w:r w:rsidRPr="002E648B">
                    <w:rPr>
                      <w:noProof/>
                    </w:rPr>
                    <w:pict>
                      <v:shape id="Рисунок 31" o:spid="_x0000_i1029" type="#_x0000_t75" style="width:319.5pt;height:237pt;visibility:visible">
                        <v:imagedata r:id="rId11" o:title=""/>
                      </v:shape>
                    </w:pict>
                  </w:r>
                </w:p>
                <w:p w:rsidR="0066778C" w:rsidRPr="000D2BD1" w:rsidRDefault="0066778C">
                  <w:pPr>
                    <w:spacing w:line="360" w:lineRule="auto"/>
                    <w:jc w:val="center"/>
                    <w:rPr>
                      <w:b/>
                      <w:i/>
                      <w:iCs/>
                      <w:sz w:val="32"/>
                      <w:szCs w:val="32"/>
                    </w:rPr>
                  </w:pPr>
                  <w:r w:rsidRPr="000D2BD1">
                    <w:rPr>
                      <w:b/>
                      <w:i/>
                      <w:iCs/>
                      <w:sz w:val="32"/>
                      <w:szCs w:val="32"/>
                    </w:rPr>
                    <w:t>«Хорошие учителя создают хороших учеников…»</w:t>
                  </w:r>
                </w:p>
                <w:p w:rsidR="0066778C" w:rsidRPr="000D2BD1" w:rsidRDefault="0066778C" w:rsidP="004957B0">
                  <w:pPr>
                    <w:spacing w:line="360" w:lineRule="auto"/>
                    <w:jc w:val="right"/>
                    <w:rPr>
                      <w:b/>
                      <w:i/>
                      <w:iCs/>
                      <w:sz w:val="32"/>
                      <w:szCs w:val="32"/>
                    </w:rPr>
                  </w:pPr>
                  <w:r w:rsidRPr="000D2BD1">
                    <w:rPr>
                      <w:b/>
                      <w:i/>
                      <w:iCs/>
                      <w:sz w:val="32"/>
                      <w:szCs w:val="32"/>
                    </w:rPr>
                    <w:t>(М.Остроградский)</w:t>
                  </w:r>
                </w:p>
              </w:txbxContent>
            </v:textbox>
            <w10:wrap type="square" anchorx="page" anchory="page"/>
          </v:shape>
        </w:pict>
      </w:r>
      <w:r>
        <w:tab/>
      </w:r>
    </w:p>
    <w:p w:rsidR="0066778C" w:rsidRPr="00925F35" w:rsidRDefault="0066778C" w:rsidP="00925F35">
      <w:pPr>
        <w:pStyle w:val="NoSpacing"/>
        <w:spacing w:line="276" w:lineRule="auto"/>
        <w:ind w:firstLine="709"/>
        <w:jc w:val="both"/>
        <w:rPr>
          <w:b/>
          <w:i/>
          <w:sz w:val="28"/>
          <w:szCs w:val="28"/>
          <w:lang w:eastAsia="en-US"/>
        </w:rPr>
      </w:pPr>
      <w:r>
        <w:rPr>
          <w:noProof/>
        </w:rPr>
        <w:pict>
          <v:shape id="_x0000_s1031" type="#_x0000_t202" style="position:absolute;left:0;text-align:left;margin-left:6.6pt;margin-top:418.35pt;width:306pt;height:142.25pt;z-index:251636224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" fillcolor="#c2d69b" strokecolor="#943634" strokeweight="3pt">
            <v:fill color2="#c2d69b" rotate="t" angle="45" colors="0 #ddefbb;.5 #e9f4d4;1 #f3f9ea" focus="100%" type="gradient"/>
            <v:stroke dashstyle="3 1"/>
            <v:textbox style="mso-fit-shape-to-text:t">
              <w:txbxContent>
                <w:p w:rsidR="0066778C" w:rsidRPr="008814A9" w:rsidRDefault="0066778C" w:rsidP="008814A9">
                  <w:pPr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 w:rsidRPr="008814A9">
                    <w:rPr>
                      <w:b/>
                      <w:sz w:val="32"/>
                      <w:szCs w:val="32"/>
                    </w:rPr>
                    <w:t>« И каждый в зале понимает  –</w:t>
                  </w:r>
                </w:p>
                <w:p w:rsidR="0066778C" w:rsidRPr="008814A9" w:rsidRDefault="0066778C" w:rsidP="008814A9">
                  <w:pPr>
                    <w:spacing w:line="360" w:lineRule="auto"/>
                    <w:rPr>
                      <w:b/>
                      <w:sz w:val="32"/>
                      <w:szCs w:val="32"/>
                    </w:rPr>
                  </w:pPr>
                  <w:r w:rsidRPr="008814A9">
                    <w:rPr>
                      <w:b/>
                      <w:sz w:val="32"/>
                      <w:szCs w:val="32"/>
                    </w:rPr>
                    <w:t>Учитель – это навсегда!»</w:t>
                  </w:r>
                </w:p>
              </w:txbxContent>
            </v:textbox>
            <w10:wrap type="square" anchorx="margin" anchory="margin"/>
          </v:shape>
        </w:pict>
      </w:r>
      <w:r>
        <w:rPr>
          <w:noProof/>
        </w:rPr>
        <w:pict>
          <v:shape id="Рисунок 675" o:spid="_x0000_s1032" type="#_x0000_t75" style="position:absolute;left:0;text-align:left;margin-left:-4.4pt;margin-top:488.55pt;width:324.5pt;height:190.1pt;z-index:251652608;visibility:visible;mso-position-horizontal-relative:margin;mso-position-vertical-relative:margin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">
            <v:imagedata r:id="rId12" o:title=""/>
            <o:lock v:ext="edit" aspectratio="f"/>
            <w10:wrap type="square" anchorx="margin" anchory="margin"/>
          </v:shape>
        </w:pict>
      </w:r>
      <w:r w:rsidRPr="00925F35">
        <w:rPr>
          <w:sz w:val="28"/>
          <w:szCs w:val="28"/>
          <w:lang w:eastAsia="en-US"/>
        </w:rPr>
        <w:t xml:space="preserve">Пятого октября, в международный День учителя, в нашей школе состоялась торжественная линейка, посвященная этому замечательному празднику. </w:t>
      </w:r>
    </w:p>
    <w:p w:rsidR="0066778C" w:rsidRPr="00925F35" w:rsidRDefault="0066778C" w:rsidP="00925F35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925F35">
        <w:rPr>
          <w:sz w:val="28"/>
          <w:szCs w:val="28"/>
          <w:lang w:eastAsia="en-US"/>
        </w:rPr>
        <w:t>Ответственным за мероприятие был 8 класс во главе с классным руководителем Поповой Еленой Александровной.</w:t>
      </w:r>
    </w:p>
    <w:p w:rsidR="0066778C" w:rsidRDefault="0066778C" w:rsidP="00925F35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FE5979">
        <w:rPr>
          <w:sz w:val="28"/>
          <w:szCs w:val="28"/>
          <w:lang w:eastAsia="en-US"/>
        </w:rPr>
        <w:t xml:space="preserve">С поздравительным словом выступил директор школы  Денисов Ю. Л. Далее, слово было предоставлено Главе сельского поселения Покровка  Шадрину А.Н., который также произнес несколько теплых слов в адрес учителей и наградил Денисову Л.И., Петрова Г.М., Маркелову Г.М. памятными медалями  </w:t>
      </w:r>
      <w:r>
        <w:rPr>
          <w:sz w:val="28"/>
          <w:szCs w:val="28"/>
          <w:lang w:eastAsia="en-US"/>
        </w:rPr>
        <w:t xml:space="preserve">«Куйбышев – запасная столица». </w:t>
      </w:r>
    </w:p>
    <w:p w:rsidR="0066778C" w:rsidRPr="00FE5979" w:rsidRDefault="0066778C" w:rsidP="00FE5979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FE5979">
        <w:rPr>
          <w:sz w:val="28"/>
          <w:szCs w:val="28"/>
          <w:lang w:eastAsia="en-US"/>
        </w:rPr>
        <w:t>За активную жизненную позицию и воспитание подрастающего поколения Е.А. Попова, Н.В. Бусаргина и С.В. Юшина получили Благодарственные письма от Главы муниципального района Нефтегорский  Корнева В.И.</w:t>
      </w:r>
    </w:p>
    <w:p w:rsidR="0066778C" w:rsidRDefault="0066778C" w:rsidP="00FE5979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FE5979">
        <w:rPr>
          <w:sz w:val="28"/>
          <w:szCs w:val="28"/>
          <w:lang w:eastAsia="en-US"/>
        </w:rPr>
        <w:t>Много хороших, добрых и ласковых слов было адресовано учителям от имени благодарных учеников. Они пожелали всем крепкого здоровья, радости, оптимизма и терпенья, не стареть и не знать горя!</w:t>
      </w:r>
    </w:p>
    <w:p w:rsidR="0066778C" w:rsidRDefault="0066778C" w:rsidP="00FE5979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</w:p>
    <w:p w:rsidR="0066778C" w:rsidRDefault="0066778C" w:rsidP="00FE5979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</w:p>
    <w:p w:rsidR="0066778C" w:rsidRDefault="0066778C" w:rsidP="00FE5979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</w:p>
    <w:p w:rsidR="0066778C" w:rsidRPr="00FE5979" w:rsidRDefault="0066778C" w:rsidP="00FE5979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</w:p>
    <w:p w:rsidR="0066778C" w:rsidRDefault="0066778C" w:rsidP="00C57FFE">
      <w:pPr>
        <w:pStyle w:val="NoSpacing"/>
        <w:spacing w:line="276" w:lineRule="auto"/>
        <w:jc w:val="center"/>
        <w:rPr>
          <w:i/>
          <w:sz w:val="28"/>
          <w:szCs w:val="28"/>
          <w:lang w:eastAsia="en-US"/>
        </w:rPr>
      </w:pPr>
      <w:r w:rsidRPr="00FE5979">
        <w:rPr>
          <w:i/>
          <w:sz w:val="28"/>
          <w:szCs w:val="28"/>
          <w:lang w:eastAsia="en-US"/>
        </w:rPr>
        <w:t>Классный руководитель – Попова  Е.А.</w:t>
      </w:r>
    </w:p>
    <w:p w:rsidR="0066778C" w:rsidRDefault="0066778C" w:rsidP="001C1627">
      <w:pPr>
        <w:pStyle w:val="NoSpacing"/>
        <w:tabs>
          <w:tab w:val="left" w:pos="3990"/>
        </w:tabs>
        <w:spacing w:line="276" w:lineRule="auto"/>
        <w:rPr>
          <w:i/>
          <w:sz w:val="28"/>
          <w:szCs w:val="28"/>
          <w:lang w:eastAsia="en-US"/>
        </w:rPr>
      </w:pPr>
    </w:p>
    <w:p w:rsidR="0066778C" w:rsidRDefault="0066778C" w:rsidP="001C1627">
      <w:pPr>
        <w:pStyle w:val="NoSpacing"/>
        <w:tabs>
          <w:tab w:val="left" w:pos="3990"/>
        </w:tabs>
        <w:spacing w:line="276" w:lineRule="auto"/>
        <w:rPr>
          <w:i/>
          <w:sz w:val="28"/>
          <w:szCs w:val="28"/>
          <w:lang w:eastAsia="en-US"/>
        </w:rPr>
      </w:pPr>
    </w:p>
    <w:p w:rsidR="0066778C" w:rsidRDefault="0066778C" w:rsidP="00FE5979">
      <w:pPr>
        <w:pStyle w:val="NoSpacing"/>
        <w:spacing w:line="276" w:lineRule="auto"/>
        <w:ind w:firstLine="709"/>
        <w:jc w:val="right"/>
        <w:rPr>
          <w:i/>
          <w:sz w:val="28"/>
          <w:szCs w:val="28"/>
          <w:lang w:eastAsia="en-US"/>
        </w:rPr>
      </w:pPr>
    </w:p>
    <w:p w:rsidR="0066778C" w:rsidRDefault="0066778C" w:rsidP="00FE5979">
      <w:pPr>
        <w:pStyle w:val="NoSpacing"/>
        <w:spacing w:line="276" w:lineRule="auto"/>
        <w:ind w:firstLine="709"/>
        <w:jc w:val="right"/>
        <w:rPr>
          <w:i/>
          <w:sz w:val="28"/>
          <w:szCs w:val="28"/>
          <w:lang w:eastAsia="en-US"/>
        </w:rPr>
      </w:pPr>
    </w:p>
    <w:p w:rsidR="0066778C" w:rsidRPr="001C1627" w:rsidRDefault="0066778C" w:rsidP="001C1627">
      <w:pPr>
        <w:pStyle w:val="NoSpacing"/>
        <w:spacing w:line="276" w:lineRule="auto"/>
        <w:rPr>
          <w:i/>
          <w:sz w:val="28"/>
          <w:szCs w:val="28"/>
          <w:lang w:eastAsia="en-US"/>
        </w:rPr>
      </w:pPr>
      <w:r>
        <w:rPr>
          <w:noProof/>
        </w:rPr>
        <w:pict>
          <v:shape id="Поле 17" o:spid="_x0000_s1033" type="#_x0000_t202" style="position:absolute;margin-left:40.8pt;margin-top:-11.8pt;width:408pt;height:46.5pt;z-index:251651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" filled="f" stroked="f" strokeweight="1.5pt">
            <v:stroke dashstyle="longDash"/>
            <v:textbox>
              <w:txbxContent>
                <w:p w:rsidR="0066778C" w:rsidRPr="000D2BD1" w:rsidRDefault="0066778C" w:rsidP="00610312">
                  <w:pPr>
                    <w:pStyle w:val="NoSpacing"/>
                    <w:ind w:firstLine="709"/>
                    <w:jc w:val="center"/>
                    <w:rPr>
                      <w:b/>
                      <w:caps/>
                      <w:color w:val="4F81BD"/>
                      <w:sz w:val="44"/>
                      <w:szCs w:val="44"/>
                      <w:lang w:eastAsia="en-US"/>
                    </w:rPr>
                  </w:pPr>
                  <w:r w:rsidRPr="000D2BD1">
                    <w:rPr>
                      <w:b/>
                      <w:caps/>
                      <w:color w:val="4F81BD"/>
                      <w:sz w:val="44"/>
                      <w:szCs w:val="44"/>
                    </w:rPr>
                    <w:t>Праздник «Золотой Осени»</w:t>
                  </w:r>
                </w:p>
              </w:txbxContent>
            </v:textbox>
            <w10:wrap type="square"/>
          </v:shape>
        </w:pict>
      </w:r>
      <w:r>
        <w:rPr>
          <w:noProof/>
        </w:rPr>
        <w:pict>
          <v:shape id="Рисунок 685" o:spid="_x0000_s1034" type="#_x0000_t75" style="position:absolute;margin-left:-7.2pt;margin-top:46pt;width:279.95pt;height:198.75pt;z-index:251653632;visibility:visible;mso-position-horizontal-relative:margin;mso-position-vertical-relative:margin" stroked="t" strokecolor="window" strokeweight="3pt">
            <v:imagedata r:id="rId13" o:title=""/>
            <w10:wrap type="square" anchorx="margin" anchory="margin"/>
          </v:shape>
        </w:pict>
      </w:r>
      <w:r w:rsidRPr="007B670F">
        <w:rPr>
          <w:lang w:eastAsia="en-US"/>
        </w:rPr>
        <w:t xml:space="preserve">21  октября в школе в  5-9  классах  весело, дружно, интересно  и  незабываемо  прошёл  праздник  «Золотая  Осень –  2016». Форма  проведения  праздника – КВН. В  конкурсах  умных, весёлых  и  находчивых соревновались  команды  5-9 классов. </w:t>
      </w:r>
    </w:p>
    <w:p w:rsidR="0066778C" w:rsidRPr="007B670F" w:rsidRDefault="0066778C" w:rsidP="007B670F">
      <w:pPr>
        <w:spacing w:line="276" w:lineRule="auto"/>
        <w:ind w:firstLine="709"/>
        <w:jc w:val="both"/>
        <w:rPr>
          <w:sz w:val="28"/>
          <w:szCs w:val="28"/>
          <w:lang w:eastAsia="en-US"/>
        </w:rPr>
      </w:pPr>
      <w:r>
        <w:rPr>
          <w:noProof/>
        </w:rPr>
        <w:pict>
          <v:shape id="Поле 20" o:spid="_x0000_s1035" type="#_x0000_t202" style="position:absolute;left:0;text-align:left;margin-left:-269.7pt;margin-top:2.25pt;width:238.5pt;height:25.5pt;z-index:251654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" fillcolor="#f2f2f2" strokecolor="#953735" strokeweight="2.25pt">
            <v:textbox>
              <w:txbxContent>
                <w:p w:rsidR="0066778C" w:rsidRPr="006030BF" w:rsidRDefault="0066778C" w:rsidP="00C90CDB">
                  <w:pPr>
                    <w:rPr>
                      <w:b/>
                      <w:color w:val="00B050"/>
                      <w:sz w:val="28"/>
                      <w:szCs w:val="28"/>
                    </w:rPr>
                  </w:pPr>
                  <w:r>
                    <w:rPr>
                      <w:b/>
                      <w:color w:val="00B050"/>
                      <w:sz w:val="28"/>
                      <w:szCs w:val="28"/>
                    </w:rPr>
                    <w:t xml:space="preserve">Организаторы праздника </w:t>
                  </w:r>
                  <w:r w:rsidRPr="006030BF">
                    <w:rPr>
                      <w:b/>
                      <w:color w:val="00B050"/>
                      <w:sz w:val="28"/>
                      <w:szCs w:val="28"/>
                    </w:rPr>
                    <w:t xml:space="preserve"> 6 класс</w:t>
                  </w:r>
                </w:p>
              </w:txbxContent>
            </v:textbox>
          </v:shape>
        </w:pict>
      </w:r>
      <w:r w:rsidRPr="007B670F">
        <w:rPr>
          <w:sz w:val="28"/>
          <w:szCs w:val="28"/>
          <w:lang w:eastAsia="en-US"/>
        </w:rPr>
        <w:t>Классные руководители представили безграничную фантазию и творчество учеников своими необычными костюмами. За  организацию  и  проведение  мероприятия  отвечали  обучающиеся  6  класса   под кураторством   классного  руководителя  Абрамовой Елены Андреевны. В  роли  компетентного  жюри,  выступили  родители  6  класса.</w:t>
      </w:r>
    </w:p>
    <w:p w:rsidR="0066778C" w:rsidRPr="006B5DF4" w:rsidRDefault="0066778C" w:rsidP="006B5DF4">
      <w:pPr>
        <w:spacing w:line="276" w:lineRule="auto"/>
        <w:ind w:firstLine="709"/>
        <w:jc w:val="both"/>
        <w:rPr>
          <w:sz w:val="28"/>
          <w:szCs w:val="28"/>
          <w:lang w:eastAsia="en-US"/>
        </w:rPr>
      </w:pPr>
      <w:r>
        <w:rPr>
          <w:noProof/>
        </w:rPr>
        <w:pict>
          <v:shape id="_x0000_s1036" type="#_x0000_t202" style="position:absolute;left:0;text-align:left;margin-left:122.95pt;margin-top:271.7pt;width:180pt;height:122.75pt;rotation:-374250fd;z-index:2516618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" fillcolor="#f2f2f2" strokecolor="#943634" strokeweight="2.25pt">
            <v:textbox style="mso-fit-shape-to-text:t">
              <w:txbxContent>
                <w:p w:rsidR="0066778C" w:rsidRPr="006B5DF4" w:rsidRDefault="0066778C">
                  <w:pPr>
                    <w:rPr>
                      <w:b/>
                      <w:color w:val="00B050"/>
                      <w:sz w:val="28"/>
                      <w:szCs w:val="28"/>
                    </w:rPr>
                  </w:pPr>
                  <w:r w:rsidRPr="006B5DF4">
                    <w:rPr>
                      <w:b/>
                      <w:color w:val="00B050"/>
                      <w:sz w:val="28"/>
                      <w:szCs w:val="28"/>
                    </w:rPr>
                    <w:t xml:space="preserve">Очаровательные модели 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37" type="#_x0000_t202" style="position:absolute;left:0;text-align:left;margin-left:300.5pt;margin-top:21.15pt;width:147.75pt;height:129.5pt;rotation:246044fd;z-index: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" fillcolor="#f2f2f2" strokecolor="#953735" strokeweight="3pt">
            <v:textbox style="mso-fit-shape-to-text:t">
              <w:txbxContent>
                <w:p w:rsidR="0066778C" w:rsidRPr="00112B74" w:rsidRDefault="0066778C" w:rsidP="006B5DF4">
                  <w:pPr>
                    <w:jc w:val="center"/>
                    <w:rPr>
                      <w:b/>
                      <w:i/>
                      <w:color w:val="00B050"/>
                      <w:sz w:val="28"/>
                      <w:szCs w:val="28"/>
                    </w:rPr>
                  </w:pPr>
                  <w:r w:rsidRPr="00112B74">
                    <w:rPr>
                      <w:b/>
                      <w:i/>
                      <w:color w:val="00B050"/>
                      <w:sz w:val="28"/>
                      <w:szCs w:val="28"/>
                    </w:rPr>
                    <w:t>Команда 9 класса.</w:t>
                  </w:r>
                </w:p>
              </w:txbxContent>
            </v:textbox>
          </v:shape>
        </w:pict>
      </w:r>
      <w:r>
        <w:rPr>
          <w:noProof/>
        </w:rPr>
        <w:pict>
          <v:shape id="Рисунок 699" o:spid="_x0000_s1038" type="#_x0000_t75" style="position:absolute;left:0;text-align:left;margin-left:0;margin-top:0;width:367.7pt;height:262.55pt;z-index:251657728;visibility:visible;mso-position-horizontal:left;mso-position-horizontal-relative:margin;mso-position-vertical:bottom;mso-position-vertical-relative:margin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">
            <v:imagedata r:id="rId14" o:title=""/>
            <o:lock v:ext="edit" aspectratio="f"/>
            <w10:wrap type="square" anchorx="margin" anchory="margin"/>
          </v:shape>
        </w:pict>
      </w:r>
      <w:r w:rsidRPr="007B670F">
        <w:rPr>
          <w:sz w:val="28"/>
          <w:szCs w:val="28"/>
          <w:lang w:eastAsia="en-US"/>
        </w:rPr>
        <w:t xml:space="preserve"> Итоги  игры: I место –  команды 8 и 9 классов;  II  место –  команда 5 класса и III  место – команда 7 класса. Жюри  наградило </w:t>
      </w:r>
      <w:r>
        <w:rPr>
          <w:sz w:val="28"/>
          <w:szCs w:val="28"/>
          <w:lang w:eastAsia="en-US"/>
        </w:rPr>
        <w:t xml:space="preserve"> ребят  грамотами  и  сладкими </w:t>
      </w:r>
      <w:r w:rsidRPr="007B670F">
        <w:rPr>
          <w:sz w:val="28"/>
          <w:szCs w:val="28"/>
          <w:lang w:eastAsia="en-US"/>
        </w:rPr>
        <w:t>призами. Праздник  закончился  весёлой  осенней  дискотекой.</w:t>
      </w:r>
    </w:p>
    <w:p w:rsidR="0066778C" w:rsidRDefault="0066778C" w:rsidP="007B670F">
      <w:pPr>
        <w:rPr>
          <w:lang w:eastAsia="en-US"/>
        </w:rPr>
      </w:pPr>
    </w:p>
    <w:p w:rsidR="0066778C" w:rsidRDefault="0066778C" w:rsidP="00E6220F">
      <w:pPr>
        <w:rPr>
          <w:lang w:eastAsia="en-US"/>
        </w:rPr>
      </w:pPr>
    </w:p>
    <w:p w:rsidR="0066778C" w:rsidRDefault="0066778C" w:rsidP="00E6220F">
      <w:pPr>
        <w:rPr>
          <w:lang w:eastAsia="en-US"/>
        </w:rPr>
      </w:pPr>
    </w:p>
    <w:p w:rsidR="0066778C" w:rsidRDefault="0066778C" w:rsidP="00E6220F">
      <w:pPr>
        <w:rPr>
          <w:lang w:eastAsia="en-US"/>
        </w:rPr>
      </w:pPr>
    </w:p>
    <w:p w:rsidR="0066778C" w:rsidRDefault="0066778C" w:rsidP="00E6220F">
      <w:pPr>
        <w:rPr>
          <w:lang w:eastAsia="en-US"/>
        </w:rPr>
      </w:pPr>
      <w:r>
        <w:rPr>
          <w:noProof/>
        </w:rPr>
        <w:pict>
          <v:shape id="Поле 8" o:spid="_x0000_s1039" type="#_x0000_t202" style="position:absolute;margin-left:14.55pt;margin-top:-11.95pt;width:463.5pt;height:2in;z-index:2516597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" filled="f" stroked="f">
            <v:textbox style="mso-fit-shape-to-text:t">
              <w:txbxContent>
                <w:p w:rsidR="0066778C" w:rsidRPr="000D2BD1" w:rsidRDefault="0066778C" w:rsidP="00AC1076">
                  <w:pPr>
                    <w:tabs>
                      <w:tab w:val="left" w:pos="2580"/>
                    </w:tabs>
                    <w:jc w:val="center"/>
                    <w:rPr>
                      <w:b/>
                      <w:caps/>
                      <w:color w:val="17365D"/>
                      <w:sz w:val="48"/>
                      <w:szCs w:val="48"/>
                    </w:rPr>
                  </w:pPr>
                  <w:r w:rsidRPr="000D2BD1">
                    <w:rPr>
                      <w:b/>
                      <w:caps/>
                      <w:color w:val="17365D"/>
                      <w:sz w:val="48"/>
                      <w:szCs w:val="48"/>
                    </w:rPr>
                    <w:t>«Осень – дивная пора!»</w:t>
                  </w:r>
                </w:p>
              </w:txbxContent>
            </v:textbox>
            <w10:wrap type="square"/>
          </v:shape>
        </w:pict>
      </w:r>
    </w:p>
    <w:p w:rsidR="0066778C" w:rsidRDefault="0066778C" w:rsidP="00E6220F">
      <w:pPr>
        <w:rPr>
          <w:lang w:eastAsia="en-US"/>
        </w:rPr>
      </w:pPr>
    </w:p>
    <w:p w:rsidR="0066778C" w:rsidRPr="00E6220F" w:rsidRDefault="0066778C" w:rsidP="00E6220F">
      <w:pPr>
        <w:rPr>
          <w:lang w:eastAsia="en-US"/>
        </w:rPr>
      </w:pPr>
    </w:p>
    <w:p w:rsidR="0066778C" w:rsidRPr="006030BF" w:rsidRDefault="0066778C" w:rsidP="006030BF">
      <w:pPr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6030BF">
        <w:rPr>
          <w:sz w:val="28"/>
          <w:szCs w:val="28"/>
          <w:lang w:eastAsia="en-US"/>
        </w:rPr>
        <w:t>В нашей школе у ребят начальных классов состоялось открытое мероприятие  под названием «Осень – дивная пора!» Подготовила и провела его учитель начальных классов Юшина Светлана Васильевна. Целями  мероприятия было создание условий для развития коммуникативных способностей школьников, формирование положительной эмоциональной сферы.</w:t>
      </w:r>
    </w:p>
    <w:p w:rsidR="0066778C" w:rsidRDefault="0066778C" w:rsidP="006030BF">
      <w:pPr>
        <w:spacing w:line="276" w:lineRule="auto"/>
        <w:ind w:firstLine="709"/>
        <w:jc w:val="both"/>
        <w:rPr>
          <w:lang w:eastAsia="en-US"/>
        </w:rPr>
      </w:pPr>
      <w:r>
        <w:rPr>
          <w:noProof/>
        </w:rPr>
        <w:pict>
          <v:shape id="Рисунок 703" o:spid="_x0000_s1040" type="#_x0000_t75" style="position:absolute;left:0;text-align:left;margin-left:243.2pt;margin-top:0;width:283.2pt;height:212.65pt;z-index:251660800;visibility:visible;mso-wrap-distance-top:.96pt;mso-wrap-distance-right:9.65pt;mso-wrap-distance-bottom:1.4pt;mso-position-horizontal:right;mso-position-horizontal-relative:margin;mso-position-vertical:center;mso-position-vertical-relative:margin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">
            <v:imagedata r:id="rId15" o:title=""/>
            <o:lock v:ext="edit" aspectratio="f"/>
            <w10:wrap type="square" anchorx="margin" anchory="margin"/>
          </v:shape>
        </w:pict>
      </w:r>
      <w:r w:rsidRPr="006030BF">
        <w:rPr>
          <w:sz w:val="28"/>
          <w:szCs w:val="28"/>
          <w:lang w:eastAsia="en-US"/>
        </w:rPr>
        <w:t xml:space="preserve"> Началось мероприятие  выступлением 3 класса. Ребята читали стихи, посвящённые прекрасному времени году – Осени.  Продолжилось мероприятие выступлением ребят 1 класса. Они исполнили песню «В траве сидел кузнечик». Ребятами 1-4 классов  было совершено необычное путешествие в сказку.  Гостями на нашем мероприятии были сказочные</w:t>
      </w:r>
      <w:r>
        <w:rPr>
          <w:sz w:val="28"/>
          <w:szCs w:val="28"/>
          <w:lang w:eastAsia="en-US"/>
        </w:rPr>
        <w:t xml:space="preserve"> герои: Царь, Баба Яга, царевна </w:t>
      </w:r>
      <w:r w:rsidRPr="006030BF">
        <w:rPr>
          <w:sz w:val="28"/>
          <w:szCs w:val="28"/>
          <w:lang w:eastAsia="en-US"/>
        </w:rPr>
        <w:t>Несмеяна.</w:t>
      </w:r>
      <w:r>
        <w:rPr>
          <w:lang w:eastAsia="en-US"/>
        </w:rPr>
        <w:br w:type="textWrapping" w:clear="all"/>
      </w:r>
    </w:p>
    <w:p w:rsidR="0066778C" w:rsidRDefault="0066778C" w:rsidP="001C1627">
      <w:pPr>
        <w:spacing w:line="276" w:lineRule="auto"/>
        <w:jc w:val="both"/>
        <w:rPr>
          <w:lang w:eastAsia="en-US"/>
        </w:rPr>
      </w:pPr>
    </w:p>
    <w:p w:rsidR="0066778C" w:rsidRDefault="0066778C" w:rsidP="00925F35">
      <w:pPr>
        <w:rPr>
          <w:lang w:eastAsia="en-US"/>
        </w:rPr>
      </w:pPr>
    </w:p>
    <w:p w:rsidR="0066778C" w:rsidRDefault="0066778C" w:rsidP="00925F35">
      <w:pPr>
        <w:rPr>
          <w:lang w:eastAsia="en-US"/>
        </w:rPr>
      </w:pPr>
      <w:r>
        <w:rPr>
          <w:noProof/>
        </w:rPr>
        <w:pict>
          <v:shape id="Поле 62" o:spid="_x0000_s1041" type="#_x0000_t202" style="position:absolute;margin-left:27.9pt;margin-top:-16.65pt;width:440.6pt;height:2in;z-index:251655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" filled="f" stroked="f">
            <v:textbox style="mso-fit-shape-to-text:t">
              <w:txbxContent>
                <w:p w:rsidR="0066778C" w:rsidRPr="007404CE" w:rsidRDefault="0066778C" w:rsidP="006B5DF4">
                  <w:pPr>
                    <w:jc w:val="center"/>
                    <w:rPr>
                      <w:b/>
                      <w:spacing w:val="10"/>
                      <w:sz w:val="72"/>
                      <w:szCs w:val="72"/>
                    </w:rPr>
                  </w:pPr>
                  <w:r w:rsidRPr="007404CE">
                    <w:rPr>
                      <w:b/>
                      <w:spacing w:val="10"/>
                      <w:sz w:val="72"/>
                      <w:szCs w:val="72"/>
                    </w:rPr>
                    <w:t>Вести из классов</w:t>
                  </w:r>
                </w:p>
              </w:txbxContent>
            </v:textbox>
          </v:shape>
        </w:pict>
      </w:r>
    </w:p>
    <w:p w:rsidR="0066778C" w:rsidRDefault="0066778C" w:rsidP="00925F35">
      <w:pPr>
        <w:rPr>
          <w:lang w:eastAsia="en-US"/>
        </w:rPr>
      </w:pPr>
    </w:p>
    <w:p w:rsidR="0066778C" w:rsidRDefault="0066778C" w:rsidP="00E6220F">
      <w:pPr>
        <w:pStyle w:val="NoSpacing"/>
        <w:spacing w:line="276" w:lineRule="auto"/>
        <w:rPr>
          <w:lang w:eastAsia="en-US"/>
        </w:rPr>
      </w:pPr>
    </w:p>
    <w:p w:rsidR="0066778C" w:rsidRDefault="0066778C" w:rsidP="00E6220F">
      <w:pPr>
        <w:pStyle w:val="NoSpacing"/>
        <w:spacing w:line="276" w:lineRule="auto"/>
        <w:rPr>
          <w:lang w:eastAsia="en-US"/>
        </w:rPr>
      </w:pPr>
    </w:p>
    <w:p w:rsidR="0066778C" w:rsidRDefault="0066778C" w:rsidP="006B5DF4">
      <w:pPr>
        <w:pStyle w:val="NoSpacing"/>
        <w:spacing w:line="276" w:lineRule="auto"/>
        <w:jc w:val="center"/>
        <w:rPr>
          <w:b/>
          <w:i/>
          <w:color w:val="00B050"/>
          <w:sz w:val="36"/>
          <w:szCs w:val="36"/>
          <w:u w:val="single"/>
          <w:lang w:eastAsia="en-US"/>
        </w:rPr>
      </w:pPr>
      <w:r w:rsidRPr="00AC1076">
        <w:rPr>
          <w:b/>
          <w:i/>
          <w:color w:val="00B050"/>
          <w:sz w:val="36"/>
          <w:szCs w:val="36"/>
          <w:u w:val="single"/>
          <w:lang w:eastAsia="en-US"/>
        </w:rPr>
        <w:t>Встреча  с  педагогом-психологом</w:t>
      </w:r>
    </w:p>
    <w:p w:rsidR="0066778C" w:rsidRPr="00AC1076" w:rsidRDefault="0066778C" w:rsidP="006B5DF4">
      <w:pPr>
        <w:pStyle w:val="NoSpacing"/>
        <w:spacing w:line="276" w:lineRule="auto"/>
        <w:jc w:val="center"/>
        <w:rPr>
          <w:sz w:val="28"/>
          <w:szCs w:val="28"/>
          <w:u w:val="single"/>
          <w:lang w:eastAsia="en-US"/>
        </w:rPr>
      </w:pPr>
    </w:p>
    <w:p w:rsidR="0066778C" w:rsidRDefault="0066778C" w:rsidP="00F413B5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F413B5">
        <w:rPr>
          <w:sz w:val="28"/>
          <w:szCs w:val="28"/>
          <w:lang w:eastAsia="en-US"/>
        </w:rPr>
        <w:t xml:space="preserve">14  октября  2016  года  в  7  классе  ГБОУ  ООШ  с. Покровка  с  целью  формирования  позитивного  отношения  к  жизни   у  подростков  состоялся  классный  час  «Жизнь…Какая  она?», который  проводила  педагог-психолог  Глухова  Татьяна  Анатольевна. </w:t>
      </w:r>
    </w:p>
    <w:p w:rsidR="0066778C" w:rsidRDefault="0066778C" w:rsidP="006B5DF4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F413B5">
        <w:rPr>
          <w:sz w:val="28"/>
          <w:szCs w:val="28"/>
          <w:lang w:eastAsia="en-US"/>
        </w:rPr>
        <w:t xml:space="preserve">Был  проведён  социологический  опрос  семиклассников. Ребята  прослушали  притчу  «Две  снежинки»  и  обсудили  её  содержание, выполнили  мини  упражнение – самопроверку  «Пессимистичные  и  оптимистичные  мысли». Состоялся  рефрейминг  «Зато…». Обсудили  смысловые  значения  высказываний. </w:t>
      </w:r>
    </w:p>
    <w:p w:rsidR="0066778C" w:rsidRDefault="0066778C" w:rsidP="006B5DF4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</w:p>
    <w:p w:rsidR="0066778C" w:rsidRPr="001C1627" w:rsidRDefault="0066778C" w:rsidP="001C1627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  <w:r>
        <w:rPr>
          <w:noProof/>
        </w:rPr>
        <w:pict>
          <v:shape id="Рисунок 702" o:spid="_x0000_s1042" type="#_x0000_t75" style="position:absolute;left:0;text-align:left;margin-left:295.1pt;margin-top:0;width:335.1pt;height:183.75pt;rotation:-295219fd;z-index:251656704;visibility:visible;mso-position-horizontal:right;mso-position-horizontal-relative:margin;mso-position-vertical:center;mso-position-vertical-relative:margin" stroked="t" strokecolor="yellow" strokeweight="3pt">
            <v:imagedata r:id="rId16" o:title=""/>
            <w10:wrap type="square" anchorx="margin" anchory="margin"/>
          </v:shape>
        </w:pict>
      </w:r>
      <w:r w:rsidRPr="00F413B5">
        <w:rPr>
          <w:sz w:val="28"/>
          <w:szCs w:val="28"/>
          <w:lang w:eastAsia="en-US"/>
        </w:rPr>
        <w:t>Встреча  с  педагогом-психологом способствовала  формированию  аргументирования  собственного  мнения, осмысления  и  переосмысления  своего  отношения  к  жизни, оказала  влияние  на  мироощущение, стимулировала  развитие  литературного  творчества у  обучающихся.</w:t>
      </w:r>
      <w:r>
        <w:rPr>
          <w:sz w:val="28"/>
          <w:szCs w:val="28"/>
          <w:lang w:eastAsia="en-US"/>
        </w:rPr>
        <w:t xml:space="preserve">                                                                 </w:t>
      </w:r>
      <w:r w:rsidRPr="006B5DF4">
        <w:rPr>
          <w:i/>
          <w:sz w:val="28"/>
          <w:szCs w:val="28"/>
          <w:lang w:eastAsia="en-US"/>
        </w:rPr>
        <w:t>Классный  руководитель 7 кл. Шадрина Т.А.</w:t>
      </w:r>
    </w:p>
    <w:p w:rsidR="0066778C" w:rsidRDefault="0066778C" w:rsidP="00E6220F">
      <w:pPr>
        <w:pStyle w:val="NoSpacing"/>
        <w:spacing w:line="276" w:lineRule="auto"/>
        <w:jc w:val="right"/>
        <w:rPr>
          <w:sz w:val="28"/>
          <w:szCs w:val="28"/>
          <w:lang w:eastAsia="en-US"/>
        </w:rPr>
      </w:pPr>
    </w:p>
    <w:p w:rsidR="0066778C" w:rsidRDefault="0066778C" w:rsidP="00E6220F">
      <w:pPr>
        <w:pStyle w:val="NoSpacing"/>
        <w:spacing w:line="276" w:lineRule="auto"/>
        <w:jc w:val="right"/>
        <w:rPr>
          <w:sz w:val="28"/>
          <w:szCs w:val="28"/>
          <w:lang w:eastAsia="en-US"/>
        </w:rPr>
      </w:pPr>
      <w:r>
        <w:rPr>
          <w:noProof/>
        </w:rPr>
        <w:pict>
          <v:shape id="Рисунок 319" o:spid="_x0000_s1043" type="#_x0000_t75" style="position:absolute;left:0;text-align:left;margin-left:0;margin-top:126pt;width:272.65pt;height:213.6pt;z-index:251638272;visibility:visible;mso-position-horizontal-relative:margin;mso-position-vertical-relative:margin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">
            <v:imagedata r:id="rId17" o:title=""/>
            <o:lock v:ext="edit" aspectratio="f"/>
            <w10:wrap type="square" anchorx="margin" anchory="margin"/>
          </v:shape>
        </w:pict>
      </w:r>
    </w:p>
    <w:p w:rsidR="0066778C" w:rsidRDefault="0066778C" w:rsidP="00E6220F">
      <w:pPr>
        <w:pStyle w:val="NoSpacing"/>
        <w:spacing w:line="276" w:lineRule="auto"/>
        <w:jc w:val="right"/>
        <w:rPr>
          <w:sz w:val="28"/>
          <w:szCs w:val="28"/>
          <w:lang w:eastAsia="en-US"/>
        </w:rPr>
      </w:pPr>
    </w:p>
    <w:p w:rsidR="0066778C" w:rsidRDefault="0066778C" w:rsidP="00E6220F">
      <w:pPr>
        <w:pStyle w:val="NoSpacing"/>
        <w:spacing w:line="276" w:lineRule="auto"/>
        <w:jc w:val="right"/>
        <w:rPr>
          <w:sz w:val="28"/>
          <w:szCs w:val="28"/>
          <w:lang w:eastAsia="en-US"/>
        </w:rPr>
      </w:pPr>
    </w:p>
    <w:p w:rsidR="0066778C" w:rsidRDefault="0066778C" w:rsidP="00E6220F">
      <w:pPr>
        <w:pStyle w:val="NoSpacing"/>
        <w:spacing w:line="276" w:lineRule="auto"/>
        <w:jc w:val="right"/>
        <w:rPr>
          <w:sz w:val="28"/>
          <w:szCs w:val="28"/>
          <w:lang w:eastAsia="en-US"/>
        </w:rPr>
      </w:pPr>
    </w:p>
    <w:p w:rsidR="0066778C" w:rsidRDefault="0066778C" w:rsidP="00E6220F">
      <w:pPr>
        <w:pStyle w:val="NoSpacing"/>
        <w:spacing w:line="276" w:lineRule="auto"/>
        <w:jc w:val="right"/>
        <w:rPr>
          <w:sz w:val="28"/>
          <w:szCs w:val="28"/>
          <w:lang w:eastAsia="en-US"/>
        </w:rPr>
      </w:pPr>
    </w:p>
    <w:p w:rsidR="0066778C" w:rsidRDefault="0066778C" w:rsidP="00E6220F">
      <w:pPr>
        <w:pStyle w:val="NoSpacing"/>
        <w:spacing w:line="276" w:lineRule="auto"/>
        <w:jc w:val="right"/>
        <w:rPr>
          <w:sz w:val="28"/>
          <w:szCs w:val="28"/>
          <w:lang w:eastAsia="en-US"/>
        </w:rPr>
      </w:pPr>
    </w:p>
    <w:p w:rsidR="0066778C" w:rsidRPr="00E6220F" w:rsidRDefault="0066778C" w:rsidP="001F274C">
      <w:pPr>
        <w:pStyle w:val="NoSpacing"/>
        <w:spacing w:line="276" w:lineRule="auto"/>
        <w:rPr>
          <w:sz w:val="28"/>
          <w:szCs w:val="28"/>
          <w:lang w:eastAsia="en-US"/>
        </w:rPr>
      </w:pPr>
    </w:p>
    <w:p w:rsidR="0066778C" w:rsidRPr="007F2B57" w:rsidRDefault="0066778C" w:rsidP="00136BAF">
      <w:pPr>
        <w:spacing w:after="200" w:line="276" w:lineRule="auto"/>
        <w:jc w:val="center"/>
        <w:rPr>
          <w:b/>
          <w:i/>
          <w:color w:val="403152"/>
          <w:sz w:val="44"/>
          <w:szCs w:val="44"/>
          <w:lang w:eastAsia="en-US"/>
        </w:rPr>
      </w:pPr>
      <w:r w:rsidRPr="007F2B57">
        <w:rPr>
          <w:b/>
          <w:i/>
          <w:color w:val="403152"/>
          <w:sz w:val="44"/>
          <w:szCs w:val="44"/>
          <w:lang w:eastAsia="en-US"/>
        </w:rPr>
        <w:t>«Люблю тебя, Родина милая»</w:t>
      </w:r>
    </w:p>
    <w:p w:rsidR="0066778C" w:rsidRPr="007038B1" w:rsidRDefault="0066778C" w:rsidP="007038B1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7038B1">
        <w:rPr>
          <w:sz w:val="28"/>
          <w:szCs w:val="28"/>
          <w:lang w:eastAsia="en-US"/>
        </w:rPr>
        <w:t>14 октября наш класс побывал на встрече с поэтом Владимиром Шумейко под названием «Люблю тебя, Родина милая».Не часто нам приходилось встречаться с настоящим поэтом – профессионалом своего дела. На первый взгляд, могло показаться, что это обыкновенный, простой человек, но, прослушав несколько стихотворений, мы поняли, что это очень добрый, дружелюбный, скромный, творческий и глубокий человек, который сильно любит свой родной край, свою страну и свой народ.</w:t>
      </w:r>
    </w:p>
    <w:p w:rsidR="0066778C" w:rsidRDefault="0066778C" w:rsidP="00E6220F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7038B1">
        <w:rPr>
          <w:sz w:val="28"/>
          <w:szCs w:val="28"/>
          <w:lang w:eastAsia="en-US"/>
        </w:rPr>
        <w:t xml:space="preserve">       Когда он читал свои строки, то было видно, что поэт писал от чистого сердца, от светлой души. Особенно красивыми и проникновенными были стихи об осени:</w:t>
      </w:r>
    </w:p>
    <w:p w:rsidR="0066778C" w:rsidRPr="00E6220F" w:rsidRDefault="0066778C" w:rsidP="007F2B57">
      <w:pPr>
        <w:pStyle w:val="NoSpacing"/>
        <w:spacing w:line="276" w:lineRule="auto"/>
        <w:rPr>
          <w:sz w:val="28"/>
          <w:szCs w:val="28"/>
          <w:lang w:eastAsia="en-US"/>
        </w:rPr>
      </w:pPr>
      <w:r>
        <w:rPr>
          <w:i/>
          <w:sz w:val="28"/>
          <w:szCs w:val="28"/>
        </w:rPr>
        <w:t xml:space="preserve">«Где светил задумчиво </w:t>
      </w:r>
      <w:r w:rsidRPr="00F971E5">
        <w:rPr>
          <w:i/>
          <w:sz w:val="28"/>
          <w:szCs w:val="28"/>
        </w:rPr>
        <w:t>рассвет</w:t>
      </w:r>
    </w:p>
    <w:p w:rsidR="0066778C" w:rsidRPr="00F971E5" w:rsidRDefault="0066778C" w:rsidP="007F2B57">
      <w:pPr>
        <w:pStyle w:val="NoSpacing"/>
        <w:rPr>
          <w:i/>
          <w:sz w:val="28"/>
          <w:szCs w:val="28"/>
        </w:rPr>
      </w:pPr>
      <w:r w:rsidRPr="00F971E5">
        <w:rPr>
          <w:i/>
          <w:sz w:val="28"/>
          <w:szCs w:val="28"/>
        </w:rPr>
        <w:t>И сияли летние зарницы.</w:t>
      </w:r>
    </w:p>
    <w:p w:rsidR="0066778C" w:rsidRDefault="0066778C" w:rsidP="007F2B57">
      <w:pPr>
        <w:pStyle w:val="NoSpacing"/>
        <w:rPr>
          <w:i/>
          <w:sz w:val="28"/>
          <w:szCs w:val="28"/>
        </w:rPr>
      </w:pPr>
      <w:r w:rsidRPr="00F971E5">
        <w:rPr>
          <w:i/>
          <w:sz w:val="28"/>
          <w:szCs w:val="28"/>
        </w:rPr>
        <w:t>Осень сочиняла свой сонет,</w:t>
      </w:r>
    </w:p>
    <w:p w:rsidR="0066778C" w:rsidRPr="00F971E5" w:rsidRDefault="0066778C" w:rsidP="007F2B57">
      <w:pPr>
        <w:pStyle w:val="NoSpacing"/>
        <w:rPr>
          <w:i/>
          <w:sz w:val="28"/>
          <w:szCs w:val="28"/>
        </w:rPr>
      </w:pPr>
      <w:r w:rsidRPr="00F971E5">
        <w:rPr>
          <w:i/>
          <w:sz w:val="28"/>
          <w:szCs w:val="28"/>
        </w:rPr>
        <w:t>Исписав листвой небес страницу»</w:t>
      </w:r>
    </w:p>
    <w:p w:rsidR="0066778C" w:rsidRPr="007038B1" w:rsidRDefault="0066778C" w:rsidP="007038B1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7038B1">
        <w:rPr>
          <w:sz w:val="28"/>
          <w:szCs w:val="28"/>
          <w:lang w:eastAsia="en-US"/>
        </w:rPr>
        <w:t xml:space="preserve">      Во многих произведениях поэта чувствовалась величайшая гордость за свою Родину, восхищение ее природой и богатством. </w:t>
      </w:r>
    </w:p>
    <w:p w:rsidR="0066778C" w:rsidRPr="007038B1" w:rsidRDefault="0066778C" w:rsidP="007038B1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7038B1">
        <w:rPr>
          <w:sz w:val="28"/>
          <w:szCs w:val="28"/>
          <w:lang w:eastAsia="en-US"/>
        </w:rPr>
        <w:t xml:space="preserve"> Мы узнали, что Владимир Шумейко начал писать еще в 9 классе, когда сложились первые четыре строчки о красоте природы. Когда его спросили о том, как складывались строки его стихов, то он ответил, что из жизни, из того, что чувствовал и видел вокруг. Он писал о первой любви, о родном крае, о временах года.  Последние стихи поэт сочинил три дня тому назад после того, когда ходил в лес за грибами.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6778C" w:rsidRDefault="0066778C" w:rsidP="007038B1">
      <w:pPr>
        <w:pStyle w:val="NoSpacing"/>
        <w:spacing w:line="276" w:lineRule="auto"/>
        <w:ind w:firstLine="709"/>
        <w:jc w:val="both"/>
        <w:rPr>
          <w:sz w:val="28"/>
          <w:szCs w:val="28"/>
          <w:lang w:eastAsia="en-US"/>
        </w:rPr>
      </w:pPr>
      <w:r w:rsidRPr="007038B1">
        <w:rPr>
          <w:sz w:val="28"/>
          <w:szCs w:val="28"/>
          <w:lang w:eastAsia="en-US"/>
        </w:rPr>
        <w:t xml:space="preserve">     Мы полностью согласны с одним из высказываний  о его творчестве, что стихи Владимира Шумейко – «это</w:t>
      </w:r>
      <w:r>
        <w:rPr>
          <w:sz w:val="28"/>
          <w:szCs w:val="28"/>
          <w:lang w:eastAsia="en-US"/>
        </w:rPr>
        <w:t xml:space="preserve"> шкатулка, </w:t>
      </w:r>
      <w:r w:rsidRPr="007038B1">
        <w:rPr>
          <w:sz w:val="28"/>
          <w:szCs w:val="28"/>
          <w:lang w:eastAsia="en-US"/>
        </w:rPr>
        <w:t xml:space="preserve">полная сокровищ».                                                                                                                 А сколько песен было написано на его замечательные стихи! Они по праву могут занимать достойное место среди известных музыкальных произведений.   </w:t>
      </w:r>
    </w:p>
    <w:p w:rsidR="0066778C" w:rsidRPr="007038B1" w:rsidRDefault="0066778C" w:rsidP="007F2B57">
      <w:pPr>
        <w:pStyle w:val="NoSpacing"/>
        <w:spacing w:line="276" w:lineRule="auto"/>
        <w:jc w:val="both"/>
        <w:rPr>
          <w:sz w:val="28"/>
          <w:szCs w:val="28"/>
          <w:lang w:eastAsia="en-US"/>
        </w:rPr>
      </w:pPr>
      <w:r w:rsidRPr="007038B1">
        <w:rPr>
          <w:sz w:val="28"/>
          <w:szCs w:val="28"/>
          <w:lang w:eastAsia="en-US"/>
        </w:rPr>
        <w:t>Владимир Викторович Шумейко – член Союза писателей. К настоящему времени уже выпущено 27 сборников стихов. Не смотря на трудности с выпуском книг, он всегда добивался своей цели, и люди смогли услышать и прочитать его творения.</w:t>
      </w:r>
    </w:p>
    <w:p w:rsidR="0066778C" w:rsidRDefault="0066778C" w:rsidP="007038B1">
      <w:pPr>
        <w:pStyle w:val="NoSpacing"/>
        <w:spacing w:line="276" w:lineRule="auto"/>
        <w:ind w:firstLine="709"/>
        <w:jc w:val="right"/>
        <w:rPr>
          <w:i/>
          <w:sz w:val="28"/>
          <w:szCs w:val="28"/>
          <w:lang w:eastAsia="en-US"/>
        </w:rPr>
      </w:pPr>
      <w:r w:rsidRPr="007F2B57">
        <w:rPr>
          <w:i/>
          <w:sz w:val="28"/>
          <w:szCs w:val="28"/>
          <w:lang w:eastAsia="en-US"/>
        </w:rPr>
        <w:t xml:space="preserve">Салова Надежда, ученица 8 класса.  </w:t>
      </w:r>
    </w:p>
    <w:p w:rsidR="0066778C" w:rsidRDefault="0066778C" w:rsidP="009F0A90">
      <w:pPr>
        <w:pStyle w:val="NoSpacing"/>
        <w:spacing w:line="276" w:lineRule="auto"/>
        <w:rPr>
          <w:i/>
          <w:sz w:val="28"/>
          <w:szCs w:val="28"/>
        </w:rPr>
      </w:pPr>
      <w:r>
        <w:rPr>
          <w:noProof/>
        </w:rPr>
        <w:pict>
          <v:shape id="Поле 724" o:spid="_x0000_s1044" type="#_x0000_t202" style="position:absolute;margin-left:-14pt;margin-top:13.85pt;width:504.75pt;height:215.25pt;z-index:25166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" fillcolor="#fde9d9" stroked="f" strokeweight="2.25pt">
            <v:textbox>
              <w:txbxContent>
                <w:p w:rsidR="0066778C" w:rsidRPr="00531711" w:rsidRDefault="0066778C" w:rsidP="005A779F">
                  <w:pPr>
                    <w:ind w:firstLine="708"/>
                    <w:jc w:val="both"/>
                    <w:rPr>
                      <w:sz w:val="28"/>
                      <w:szCs w:val="28"/>
                    </w:rPr>
                  </w:pPr>
                  <w:r w:rsidRPr="00531711">
                    <w:rPr>
                      <w:sz w:val="28"/>
                      <w:szCs w:val="28"/>
                    </w:rPr>
                    <w:t>Праздничная атмосфера цветы и улыбки радовали всех. По традиции организаторами Дня Самоуправления</w:t>
                  </w:r>
                  <w:r>
                    <w:rPr>
                      <w:sz w:val="28"/>
                      <w:szCs w:val="28"/>
                    </w:rPr>
                    <w:t>, который в этом году проходил 5</w:t>
                  </w:r>
                  <w:r w:rsidRPr="00531711">
                    <w:rPr>
                      <w:sz w:val="28"/>
                      <w:szCs w:val="28"/>
                    </w:rPr>
                    <w:t xml:space="preserve"> октября, были учащиеся 7-9 классов. Они взяли на себя большую ответственность, заменив </w:t>
                  </w:r>
                  <w:r>
                    <w:rPr>
                      <w:sz w:val="28"/>
                      <w:szCs w:val="28"/>
                    </w:rPr>
                    <w:t>всех преподавателей.</w:t>
                  </w:r>
                </w:p>
                <w:p w:rsidR="0066778C" w:rsidRPr="00531711" w:rsidRDefault="0066778C" w:rsidP="005A779F">
                  <w:pPr>
                    <w:ind w:firstLine="708"/>
                    <w:jc w:val="both"/>
                    <w:rPr>
                      <w:sz w:val="28"/>
                      <w:szCs w:val="28"/>
                    </w:rPr>
                  </w:pPr>
                  <w:r w:rsidRPr="00531711">
                    <w:rPr>
                      <w:sz w:val="28"/>
                      <w:szCs w:val="28"/>
                    </w:rPr>
                    <w:t>Новым «учителям» пришлось провести по два и по три урока. Это ока</w:t>
                  </w:r>
                  <w:r>
                    <w:rPr>
                      <w:sz w:val="28"/>
                      <w:szCs w:val="28"/>
                    </w:rPr>
                    <w:t>залось серьёзным испытанием.</w:t>
                  </w:r>
                  <w:r w:rsidRPr="00531711">
                    <w:rPr>
                      <w:sz w:val="28"/>
                      <w:szCs w:val="28"/>
                    </w:rPr>
                    <w:t xml:space="preserve"> Некоторым из «учителей» было вполне комфортно в этой роли и даже понравилось делиться знаниями с другими ребятами, другие сказали, что никогда не будут учителями! Хочется сказать большое спасибо дублёрам,  которые устроили замечательный праздник учителям и ребятам!</w:t>
                  </w:r>
                </w:p>
                <w:p w:rsidR="0066778C" w:rsidRPr="00531711" w:rsidRDefault="0066778C" w:rsidP="005A779F">
                  <w:pPr>
                    <w:ind w:firstLine="708"/>
                    <w:jc w:val="both"/>
                    <w:rPr>
                      <w:sz w:val="28"/>
                      <w:szCs w:val="28"/>
                    </w:rPr>
                  </w:pPr>
                  <w:r w:rsidRPr="00531711">
                    <w:rPr>
                      <w:sz w:val="28"/>
                      <w:szCs w:val="28"/>
                    </w:rPr>
                    <w:t>День Самоуправления запомнится всем как один из самых ярких и замечательных дней нашей школы, а эта традиция сохранится и на следующий год, когда уже другие выпускники примут участие в данно</w:t>
                  </w:r>
                  <w:r>
                    <w:rPr>
                      <w:sz w:val="28"/>
                      <w:szCs w:val="28"/>
                    </w:rPr>
                    <w:t>м празднике</w:t>
                  </w:r>
                  <w:r w:rsidRPr="00531711">
                    <w:rPr>
                      <w:sz w:val="28"/>
                      <w:szCs w:val="28"/>
                    </w:rPr>
                    <w:t>!</w:t>
                  </w:r>
                </w:p>
                <w:p w:rsidR="0066778C" w:rsidRDefault="0066778C">
                  <w:r>
                    <w:tab/>
                  </w:r>
                </w:p>
              </w:txbxContent>
            </v:textbox>
          </v:shape>
        </w:pict>
      </w:r>
      <w:r>
        <w:rPr>
          <w:noProof/>
        </w:rPr>
        <w:pict>
          <v:shape id="Рисунок 54" o:spid="_x0000_s1045" type="#_x0000_t75" style="position:absolute;margin-left:-17.75pt;margin-top:39pt;width:221.3pt;height:176.65pt;z-index:251678208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">
            <v:imagedata r:id="rId18" o:title=""/>
            <o:lock v:ext="edit" aspectratio="f"/>
            <w10:wrap type="square" anchorx="margin" anchory="margin"/>
          </v:shape>
        </w:pict>
      </w:r>
      <w:r>
        <w:rPr>
          <w:noProof/>
        </w:rPr>
        <w:pict>
          <v:shape id="Поле 707" o:spid="_x0000_s1046" type="#_x0000_t202" style="position:absolute;margin-left:0;margin-top:-15pt;width:2in;height:2in;z-index:25166284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" filled="f" stroked="f">
            <v:textbox style="mso-fit-shape-to-text:t">
              <w:txbxContent>
                <w:p w:rsidR="0066778C" w:rsidRPr="001F274C" w:rsidRDefault="0066778C" w:rsidP="001F274C">
                  <w:pPr>
                    <w:pStyle w:val="NoSpacing"/>
                    <w:rPr>
                      <w:b/>
                      <w:i/>
                      <w:caps/>
                      <w:sz w:val="72"/>
                      <w:szCs w:val="72"/>
                    </w:rPr>
                  </w:pPr>
                  <w:r w:rsidRPr="001F274C">
                    <w:rPr>
                      <w:b/>
                      <w:i/>
                      <w:caps/>
                      <w:sz w:val="72"/>
                      <w:szCs w:val="72"/>
                    </w:rPr>
                    <w:t>Говорит СО</w:t>
                  </w:r>
                </w:p>
              </w:txbxContent>
            </v:textbox>
            <w10:wrap type="square"/>
          </v:shape>
        </w:pict>
      </w: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E8539E">
      <w:pPr>
        <w:pStyle w:val="NoSpacing"/>
        <w:spacing w:line="276" w:lineRule="auto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  <w:r>
        <w:rPr>
          <w:noProof/>
        </w:rPr>
        <w:pict>
          <v:shape id="Рисунок 53" o:spid="_x0000_s1047" type="#_x0000_t75" style="position:absolute;left:0;text-align:left;margin-left:0;margin-top:567pt;width:356.15pt;height:218.9pt;z-index:251677184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">
            <v:imagedata r:id="rId19" o:title=""/>
            <o:lock v:ext="edit" aspectratio="f"/>
            <w10:wrap type="square" anchorx="margin" anchory="margin"/>
          </v:shape>
        </w:pict>
      </w: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  <w:r>
        <w:rPr>
          <w:noProof/>
        </w:rPr>
        <w:pict>
          <v:shape id="Поле 56" o:spid="_x0000_s1048" type="#_x0000_t202" style="position:absolute;left:0;text-align:left;margin-left:12.3pt;margin-top:13.85pt;width:1in;height:49.5pt;z-index:25168025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" filled="f" stroked="f" strokeweight=".5pt">
            <v:textbox>
              <w:txbxContent>
                <w:p w:rsidR="0066778C" w:rsidRPr="00BB14D5" w:rsidRDefault="0066778C">
                  <w:pPr>
                    <w:rPr>
                      <w:b/>
                      <w:caps/>
                      <w:sz w:val="56"/>
                      <w:szCs w:val="56"/>
                    </w:rPr>
                  </w:pPr>
                  <w:r w:rsidRPr="00BB14D5">
                    <w:rPr>
                      <w:b/>
                      <w:caps/>
                      <w:sz w:val="56"/>
                      <w:szCs w:val="56"/>
                    </w:rPr>
                    <w:t>День дублёра</w:t>
                  </w:r>
                </w:p>
              </w:txbxContent>
            </v:textbox>
          </v:shape>
        </w:pict>
      </w:r>
      <w:r>
        <w:rPr>
          <w:noProof/>
        </w:rPr>
        <w:pict>
          <v:shape id="Рисунок 55" o:spid="_x0000_s1049" type="#_x0000_t75" style="position:absolute;left:0;text-align:left;margin-left:270.25pt;margin-top:449.75pt;width:210.25pt;height:163.7pt;z-index:251679232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">
            <v:imagedata r:id="rId20" o:title=""/>
            <o:lock v:ext="edit" aspectratio="f"/>
            <w10:wrap type="square" anchorx="margin" anchory="margin"/>
          </v:shape>
        </w:pict>
      </w:r>
    </w:p>
    <w:p w:rsidR="0066778C" w:rsidRDefault="0066778C" w:rsidP="009F0A90">
      <w:pPr>
        <w:pStyle w:val="NoSpacing"/>
        <w:spacing w:line="276" w:lineRule="auto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9F0A90">
      <w:pPr>
        <w:pStyle w:val="NoSpacing"/>
        <w:spacing w:line="276" w:lineRule="auto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  <w:r>
        <w:rPr>
          <w:noProof/>
        </w:rPr>
        <w:pict>
          <v:shape id="_x0000_s1050" type="#_x0000_t202" style="position:absolute;left:0;text-align:left;margin-left:268.05pt;margin-top:73.8pt;width:234pt;height:414.75pt;z-index:2516413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" fillcolor="#fde9d9" strokecolor="#943634" strokeweight="3pt">
            <v:textbox>
              <w:txbxContent>
                <w:p w:rsidR="0066778C" w:rsidRDefault="0066778C" w:rsidP="005B0E7F">
                  <w:pPr>
                    <w:ind w:firstLine="709"/>
                    <w:jc w:val="both"/>
                    <w:rPr>
                      <w:sz w:val="28"/>
                      <w:szCs w:val="28"/>
                    </w:rPr>
                  </w:pPr>
                  <w:r w:rsidRPr="005B0E7F">
                    <w:rPr>
                      <w:sz w:val="28"/>
                      <w:szCs w:val="28"/>
                    </w:rPr>
                    <w:t xml:space="preserve">     Осень! Чудесная пора! Но в этом учебном году она выдалась прохладной и дождливой. Уроки физкультуры, занятия по внеурочной деятельности и спортивные секции в нашей школе проводились чаще всего в спортзале. </w:t>
                  </w:r>
                </w:p>
                <w:p w:rsidR="0066778C" w:rsidRDefault="0066778C" w:rsidP="005B0E7F">
                  <w:pPr>
                    <w:ind w:firstLine="709"/>
                    <w:jc w:val="both"/>
                    <w:rPr>
                      <w:sz w:val="28"/>
                      <w:szCs w:val="28"/>
                    </w:rPr>
                  </w:pPr>
                  <w:r w:rsidRPr="005B0E7F">
                    <w:rPr>
                      <w:sz w:val="28"/>
                      <w:szCs w:val="28"/>
                    </w:rPr>
                    <w:t xml:space="preserve">Но в редкие солнечные дни ребята с учителями физической культуры проводили занятия на свежем воздухе. В нашей школе ребята всех классов с большим интересом занимались и занимаются спортом. Они активно готовятся к школьным соревнованиям. </w:t>
                  </w:r>
                </w:p>
                <w:p w:rsidR="0066778C" w:rsidRPr="005B0E7F" w:rsidRDefault="0066778C" w:rsidP="005B0E7F">
                  <w:pPr>
                    <w:ind w:firstLine="709"/>
                    <w:jc w:val="both"/>
                    <w:rPr>
                      <w:sz w:val="28"/>
                      <w:szCs w:val="28"/>
                    </w:rPr>
                  </w:pPr>
                  <w:r w:rsidRPr="005B0E7F">
                    <w:rPr>
                      <w:sz w:val="28"/>
                      <w:szCs w:val="28"/>
                    </w:rPr>
                    <w:t>И вот первое соревнование – Осенний кросс. Все учащиеся школы приняли в нём участие. Петров Геннадий Михайлович и Разуваев Павел Григорьевич (учителя физической культуры) разделили ребят на 4 команды:</w:t>
                  </w:r>
                </w:p>
              </w:txbxContent>
            </v:textbox>
          </v:shape>
        </w:pict>
      </w:r>
      <w:r>
        <w:rPr>
          <w:noProof/>
        </w:rPr>
        <w:pict>
          <v:shape id="Поле 709" o:spid="_x0000_s1051" type="#_x0000_t202" style="position:absolute;left:0;text-align:left;margin-left:-10.95pt;margin-top:11.9pt;width:493.5pt;height:2in;z-index:251639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" filled="f" strokecolor="#943634" strokeweight="3pt">
            <v:stroke dashstyle="dashDot"/>
            <v:textbox style="mso-fit-shape-to-text:t">
              <w:txbxContent>
                <w:p w:rsidR="0066778C" w:rsidRPr="005A779F" w:rsidRDefault="0066778C" w:rsidP="005B0E7F">
                  <w:pPr>
                    <w:pStyle w:val="NoSpacing"/>
                    <w:rPr>
                      <w:b/>
                      <w:sz w:val="52"/>
                      <w:szCs w:val="52"/>
                    </w:rPr>
                  </w:pPr>
                  <w:r w:rsidRPr="005A779F">
                    <w:rPr>
                      <w:b/>
                      <w:sz w:val="52"/>
                      <w:szCs w:val="52"/>
                    </w:rPr>
                    <w:t>Спортивные новости</w:t>
                  </w:r>
                </w:p>
              </w:txbxContent>
            </v:textbox>
            <w10:wrap type="square"/>
          </v:shape>
        </w:pict>
      </w: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  <w:r>
        <w:rPr>
          <w:noProof/>
        </w:rPr>
        <w:pict>
          <v:shape id="_x0000_s1052" type="#_x0000_t202" style="position:absolute;left:0;text-align:left;margin-left:36.75pt;margin-top:139.5pt;width:282.75pt;height:40.5pt;z-index:251640320;visibility:visible;mso-position-horizontal-relative:pag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" o:allowincell="f" fillcolor="#f2f2f2" strokecolor="#622423" strokeweight="6pt">
            <v:stroke linestyle="thickThin"/>
            <v:textbox inset="10.8pt,7.2pt,10.8pt,7.2pt">
              <w:txbxContent>
                <w:p w:rsidR="0066778C" w:rsidRPr="000D2BD1" w:rsidRDefault="0066778C">
                  <w:pPr>
                    <w:spacing w:line="360" w:lineRule="auto"/>
                    <w:jc w:val="center"/>
                    <w:rPr>
                      <w:b/>
                      <w:i/>
                      <w:iCs/>
                      <w:color w:val="00B050"/>
                      <w:sz w:val="36"/>
                      <w:szCs w:val="36"/>
                    </w:rPr>
                  </w:pPr>
                  <w:r w:rsidRPr="000D2BD1">
                    <w:rPr>
                      <w:b/>
                      <w:i/>
                      <w:iCs/>
                      <w:color w:val="00B050"/>
                      <w:sz w:val="36"/>
                      <w:szCs w:val="36"/>
                    </w:rPr>
                    <w:t>«ЗОЛОТАЯ ОСЕНЬ – 2016»</w:t>
                  </w:r>
                </w:p>
              </w:txbxContent>
            </v:textbox>
            <w10:wrap type="square" anchorx="page" anchory="page"/>
          </v:shape>
        </w:pict>
      </w: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  <w:r>
        <w:rPr>
          <w:noProof/>
        </w:rPr>
        <w:pict>
          <v:shape id="Рисунок 734" o:spid="_x0000_s1053" type="#_x0000_t75" style="position:absolute;left:0;text-align:left;margin-left:0;margin-top:234pt;width:222.75pt;height:154.55pt;z-index:251665920;visibility:visible;mso-position-horizontal-relative:margin;mso-position-vertical-relative:margin">
            <v:imagedata r:id="rId21" o:title=""/>
            <w10:wrap type="square" anchorx="margin" anchory="margin"/>
          </v:shape>
        </w:pict>
      </w:r>
    </w:p>
    <w:p w:rsidR="0066778C" w:rsidRDefault="0066778C" w:rsidP="00557CD7">
      <w:pPr>
        <w:pStyle w:val="NoSpacing"/>
        <w:spacing w:line="276" w:lineRule="auto"/>
        <w:ind w:firstLine="709"/>
        <w:jc w:val="center"/>
        <w:rPr>
          <w:i/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both"/>
        <w:rPr>
          <w:sz w:val="28"/>
          <w:szCs w:val="28"/>
        </w:rPr>
      </w:pPr>
    </w:p>
    <w:p w:rsidR="0066778C" w:rsidRDefault="0066778C" w:rsidP="00557CD7">
      <w:pPr>
        <w:pStyle w:val="NoSpacing"/>
        <w:spacing w:line="276" w:lineRule="auto"/>
        <w:ind w:firstLine="709"/>
        <w:jc w:val="both"/>
        <w:rPr>
          <w:sz w:val="28"/>
          <w:szCs w:val="28"/>
        </w:rPr>
      </w:pPr>
    </w:p>
    <w:p w:rsidR="0066778C" w:rsidRPr="005B0E7F" w:rsidRDefault="0066778C" w:rsidP="005B0E7F"/>
    <w:p w:rsidR="0066778C" w:rsidRPr="005B0E7F" w:rsidRDefault="0066778C" w:rsidP="005B0E7F"/>
    <w:p w:rsidR="0066778C" w:rsidRPr="005B0E7F" w:rsidRDefault="0066778C" w:rsidP="00800564"/>
    <w:p w:rsidR="0066778C" w:rsidRPr="005B0E7F" w:rsidRDefault="0066778C" w:rsidP="005B0E7F"/>
    <w:p w:rsidR="0066778C" w:rsidRPr="005B0E7F" w:rsidRDefault="0066778C" w:rsidP="005B0E7F"/>
    <w:p w:rsidR="0066778C" w:rsidRPr="005B0E7F" w:rsidRDefault="0066778C" w:rsidP="005B0E7F"/>
    <w:p w:rsidR="0066778C" w:rsidRPr="005B0E7F" w:rsidRDefault="0066778C" w:rsidP="005B0E7F"/>
    <w:p w:rsidR="0066778C" w:rsidRPr="005B0E7F" w:rsidRDefault="0066778C" w:rsidP="005B0E7F"/>
    <w:p w:rsidR="0066778C" w:rsidRPr="005B0E7F" w:rsidRDefault="0066778C" w:rsidP="005B0E7F"/>
    <w:p w:rsidR="0066778C" w:rsidRPr="005B0E7F" w:rsidRDefault="0066778C" w:rsidP="005B0E7F"/>
    <w:p w:rsidR="0066778C" w:rsidRPr="00800564" w:rsidRDefault="0066778C" w:rsidP="00800564">
      <w:pPr>
        <w:jc w:val="center"/>
        <w:rPr>
          <w:i/>
          <w:sz w:val="40"/>
          <w:szCs w:val="40"/>
        </w:rPr>
      </w:pPr>
      <w:r w:rsidRPr="00800564">
        <w:rPr>
          <w:b/>
          <w:i/>
          <w:sz w:val="40"/>
          <w:szCs w:val="40"/>
        </w:rPr>
        <w:t>По итогам четырёх забегов определились победители и призёры:</w:t>
      </w:r>
    </w:p>
    <w:p w:rsidR="0066778C" w:rsidRPr="004623E5" w:rsidRDefault="0066778C" w:rsidP="00800564">
      <w:pPr>
        <w:tabs>
          <w:tab w:val="center" w:pos="4960"/>
        </w:tabs>
        <w:rPr>
          <w:sz w:val="32"/>
          <w:szCs w:val="32"/>
        </w:rPr>
      </w:pPr>
      <w:r>
        <w:rPr>
          <w:noProof/>
        </w:rPr>
        <w:pict>
          <v:shape id="_x0000_s1054" type="#_x0000_t202" style="position:absolute;margin-left:255.6pt;margin-top:34.85pt;width:259.5pt;height:87.5pt;rotation:817291fd;z-index:251643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" fillcolor="#f2f2f2" strokecolor="#943634" strokeweight="2.25pt">
            <v:textbox style="mso-fit-shape-to-text:t">
              <w:txbxContent>
                <w:p w:rsidR="0066778C" w:rsidRPr="00337C1A" w:rsidRDefault="0066778C" w:rsidP="004623E5">
                  <w:pPr>
                    <w:jc w:val="both"/>
                    <w:rPr>
                      <w:i/>
                      <w:sz w:val="28"/>
                      <w:szCs w:val="28"/>
                    </w:rPr>
                  </w:pPr>
                  <w:r w:rsidRPr="00337C1A">
                    <w:rPr>
                      <w:i/>
                      <w:sz w:val="28"/>
                      <w:szCs w:val="28"/>
                    </w:rPr>
                    <w:t>Девочки (старшая группа):</w:t>
                  </w:r>
                </w:p>
                <w:p w:rsidR="0066778C" w:rsidRPr="004623E5" w:rsidRDefault="0066778C" w:rsidP="004623E5">
                  <w:pPr>
                    <w:jc w:val="both"/>
                    <w:rPr>
                      <w:sz w:val="28"/>
                      <w:szCs w:val="28"/>
                    </w:rPr>
                  </w:pPr>
                  <w:r w:rsidRPr="004623E5">
                    <w:rPr>
                      <w:sz w:val="28"/>
                      <w:szCs w:val="28"/>
                    </w:rPr>
                    <w:t>Салова Надежда (8 класс) – 1 место;</w:t>
                  </w:r>
                </w:p>
                <w:p w:rsidR="0066778C" w:rsidRPr="004623E5" w:rsidRDefault="0066778C" w:rsidP="004623E5">
                  <w:pPr>
                    <w:jc w:val="both"/>
                    <w:rPr>
                      <w:sz w:val="28"/>
                      <w:szCs w:val="28"/>
                    </w:rPr>
                  </w:pPr>
                  <w:r w:rsidRPr="004623E5">
                    <w:rPr>
                      <w:sz w:val="28"/>
                      <w:szCs w:val="28"/>
                    </w:rPr>
                    <w:t>Семагина Анастасия (8 класс) – 2 место;</w:t>
                  </w:r>
                </w:p>
                <w:p w:rsidR="0066778C" w:rsidRPr="004623E5" w:rsidRDefault="0066778C" w:rsidP="004623E5">
                  <w:pPr>
                    <w:jc w:val="both"/>
                    <w:rPr>
                      <w:sz w:val="28"/>
                      <w:szCs w:val="28"/>
                    </w:rPr>
                  </w:pPr>
                  <w:r w:rsidRPr="004623E5">
                    <w:rPr>
                      <w:sz w:val="28"/>
                      <w:szCs w:val="28"/>
                    </w:rPr>
                    <w:t>Селезнёва Марина (7 класс) – 3 место.</w:t>
                  </w:r>
                </w:p>
              </w:txbxContent>
            </v:textbox>
          </v:shape>
        </w:pict>
      </w:r>
      <w:r>
        <w:rPr>
          <w:sz w:val="32"/>
          <w:szCs w:val="32"/>
        </w:rPr>
        <w:tab/>
      </w:r>
    </w:p>
    <w:p w:rsidR="0066778C" w:rsidRPr="004623E5" w:rsidRDefault="0066778C" w:rsidP="004623E5">
      <w:pPr>
        <w:rPr>
          <w:sz w:val="32"/>
          <w:szCs w:val="32"/>
        </w:rPr>
      </w:pPr>
      <w:r>
        <w:rPr>
          <w:noProof/>
        </w:rPr>
        <w:pict>
          <v:shape id="_x0000_s1055" type="#_x0000_t202" style="position:absolute;margin-left:7.8pt;margin-top:33.35pt;width:255pt;height:87.5pt;rotation:-786395fd;z-index:251642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" fillcolor="#f2f2f2" strokecolor="#943634" strokeweight="3pt">
            <v:textbox style="mso-fit-shape-to-text:t">
              <w:txbxContent>
                <w:p w:rsidR="0066778C" w:rsidRPr="00337C1A" w:rsidRDefault="0066778C" w:rsidP="004623E5">
                  <w:pPr>
                    <w:jc w:val="both"/>
                    <w:rPr>
                      <w:i/>
                      <w:sz w:val="28"/>
                      <w:szCs w:val="28"/>
                    </w:rPr>
                  </w:pPr>
                  <w:r w:rsidRPr="00337C1A">
                    <w:rPr>
                      <w:i/>
                      <w:sz w:val="28"/>
                      <w:szCs w:val="28"/>
                    </w:rPr>
                    <w:t>Девочки (младшая группа):</w:t>
                  </w:r>
                </w:p>
                <w:p w:rsidR="0066778C" w:rsidRPr="004623E5" w:rsidRDefault="0066778C" w:rsidP="004623E5">
                  <w:pPr>
                    <w:jc w:val="both"/>
                    <w:rPr>
                      <w:sz w:val="28"/>
                      <w:szCs w:val="28"/>
                    </w:rPr>
                  </w:pPr>
                  <w:r w:rsidRPr="004623E5">
                    <w:rPr>
                      <w:sz w:val="28"/>
                      <w:szCs w:val="28"/>
                    </w:rPr>
                    <w:t>Алёхина Ксения (4 класс) – 1 место;</w:t>
                  </w:r>
                </w:p>
                <w:p w:rsidR="0066778C" w:rsidRPr="004623E5" w:rsidRDefault="0066778C" w:rsidP="004623E5">
                  <w:pPr>
                    <w:jc w:val="both"/>
                    <w:rPr>
                      <w:sz w:val="28"/>
                      <w:szCs w:val="28"/>
                    </w:rPr>
                  </w:pPr>
                  <w:r w:rsidRPr="004623E5">
                    <w:rPr>
                      <w:sz w:val="28"/>
                      <w:szCs w:val="28"/>
                    </w:rPr>
                    <w:t>Шатова Любовь (4 класс) – 2 место;</w:t>
                  </w:r>
                </w:p>
                <w:p w:rsidR="0066778C" w:rsidRPr="004623E5" w:rsidRDefault="0066778C" w:rsidP="004623E5">
                  <w:pPr>
                    <w:jc w:val="both"/>
                    <w:rPr>
                      <w:sz w:val="28"/>
                      <w:szCs w:val="28"/>
                    </w:rPr>
                  </w:pPr>
                  <w:r w:rsidRPr="004623E5">
                    <w:rPr>
                      <w:sz w:val="28"/>
                      <w:szCs w:val="28"/>
                    </w:rPr>
                    <w:t>Кавтасьева Татьяна (2 класс) – 3 место.</w:t>
                  </w:r>
                </w:p>
              </w:txbxContent>
            </v:textbox>
          </v:shape>
        </w:pict>
      </w:r>
    </w:p>
    <w:p w:rsidR="0066778C" w:rsidRPr="004623E5" w:rsidRDefault="0066778C" w:rsidP="004623E5">
      <w:pPr>
        <w:rPr>
          <w:sz w:val="32"/>
          <w:szCs w:val="32"/>
        </w:rPr>
      </w:pPr>
    </w:p>
    <w:p w:rsidR="0066778C" w:rsidRDefault="0066778C" w:rsidP="004623E5">
      <w:pPr>
        <w:rPr>
          <w:sz w:val="32"/>
          <w:szCs w:val="32"/>
        </w:rPr>
      </w:pPr>
    </w:p>
    <w:p w:rsidR="0066778C" w:rsidRDefault="0066778C" w:rsidP="004623E5">
      <w:pPr>
        <w:jc w:val="center"/>
        <w:rPr>
          <w:sz w:val="32"/>
          <w:szCs w:val="32"/>
        </w:rPr>
      </w:pPr>
      <w:r>
        <w:rPr>
          <w:noProof/>
        </w:rPr>
        <w:pict>
          <v:shape id="_x0000_s1056" type="#_x0000_t202" style="position:absolute;left:0;text-align:left;margin-left:-16.9pt;margin-top:87.15pt;width:266.25pt;height:142.25pt;z-index:2516444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" fillcolor="#f2f2f2" strokecolor="#943634" strokeweight="3pt">
            <v:textbox style="mso-fit-shape-to-text:t">
              <w:txbxContent>
                <w:p w:rsidR="0066778C" w:rsidRPr="00337C1A" w:rsidRDefault="0066778C" w:rsidP="00337C1A">
                  <w:pPr>
                    <w:rPr>
                      <w:i/>
                      <w:sz w:val="28"/>
                      <w:szCs w:val="28"/>
                    </w:rPr>
                  </w:pPr>
                  <w:r w:rsidRPr="00337C1A">
                    <w:rPr>
                      <w:i/>
                      <w:sz w:val="28"/>
                      <w:szCs w:val="28"/>
                    </w:rPr>
                    <w:t>Мальчики (младшая группа):</w:t>
                  </w:r>
                </w:p>
                <w:p w:rsidR="0066778C" w:rsidRPr="00337C1A" w:rsidRDefault="0066778C" w:rsidP="00337C1A">
                  <w:pPr>
                    <w:rPr>
                      <w:sz w:val="28"/>
                      <w:szCs w:val="28"/>
                    </w:rPr>
                  </w:pPr>
                  <w:r w:rsidRPr="00337C1A">
                    <w:rPr>
                      <w:sz w:val="28"/>
                      <w:szCs w:val="28"/>
                    </w:rPr>
                    <w:t>Фомин Алексей (4 класс) – 1 место;</w:t>
                  </w:r>
                </w:p>
                <w:p w:rsidR="0066778C" w:rsidRPr="00337C1A" w:rsidRDefault="0066778C" w:rsidP="00337C1A">
                  <w:pPr>
                    <w:rPr>
                      <w:sz w:val="28"/>
                      <w:szCs w:val="28"/>
                    </w:rPr>
                  </w:pPr>
                  <w:r w:rsidRPr="00337C1A">
                    <w:rPr>
                      <w:sz w:val="28"/>
                      <w:szCs w:val="28"/>
                    </w:rPr>
                    <w:t>Сапожников Михаил (4 класс) – 2 место;</w:t>
                  </w:r>
                </w:p>
                <w:p w:rsidR="0066778C" w:rsidRPr="00337C1A" w:rsidRDefault="0066778C" w:rsidP="00337C1A">
                  <w:pPr>
                    <w:rPr>
                      <w:sz w:val="28"/>
                      <w:szCs w:val="28"/>
                    </w:rPr>
                  </w:pPr>
                  <w:r w:rsidRPr="00337C1A">
                    <w:rPr>
                      <w:sz w:val="28"/>
                      <w:szCs w:val="28"/>
                    </w:rPr>
                    <w:t>Кавтасьев Иван (4 класс) – 3 место.</w:t>
                  </w:r>
                </w:p>
              </w:txbxContent>
            </v:textbox>
          </v:shape>
        </w:pict>
      </w:r>
    </w:p>
    <w:p w:rsidR="0066778C" w:rsidRPr="00337C1A" w:rsidRDefault="0066778C" w:rsidP="00337C1A">
      <w:pPr>
        <w:rPr>
          <w:sz w:val="32"/>
          <w:szCs w:val="32"/>
        </w:rPr>
      </w:pPr>
      <w:r>
        <w:rPr>
          <w:noProof/>
        </w:rPr>
        <w:pict>
          <v:shape id="_x0000_s1057" type="#_x0000_t202" style="position:absolute;margin-left:206.85pt;margin-top:29.55pt;width:248.25pt;height:106.25pt;rotation:512612fd;z-index:2516454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" fillcolor="#f2f2f2" strokecolor="#943634" strokeweight="3pt">
            <v:textbox style="mso-fit-shape-to-text:t">
              <w:txbxContent>
                <w:p w:rsidR="0066778C" w:rsidRPr="00337C1A" w:rsidRDefault="0066778C" w:rsidP="00337C1A">
                  <w:pPr>
                    <w:rPr>
                      <w:i/>
                      <w:sz w:val="28"/>
                      <w:szCs w:val="28"/>
                    </w:rPr>
                  </w:pPr>
                  <w:r w:rsidRPr="00337C1A">
                    <w:rPr>
                      <w:i/>
                      <w:sz w:val="28"/>
                      <w:szCs w:val="28"/>
                    </w:rPr>
                    <w:t>Мальчики (старшая группа):</w:t>
                  </w:r>
                </w:p>
                <w:p w:rsidR="0066778C" w:rsidRPr="00337C1A" w:rsidRDefault="0066778C" w:rsidP="00337C1A">
                  <w:pPr>
                    <w:rPr>
                      <w:sz w:val="28"/>
                      <w:szCs w:val="28"/>
                    </w:rPr>
                  </w:pPr>
                  <w:r w:rsidRPr="00337C1A">
                    <w:rPr>
                      <w:sz w:val="28"/>
                      <w:szCs w:val="28"/>
                    </w:rPr>
                    <w:t>Чижевич Никита (7 класс) -  1 место;</w:t>
                  </w:r>
                </w:p>
                <w:p w:rsidR="0066778C" w:rsidRPr="00337C1A" w:rsidRDefault="0066778C" w:rsidP="00337C1A">
                  <w:pPr>
                    <w:rPr>
                      <w:sz w:val="28"/>
                      <w:szCs w:val="28"/>
                    </w:rPr>
                  </w:pPr>
                  <w:r w:rsidRPr="00337C1A">
                    <w:rPr>
                      <w:sz w:val="28"/>
                      <w:szCs w:val="28"/>
                    </w:rPr>
                    <w:t>Пашин Виталий (9 класс) – 2 место;</w:t>
                  </w:r>
                </w:p>
                <w:p w:rsidR="0066778C" w:rsidRPr="00337C1A" w:rsidRDefault="0066778C" w:rsidP="00337C1A">
                  <w:pPr>
                    <w:rPr>
                      <w:sz w:val="28"/>
                      <w:szCs w:val="28"/>
                    </w:rPr>
                  </w:pPr>
                  <w:r w:rsidRPr="00337C1A">
                    <w:rPr>
                      <w:sz w:val="28"/>
                      <w:szCs w:val="28"/>
                    </w:rPr>
                    <w:t>Фомин Данила (9 класс) – 3 место.</w:t>
                  </w:r>
                </w:p>
              </w:txbxContent>
            </v:textbox>
          </v:shape>
        </w:pict>
      </w:r>
    </w:p>
    <w:p w:rsidR="0066778C" w:rsidRPr="00337C1A" w:rsidRDefault="0066778C" w:rsidP="00337C1A">
      <w:pPr>
        <w:rPr>
          <w:sz w:val="32"/>
          <w:szCs w:val="32"/>
        </w:rPr>
      </w:pPr>
      <w:r>
        <w:rPr>
          <w:noProof/>
        </w:rPr>
        <w:pict>
          <v:shape id="Рисунок 735" o:spid="_x0000_s1058" type="#_x0000_t75" style="position:absolute;margin-left:27pt;margin-top:9pt;width:223.45pt;height:159.75pt;z-index:251664896;visibility:visible;mso-position-horizontal-relative:margin;mso-position-vertical-relative:margin">
            <v:imagedata r:id="rId22" o:title=""/>
            <w10:wrap type="square" anchorx="margin" anchory="margin"/>
          </v:shape>
        </w:pict>
      </w:r>
    </w:p>
    <w:p w:rsidR="0066778C" w:rsidRPr="00337C1A" w:rsidRDefault="0066778C" w:rsidP="00337C1A">
      <w:pPr>
        <w:rPr>
          <w:sz w:val="32"/>
          <w:szCs w:val="32"/>
        </w:rPr>
      </w:pPr>
    </w:p>
    <w:p w:rsidR="0066778C" w:rsidRPr="00337C1A" w:rsidRDefault="0066778C" w:rsidP="00337C1A">
      <w:pPr>
        <w:rPr>
          <w:sz w:val="32"/>
          <w:szCs w:val="32"/>
        </w:rPr>
      </w:pPr>
    </w:p>
    <w:p w:rsidR="0066778C" w:rsidRPr="00337C1A" w:rsidRDefault="0066778C" w:rsidP="00337C1A">
      <w:pPr>
        <w:rPr>
          <w:sz w:val="32"/>
          <w:szCs w:val="32"/>
        </w:rPr>
      </w:pPr>
    </w:p>
    <w:p w:rsidR="0066778C" w:rsidRPr="00337C1A" w:rsidRDefault="0066778C" w:rsidP="00337C1A">
      <w:pPr>
        <w:rPr>
          <w:sz w:val="32"/>
          <w:szCs w:val="32"/>
        </w:rPr>
      </w:pPr>
    </w:p>
    <w:p w:rsidR="0066778C" w:rsidRPr="00337C1A" w:rsidRDefault="0066778C" w:rsidP="00337C1A">
      <w:pPr>
        <w:rPr>
          <w:sz w:val="32"/>
          <w:szCs w:val="32"/>
        </w:rPr>
      </w:pPr>
    </w:p>
    <w:p w:rsidR="0066778C" w:rsidRPr="00337C1A" w:rsidRDefault="0066778C" w:rsidP="00337C1A">
      <w:pPr>
        <w:rPr>
          <w:sz w:val="32"/>
          <w:szCs w:val="32"/>
        </w:rPr>
      </w:pPr>
    </w:p>
    <w:p w:rsidR="0066778C" w:rsidRPr="00337C1A" w:rsidRDefault="0066778C" w:rsidP="00337C1A">
      <w:pPr>
        <w:rPr>
          <w:sz w:val="32"/>
          <w:szCs w:val="32"/>
        </w:rPr>
      </w:pPr>
    </w:p>
    <w:p w:rsidR="0066778C" w:rsidRPr="00337C1A" w:rsidRDefault="0066778C" w:rsidP="00337C1A">
      <w:pPr>
        <w:rPr>
          <w:sz w:val="32"/>
          <w:szCs w:val="32"/>
        </w:rPr>
      </w:pPr>
    </w:p>
    <w:p w:rsidR="0066778C" w:rsidRDefault="0066778C" w:rsidP="00337C1A">
      <w:pPr>
        <w:jc w:val="center"/>
        <w:rPr>
          <w:sz w:val="32"/>
          <w:szCs w:val="32"/>
        </w:rPr>
      </w:pPr>
      <w:r>
        <w:rPr>
          <w:noProof/>
        </w:rPr>
        <w:pict>
          <v:shape id="Рисунок 4" o:spid="_x0000_s1059" type="#_x0000_t75" style="position:absolute;left:0;text-align:left;margin-left:54pt;margin-top:180pt;width:415.2pt;height:267.35pt;z-index:251666944;visibility:visible;mso-position-horizontal-relative:margin;mso-position-vertical-relative:margin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">
            <v:imagedata r:id="rId23" o:title=""/>
            <o:lock v:ext="edit" aspectratio="f"/>
            <w10:wrap type="square" anchorx="margin" anchory="margin"/>
          </v:shape>
        </w:pict>
      </w:r>
    </w:p>
    <w:p w:rsidR="0066778C" w:rsidRDefault="0066778C" w:rsidP="00337C1A">
      <w:pPr>
        <w:tabs>
          <w:tab w:val="left" w:pos="258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66778C" w:rsidRDefault="0066778C" w:rsidP="00337C1A">
      <w:pPr>
        <w:tabs>
          <w:tab w:val="left" w:pos="2580"/>
        </w:tabs>
        <w:jc w:val="center"/>
        <w:rPr>
          <w:sz w:val="32"/>
          <w:szCs w:val="32"/>
        </w:rPr>
      </w:pPr>
    </w:p>
    <w:p w:rsidR="0066778C" w:rsidRDefault="0066778C" w:rsidP="00337C1A">
      <w:pPr>
        <w:tabs>
          <w:tab w:val="left" w:pos="2580"/>
        </w:tabs>
        <w:jc w:val="center"/>
        <w:rPr>
          <w:sz w:val="32"/>
          <w:szCs w:val="32"/>
        </w:rPr>
      </w:pPr>
    </w:p>
    <w:p w:rsidR="0066778C" w:rsidRDefault="0066778C" w:rsidP="00337C1A">
      <w:pPr>
        <w:tabs>
          <w:tab w:val="left" w:pos="2580"/>
        </w:tabs>
        <w:jc w:val="center"/>
        <w:rPr>
          <w:sz w:val="32"/>
          <w:szCs w:val="32"/>
        </w:rPr>
      </w:pPr>
    </w:p>
    <w:p w:rsidR="0066778C" w:rsidRDefault="0066778C" w:rsidP="006A173A">
      <w:pPr>
        <w:tabs>
          <w:tab w:val="left" w:pos="2580"/>
        </w:tabs>
        <w:jc w:val="both"/>
        <w:rPr>
          <w:sz w:val="32"/>
          <w:szCs w:val="32"/>
        </w:rPr>
      </w:pPr>
    </w:p>
    <w:p w:rsidR="0066778C" w:rsidRDefault="0066778C" w:rsidP="006A173A">
      <w:pPr>
        <w:tabs>
          <w:tab w:val="left" w:pos="2580"/>
        </w:tabs>
        <w:jc w:val="both"/>
        <w:rPr>
          <w:sz w:val="32"/>
          <w:szCs w:val="32"/>
        </w:rPr>
      </w:pPr>
      <w:r>
        <w:rPr>
          <w:noProof/>
        </w:rPr>
        <w:pict>
          <v:shape id="_x0000_s1060" type="#_x0000_t202" style="position:absolute;left:0;text-align:left;margin-left:322.75pt;margin-top:1.6pt;width:87.75pt;height:142.25pt;z-index:251648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" fillcolor="#fbd4b4" strokecolor="#943634" strokeweight="3pt">
            <v:textbox style="mso-fit-shape-to-text:t">
              <w:txbxContent>
                <w:p w:rsidR="0066778C" w:rsidRPr="003C20E5" w:rsidRDefault="0066778C" w:rsidP="00112B74">
                  <w:pPr>
                    <w:jc w:val="center"/>
                    <w:rPr>
                      <w:b/>
                      <w:i/>
                      <w:color w:val="00B050"/>
                      <w:sz w:val="28"/>
                      <w:szCs w:val="28"/>
                    </w:rPr>
                  </w:pPr>
                  <w:r w:rsidRPr="003C20E5">
                    <w:rPr>
                      <w:b/>
                      <w:i/>
                      <w:color w:val="00B050"/>
                      <w:sz w:val="28"/>
                      <w:szCs w:val="28"/>
                    </w:rPr>
                    <w:t>Показ мод</w:t>
                  </w:r>
                </w:p>
              </w:txbxContent>
            </v:textbox>
          </v:shape>
        </w:pict>
      </w:r>
    </w:p>
    <w:p w:rsidR="0066778C" w:rsidRDefault="0066778C" w:rsidP="00337C1A">
      <w:pPr>
        <w:tabs>
          <w:tab w:val="left" w:pos="2580"/>
        </w:tabs>
        <w:jc w:val="center"/>
        <w:rPr>
          <w:sz w:val="32"/>
          <w:szCs w:val="32"/>
        </w:rPr>
      </w:pPr>
    </w:p>
    <w:p w:rsidR="0066778C" w:rsidRDefault="0066778C" w:rsidP="00337C1A">
      <w:pPr>
        <w:tabs>
          <w:tab w:val="left" w:pos="2580"/>
        </w:tabs>
        <w:jc w:val="center"/>
        <w:rPr>
          <w:sz w:val="32"/>
          <w:szCs w:val="32"/>
        </w:rPr>
      </w:pPr>
    </w:p>
    <w:p w:rsidR="0066778C" w:rsidRDefault="0066778C" w:rsidP="00337C1A">
      <w:pPr>
        <w:tabs>
          <w:tab w:val="left" w:pos="2580"/>
        </w:tabs>
        <w:jc w:val="center"/>
        <w:rPr>
          <w:sz w:val="32"/>
          <w:szCs w:val="32"/>
        </w:rPr>
      </w:pPr>
    </w:p>
    <w:p w:rsidR="0066778C" w:rsidRDefault="0066778C" w:rsidP="00337C1A">
      <w:pPr>
        <w:tabs>
          <w:tab w:val="left" w:pos="2580"/>
        </w:tabs>
        <w:jc w:val="center"/>
        <w:rPr>
          <w:sz w:val="32"/>
          <w:szCs w:val="32"/>
        </w:rPr>
      </w:pPr>
      <w:r>
        <w:rPr>
          <w:noProof/>
        </w:rPr>
        <w:pict>
          <v:shape id="Надпись 395" o:spid="_x0000_s1061" type="#_x0000_t202" alt="Частый горизонтальный" style="position:absolute;left:0;text-align:left;margin-left:192.75pt;margin-top:520.8pt;width:240.75pt;height:129pt;z-index:251646464;visibility:visible;mso-position-horizontal-relative:page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" o:allowincell="f" filled="f" stroked="f">
            <v:shadow on="t" color="black" opacity="24903f" obscured="t" origin=",.5" offset="0,.55556mm"/>
            <v:textbox inset="18pt,18pt,18pt,18pt">
              <w:txbxContent>
                <w:p w:rsidR="0066778C" w:rsidRPr="000D2BD1" w:rsidRDefault="0066778C" w:rsidP="000D2BD1">
                  <w:pPr>
                    <w:pBdr>
                      <w:top w:val="thinThickSmallGap" w:sz="36" w:space="0" w:color="622423"/>
                      <w:bottom w:val="thickThinSmallGap" w:sz="36" w:space="0" w:color="622423"/>
                    </w:pBdr>
                    <w:spacing w:after="160"/>
                    <w:rPr>
                      <w:rFonts w:ascii="Cambria" w:hAnsi="Cambria"/>
                      <w:i/>
                      <w:iCs/>
                      <w:sz w:val="8"/>
                      <w:szCs w:val="8"/>
                    </w:rPr>
                  </w:pPr>
                </w:p>
                <w:p w:rsidR="0066778C" w:rsidRPr="000D2BD1" w:rsidRDefault="0066778C" w:rsidP="000D2BD1">
                  <w:pPr>
                    <w:pBdr>
                      <w:top w:val="thinThickSmallGap" w:sz="36" w:space="0" w:color="622423"/>
                      <w:bottom w:val="thickThinSmallGap" w:sz="36" w:space="0" w:color="622423"/>
                    </w:pBdr>
                    <w:spacing w:after="160"/>
                    <w:jc w:val="center"/>
                    <w:rPr>
                      <w:rFonts w:ascii="Cambria" w:hAnsi="Cambria"/>
                      <w:b/>
                      <w:i/>
                      <w:iCs/>
                      <w:color w:val="00B050"/>
                      <w:sz w:val="32"/>
                      <w:szCs w:val="32"/>
                    </w:rPr>
                  </w:pPr>
                  <w:r w:rsidRPr="000D2BD1">
                    <w:rPr>
                      <w:rFonts w:ascii="Cambria" w:hAnsi="Cambria"/>
                      <w:b/>
                      <w:i/>
                      <w:iCs/>
                      <w:color w:val="00B050"/>
                      <w:sz w:val="32"/>
                      <w:szCs w:val="32"/>
                    </w:rPr>
                    <w:t>Вот они! Наши победители и призёры!</w:t>
                  </w:r>
                </w:p>
                <w:p w:rsidR="0066778C" w:rsidRPr="000D2BD1" w:rsidRDefault="0066778C" w:rsidP="000D2BD1">
                  <w:pPr>
                    <w:pBdr>
                      <w:top w:val="thinThickSmallGap" w:sz="36" w:space="0" w:color="622423"/>
                      <w:bottom w:val="thickThinSmallGap" w:sz="36" w:space="0" w:color="622423"/>
                    </w:pBdr>
                    <w:spacing w:after="160"/>
                    <w:jc w:val="center"/>
                    <w:rPr>
                      <w:rFonts w:ascii="Cambria" w:hAnsi="Cambria"/>
                      <w:b/>
                      <w:i/>
                      <w:iCs/>
                      <w:color w:val="00B050"/>
                      <w:sz w:val="32"/>
                      <w:szCs w:val="32"/>
                    </w:rPr>
                  </w:pPr>
                  <w:r w:rsidRPr="000D2BD1">
                    <w:rPr>
                      <w:rFonts w:ascii="Cambria" w:hAnsi="Cambria"/>
                      <w:b/>
                      <w:i/>
                      <w:iCs/>
                      <w:color w:val="00B050"/>
                      <w:sz w:val="32"/>
                      <w:szCs w:val="32"/>
                    </w:rPr>
                    <w:t>Поздравляем!</w:t>
                  </w:r>
                </w:p>
              </w:txbxContent>
            </v:textbox>
            <w10:wrap type="square" anchorx="page" anchory="margin"/>
          </v:shape>
        </w:pict>
      </w:r>
    </w:p>
    <w:p w:rsidR="0066778C" w:rsidRDefault="0066778C" w:rsidP="006F445E">
      <w:pPr>
        <w:tabs>
          <w:tab w:val="left" w:pos="2580"/>
        </w:tabs>
        <w:rPr>
          <w:sz w:val="32"/>
          <w:szCs w:val="32"/>
        </w:rPr>
      </w:pPr>
    </w:p>
    <w:p w:rsidR="0066778C" w:rsidRDefault="0066778C" w:rsidP="006F445E">
      <w:pPr>
        <w:tabs>
          <w:tab w:val="left" w:pos="2580"/>
        </w:tabs>
        <w:rPr>
          <w:sz w:val="32"/>
          <w:szCs w:val="32"/>
        </w:rPr>
      </w:pPr>
    </w:p>
    <w:p w:rsidR="0066778C" w:rsidRDefault="0066778C" w:rsidP="006F445E">
      <w:pPr>
        <w:tabs>
          <w:tab w:val="left" w:pos="2580"/>
        </w:tabs>
        <w:rPr>
          <w:sz w:val="32"/>
          <w:szCs w:val="32"/>
        </w:rPr>
      </w:pPr>
    </w:p>
    <w:p w:rsidR="0066778C" w:rsidRDefault="0066778C" w:rsidP="006F445E">
      <w:pPr>
        <w:tabs>
          <w:tab w:val="left" w:pos="2580"/>
        </w:tabs>
        <w:rPr>
          <w:sz w:val="32"/>
          <w:szCs w:val="32"/>
        </w:rPr>
      </w:pPr>
    </w:p>
    <w:p w:rsidR="0066778C" w:rsidRDefault="0066778C" w:rsidP="006F445E">
      <w:pPr>
        <w:tabs>
          <w:tab w:val="left" w:pos="2580"/>
        </w:tabs>
        <w:rPr>
          <w:sz w:val="32"/>
          <w:szCs w:val="32"/>
        </w:rPr>
      </w:pPr>
    </w:p>
    <w:p w:rsidR="0066778C" w:rsidRDefault="0066778C" w:rsidP="006F445E">
      <w:pPr>
        <w:tabs>
          <w:tab w:val="left" w:pos="2580"/>
        </w:tabs>
        <w:rPr>
          <w:sz w:val="32"/>
          <w:szCs w:val="32"/>
        </w:rPr>
      </w:pPr>
    </w:p>
    <w:p w:rsidR="0066778C" w:rsidRDefault="0066778C" w:rsidP="006F445E">
      <w:pPr>
        <w:tabs>
          <w:tab w:val="left" w:pos="2580"/>
        </w:tabs>
        <w:rPr>
          <w:sz w:val="32"/>
          <w:szCs w:val="32"/>
        </w:rPr>
      </w:pPr>
    </w:p>
    <w:p w:rsidR="0066778C" w:rsidRDefault="0066778C" w:rsidP="006F445E">
      <w:pPr>
        <w:tabs>
          <w:tab w:val="left" w:pos="2580"/>
        </w:tabs>
        <w:rPr>
          <w:sz w:val="32"/>
          <w:szCs w:val="32"/>
        </w:rPr>
      </w:pPr>
      <w:r>
        <w:rPr>
          <w:noProof/>
        </w:rPr>
        <w:pict>
          <v:shape id="Поле 293" o:spid="_x0000_s1062" type="#_x0000_t202" style="position:absolute;margin-left:134.25pt;margin-top:-14.45pt;width:2in;height:2in;z-index:25168128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" filled="f" stroked="f">
            <v:textbox style="mso-fit-shape-to-text:t">
              <w:txbxContent>
                <w:p w:rsidR="0066778C" w:rsidRPr="007F00F7" w:rsidRDefault="0066778C" w:rsidP="007F00F7">
                  <w:pPr>
                    <w:tabs>
                      <w:tab w:val="left" w:pos="2580"/>
                    </w:tabs>
                    <w:jc w:val="center"/>
                    <w:rPr>
                      <w:b/>
                      <w:caps/>
                      <w:sz w:val="72"/>
                      <w:szCs w:val="72"/>
                    </w:rPr>
                  </w:pPr>
                  <w:r w:rsidRPr="007F00F7">
                    <w:rPr>
                      <w:b/>
                      <w:caps/>
                      <w:sz w:val="72"/>
                      <w:szCs w:val="72"/>
                    </w:rPr>
                    <w:t>Азбука права</w:t>
                  </w:r>
                </w:p>
              </w:txbxContent>
            </v:textbox>
            <w10:wrap type="square"/>
          </v:shape>
        </w:pict>
      </w:r>
    </w:p>
    <w:p w:rsidR="0066778C" w:rsidRPr="007F00F7" w:rsidRDefault="0066778C" w:rsidP="007F00F7">
      <w:pPr>
        <w:tabs>
          <w:tab w:val="left" w:pos="2580"/>
        </w:tabs>
        <w:jc w:val="center"/>
        <w:rPr>
          <w:sz w:val="40"/>
          <w:szCs w:val="40"/>
        </w:rPr>
      </w:pPr>
    </w:p>
    <w:p w:rsidR="0066778C" w:rsidRDefault="0066778C" w:rsidP="00337C1A">
      <w:pPr>
        <w:tabs>
          <w:tab w:val="left" w:pos="2580"/>
        </w:tabs>
        <w:jc w:val="center"/>
        <w:rPr>
          <w:sz w:val="32"/>
          <w:szCs w:val="32"/>
        </w:rPr>
      </w:pPr>
      <w:r>
        <w:rPr>
          <w:noProof/>
        </w:rPr>
        <w:pict>
          <v:shape id="_x0000_s1063" type="#_x0000_t202" style="position:absolute;left:0;text-align:left;margin-left:0;margin-top:0;width:494.25pt;height:505.5pt;z-index:251647488;visibility:visible;mso-position-horizontal:center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" stroked="f" strokeweight="3pt">
            <v:fill r:id="rId24" o:title="" recolor="t" rotate="t" type="tile"/>
            <v:textbox>
              <w:txbxContent>
                <w:p w:rsidR="0066778C" w:rsidRPr="000D2BD1" w:rsidRDefault="0066778C" w:rsidP="001D17A4">
                  <w:pPr>
                    <w:spacing w:line="360" w:lineRule="auto"/>
                    <w:ind w:firstLine="709"/>
                    <w:jc w:val="both"/>
                    <w:rPr>
                      <w:b/>
                      <w:i/>
                      <w:color w:val="215868"/>
                      <w:sz w:val="32"/>
                      <w:szCs w:val="32"/>
                    </w:rPr>
                  </w:pPr>
                  <w:r w:rsidRPr="000D2BD1">
                    <w:rPr>
                      <w:b/>
                      <w:i/>
                      <w:color w:val="215868"/>
                      <w:sz w:val="32"/>
                      <w:szCs w:val="32"/>
                    </w:rPr>
                    <w:t>Каков срок действия льгот при поступлении в ВУЗы для детей-сирот и детей, оставшихся без попечения родителей</w:t>
                  </w:r>
                </w:p>
                <w:p w:rsidR="0066778C" w:rsidRPr="001F254D" w:rsidRDefault="0066778C" w:rsidP="001D17A4">
                  <w:pPr>
                    <w:spacing w:line="360" w:lineRule="auto"/>
                    <w:ind w:firstLine="709"/>
                    <w:jc w:val="both"/>
                    <w:rPr>
                      <w:b/>
                      <w:sz w:val="28"/>
                      <w:szCs w:val="28"/>
                    </w:rPr>
                  </w:pPr>
                  <w:r w:rsidRPr="001F254D">
                    <w:rPr>
                      <w:b/>
                      <w:sz w:val="28"/>
                      <w:szCs w:val="28"/>
                    </w:rPr>
                    <w:t>Федеральным законом от 02.06.2016 N165-ФЗ внесены изменения в статью 108 Федерального закона «Об образовании в Российской Федерации». Так, срок действия льгот при поступлении в вузы для детей-сирот и детей, оставшихся без попечения родителей, а также лиц из числа детей-сирот и детей, оставшихся без попечения родителей, продлен до 1 января 2019 года.</w:t>
                  </w:r>
                </w:p>
                <w:p w:rsidR="0066778C" w:rsidRPr="001F254D" w:rsidRDefault="0066778C" w:rsidP="001D17A4">
                  <w:pPr>
                    <w:spacing w:line="360" w:lineRule="auto"/>
                    <w:ind w:firstLine="709"/>
                    <w:jc w:val="both"/>
                    <w:rPr>
                      <w:b/>
                      <w:sz w:val="28"/>
                      <w:szCs w:val="28"/>
                    </w:rPr>
                  </w:pPr>
                  <w:r w:rsidRPr="001F254D">
                    <w:rPr>
                      <w:b/>
                      <w:sz w:val="28"/>
                      <w:szCs w:val="28"/>
                    </w:rPr>
                    <w:t>Согласно Федеральному закону «Об образовании в Российской Федерации» указанным категориям граждан предоставлены особые права при приеме на обучение по программам бакалавриата и программам специалитета, такие как:</w:t>
                  </w:r>
                </w:p>
                <w:p w:rsidR="0066778C" w:rsidRPr="001F254D" w:rsidRDefault="0066778C" w:rsidP="001D17A4">
                  <w:pPr>
                    <w:pStyle w:val="ListParagraph"/>
                    <w:numPr>
                      <w:ilvl w:val="0"/>
                      <w:numId w:val="1"/>
                    </w:numPr>
                    <w:spacing w:line="360" w:lineRule="auto"/>
                    <w:jc w:val="both"/>
                    <w:rPr>
                      <w:b/>
                      <w:sz w:val="28"/>
                      <w:szCs w:val="28"/>
                    </w:rPr>
                  </w:pPr>
                  <w:r w:rsidRPr="001F254D">
                    <w:rPr>
                      <w:b/>
                      <w:sz w:val="28"/>
                      <w:szCs w:val="28"/>
                    </w:rPr>
                    <w:t>право на прием на подготовительные отделения федеральных государственных вузов для обучения за счет федерального бюджета;</w:t>
                  </w:r>
                </w:p>
                <w:p w:rsidR="0066778C" w:rsidRPr="001F254D" w:rsidRDefault="0066778C" w:rsidP="001D17A4">
                  <w:pPr>
                    <w:pStyle w:val="ListParagraph"/>
                    <w:numPr>
                      <w:ilvl w:val="0"/>
                      <w:numId w:val="1"/>
                    </w:numPr>
                    <w:spacing w:line="360" w:lineRule="auto"/>
                    <w:jc w:val="both"/>
                    <w:rPr>
                      <w:b/>
                      <w:sz w:val="28"/>
                      <w:szCs w:val="28"/>
                    </w:rPr>
                  </w:pPr>
                  <w:r w:rsidRPr="001F254D">
                    <w:rPr>
                      <w:b/>
                      <w:sz w:val="28"/>
                      <w:szCs w:val="28"/>
                    </w:rPr>
                    <w:t>право преимущественного зачисления в вуз при условии успешного прохождения вступительных испытаний и при прочих равных условиях.</w:t>
                  </w:r>
                </w:p>
                <w:p w:rsidR="0066778C" w:rsidRPr="001F254D" w:rsidRDefault="0066778C" w:rsidP="001D17A4">
                  <w:pPr>
                    <w:spacing w:line="360" w:lineRule="auto"/>
                    <w:ind w:firstLine="709"/>
                    <w:jc w:val="both"/>
                    <w:rPr>
                      <w:b/>
                      <w:sz w:val="28"/>
                      <w:szCs w:val="28"/>
                    </w:rPr>
                  </w:pPr>
                  <w:r w:rsidRPr="001F254D">
                    <w:rPr>
                      <w:b/>
                      <w:sz w:val="28"/>
                      <w:szCs w:val="28"/>
                    </w:rPr>
                    <w:t>Ранее предусматривалось, что срок действия данных льгот закончится 1 января 2017 года. Изменения, внесенные в Федеральный закон, начнут действовать с 13 июня 2016 года.</w:t>
                  </w:r>
                </w:p>
                <w:p w:rsidR="0066778C" w:rsidRDefault="0066778C"/>
              </w:txbxContent>
            </v:textbox>
          </v:shape>
        </w:pict>
      </w:r>
    </w:p>
    <w:p w:rsidR="0066778C" w:rsidRDefault="0066778C" w:rsidP="00337C1A">
      <w:pPr>
        <w:tabs>
          <w:tab w:val="left" w:pos="2580"/>
        </w:tabs>
        <w:jc w:val="center"/>
        <w:rPr>
          <w:sz w:val="32"/>
          <w:szCs w:val="32"/>
        </w:rPr>
      </w:pPr>
    </w:p>
    <w:p w:rsidR="0066778C" w:rsidRDefault="0066778C" w:rsidP="00FC03CC">
      <w:pPr>
        <w:tabs>
          <w:tab w:val="left" w:pos="2580"/>
        </w:tabs>
        <w:ind w:firstLine="2580"/>
        <w:jc w:val="both"/>
        <w:rPr>
          <w:sz w:val="28"/>
          <w:szCs w:val="28"/>
        </w:rPr>
      </w:pPr>
    </w:p>
    <w:p w:rsidR="0066778C" w:rsidRDefault="0066778C" w:rsidP="00FC03CC">
      <w:pPr>
        <w:tabs>
          <w:tab w:val="left" w:pos="2580"/>
        </w:tabs>
        <w:ind w:firstLine="2580"/>
        <w:jc w:val="both"/>
        <w:rPr>
          <w:sz w:val="28"/>
          <w:szCs w:val="28"/>
        </w:rPr>
      </w:pPr>
    </w:p>
    <w:p w:rsidR="0066778C" w:rsidRPr="001D17A4" w:rsidRDefault="0066778C" w:rsidP="001D17A4">
      <w:pPr>
        <w:rPr>
          <w:sz w:val="28"/>
          <w:szCs w:val="28"/>
        </w:rPr>
      </w:pPr>
    </w:p>
    <w:p w:rsidR="0066778C" w:rsidRPr="001D17A4" w:rsidRDefault="0066778C" w:rsidP="001D17A4">
      <w:pPr>
        <w:rPr>
          <w:sz w:val="28"/>
          <w:szCs w:val="28"/>
        </w:rPr>
      </w:pPr>
    </w:p>
    <w:p w:rsidR="0066778C" w:rsidRPr="001D17A4" w:rsidRDefault="0066778C" w:rsidP="001D17A4">
      <w:pPr>
        <w:rPr>
          <w:sz w:val="28"/>
          <w:szCs w:val="28"/>
        </w:rPr>
      </w:pPr>
    </w:p>
    <w:p w:rsidR="0066778C" w:rsidRPr="001D17A4" w:rsidRDefault="0066778C" w:rsidP="001D17A4">
      <w:pPr>
        <w:rPr>
          <w:sz w:val="28"/>
          <w:szCs w:val="28"/>
        </w:rPr>
      </w:pPr>
    </w:p>
    <w:p w:rsidR="0066778C" w:rsidRPr="001D17A4" w:rsidRDefault="0066778C" w:rsidP="001D17A4">
      <w:pPr>
        <w:rPr>
          <w:sz w:val="28"/>
          <w:szCs w:val="28"/>
        </w:rPr>
      </w:pPr>
    </w:p>
    <w:p w:rsidR="0066778C" w:rsidRPr="001D17A4" w:rsidRDefault="0066778C" w:rsidP="001D17A4">
      <w:pPr>
        <w:rPr>
          <w:sz w:val="28"/>
          <w:szCs w:val="28"/>
        </w:rPr>
      </w:pPr>
    </w:p>
    <w:p w:rsidR="0066778C" w:rsidRPr="001D17A4" w:rsidRDefault="0066778C" w:rsidP="001D17A4">
      <w:pPr>
        <w:rPr>
          <w:sz w:val="28"/>
          <w:szCs w:val="28"/>
        </w:rPr>
      </w:pPr>
    </w:p>
    <w:p w:rsidR="0066778C" w:rsidRPr="001D17A4" w:rsidRDefault="0066778C" w:rsidP="001D17A4">
      <w:pPr>
        <w:rPr>
          <w:sz w:val="28"/>
          <w:szCs w:val="28"/>
        </w:rPr>
      </w:pPr>
    </w:p>
    <w:p w:rsidR="0066778C" w:rsidRPr="001D17A4" w:rsidRDefault="0066778C" w:rsidP="001D17A4">
      <w:pPr>
        <w:rPr>
          <w:sz w:val="28"/>
          <w:szCs w:val="28"/>
        </w:rPr>
      </w:pPr>
    </w:p>
    <w:p w:rsidR="0066778C" w:rsidRPr="001D17A4" w:rsidRDefault="0066778C" w:rsidP="001D17A4">
      <w:pPr>
        <w:rPr>
          <w:sz w:val="28"/>
          <w:szCs w:val="28"/>
        </w:rPr>
      </w:pPr>
    </w:p>
    <w:p w:rsidR="0066778C" w:rsidRPr="001D17A4" w:rsidRDefault="0066778C" w:rsidP="001D17A4">
      <w:pPr>
        <w:rPr>
          <w:sz w:val="28"/>
          <w:szCs w:val="28"/>
        </w:rPr>
      </w:pPr>
    </w:p>
    <w:p w:rsidR="0066778C" w:rsidRPr="001D17A4" w:rsidRDefault="0066778C" w:rsidP="001D17A4">
      <w:pPr>
        <w:rPr>
          <w:sz w:val="28"/>
          <w:szCs w:val="28"/>
        </w:rPr>
      </w:pPr>
    </w:p>
    <w:p w:rsidR="0066778C" w:rsidRPr="001D17A4" w:rsidRDefault="0066778C" w:rsidP="001D17A4">
      <w:pPr>
        <w:rPr>
          <w:sz w:val="28"/>
          <w:szCs w:val="28"/>
        </w:rPr>
      </w:pPr>
    </w:p>
    <w:p w:rsidR="0066778C" w:rsidRDefault="0066778C" w:rsidP="001D17A4">
      <w:pPr>
        <w:rPr>
          <w:sz w:val="28"/>
          <w:szCs w:val="28"/>
        </w:rPr>
      </w:pPr>
    </w:p>
    <w:p w:rsidR="0066778C" w:rsidRDefault="0066778C" w:rsidP="001D17A4">
      <w:pPr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Default="0066778C" w:rsidP="001D17A4">
      <w:pPr>
        <w:jc w:val="right"/>
        <w:rPr>
          <w:sz w:val="28"/>
          <w:szCs w:val="28"/>
        </w:rPr>
      </w:pPr>
    </w:p>
    <w:p w:rsidR="0066778C" w:rsidRPr="001F254D" w:rsidRDefault="0066778C" w:rsidP="00A0271C">
      <w:pPr>
        <w:pBdr>
          <w:top w:val="thinThickSmallGap" w:sz="36" w:space="0" w:color="622423"/>
          <w:bottom w:val="thickThinSmallGap" w:sz="36" w:space="0" w:color="622423"/>
        </w:pBdr>
        <w:spacing w:after="160"/>
        <w:jc w:val="center"/>
        <w:rPr>
          <w:rFonts w:ascii="Cambria" w:hAnsi="Cambria"/>
          <w:b/>
          <w:i/>
          <w:iCs/>
          <w:caps/>
          <w:sz w:val="56"/>
          <w:szCs w:val="56"/>
        </w:rPr>
      </w:pPr>
      <w:r>
        <w:rPr>
          <w:noProof/>
        </w:rPr>
        <w:pict>
          <v:shape id="_x0000_s1064" type="#_x0000_t202" style="position:absolute;left:0;text-align:left;margin-left:-8.7pt;margin-top:119.25pt;width:507.75pt;height:677.2pt;z-index:251667968;visibility:visible;mso-position-horizontal-relative:margin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" o:allowincell="f" filled="f" stroked="f">
            <v:textbox>
              <w:txbxContent>
                <w:p w:rsidR="0066778C" w:rsidRPr="000D2BD1" w:rsidRDefault="0066778C">
                  <w:pPr>
                    <w:jc w:val="center"/>
                    <w:rPr>
                      <w:color w:val="C0504D"/>
                      <w:sz w:val="48"/>
                      <w:szCs w:val="48"/>
                    </w:rPr>
                  </w:pPr>
                  <w:r w:rsidRPr="000D2BD1">
                    <w:rPr>
                      <w:rFonts w:ascii="Wingdings 2" w:hAnsi="Wingdings 2" w:cs="Wingdings 2"/>
                      <w:color w:val="C0504D"/>
                      <w:sz w:val="48"/>
                      <w:szCs w:val="48"/>
                    </w:rPr>
                    <w:t></w:t>
                  </w:r>
                  <w:r w:rsidRPr="000D2BD1">
                    <w:rPr>
                      <w:rFonts w:ascii="Wingdings 2" w:hAnsi="Wingdings 2" w:cs="Wingdings 2"/>
                      <w:color w:val="C0504D"/>
                      <w:sz w:val="48"/>
                      <w:szCs w:val="48"/>
                    </w:rPr>
                    <w:t></w:t>
                  </w:r>
                </w:p>
                <w:p w:rsidR="0066778C" w:rsidRPr="000D2BD1" w:rsidRDefault="0066778C" w:rsidP="00A0271C">
                  <w:pPr>
                    <w:jc w:val="center"/>
                    <w:rPr>
                      <w:rFonts w:ascii="Cambria" w:hAnsi="Cambria"/>
                      <w:b/>
                      <w:i/>
                      <w:sz w:val="40"/>
                      <w:szCs w:val="40"/>
                    </w:rPr>
                  </w:pPr>
                  <w:bookmarkStart w:id="0" w:name="_GoBack"/>
                  <w:r w:rsidRPr="000D2BD1">
                    <w:rPr>
                      <w:rFonts w:ascii="Cambria" w:hAnsi="Cambria"/>
                      <w:b/>
                      <w:i/>
                      <w:sz w:val="40"/>
                      <w:szCs w:val="40"/>
                    </w:rPr>
                    <w:t>Военный Куйбышев  в нашей памяти…</w:t>
                  </w:r>
                </w:p>
                <w:bookmarkEnd w:id="0"/>
                <w:p w:rsidR="0066778C" w:rsidRPr="000D2BD1" w:rsidRDefault="0066778C" w:rsidP="00A0271C">
                  <w:pPr>
                    <w:jc w:val="center"/>
                    <w:rPr>
                      <w:rFonts w:ascii="Cambria" w:hAnsi="Cambria"/>
                      <w:b/>
                      <w:i/>
                      <w:sz w:val="32"/>
                      <w:szCs w:val="32"/>
                    </w:rPr>
                  </w:pPr>
                  <w:r w:rsidRPr="000D2BD1">
                    <w:rPr>
                      <w:rFonts w:ascii="Cambria" w:hAnsi="Cambria"/>
                      <w:b/>
                      <w:i/>
                      <w:sz w:val="32"/>
                      <w:szCs w:val="32"/>
                    </w:rPr>
                    <w:t>Эссе</w:t>
                  </w:r>
                </w:p>
                <w:p w:rsidR="0066778C" w:rsidRPr="000D2BD1" w:rsidRDefault="0066778C" w:rsidP="00A0271C">
                  <w:pPr>
                    <w:spacing w:line="360" w:lineRule="auto"/>
                    <w:rPr>
                      <w:rFonts w:ascii="Cambria" w:hAnsi="Cambria"/>
                      <w:i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i/>
                      <w:sz w:val="28"/>
                      <w:szCs w:val="28"/>
                    </w:rPr>
                    <w:t>Орлянская Наталья</w:t>
                  </w:r>
                </w:p>
                <w:p w:rsidR="0066778C" w:rsidRPr="000D2BD1" w:rsidRDefault="0066778C" w:rsidP="00A0271C">
                  <w:pPr>
                    <w:spacing w:line="360" w:lineRule="auto"/>
                    <w:rPr>
                      <w:rFonts w:ascii="Cambria" w:hAnsi="Cambria"/>
                      <w:i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i/>
                      <w:sz w:val="28"/>
                      <w:szCs w:val="28"/>
                    </w:rPr>
                    <w:t xml:space="preserve">3 место в районном конкурсе </w:t>
                  </w:r>
                </w:p>
                <w:p w:rsidR="0066778C" w:rsidRPr="000D2BD1" w:rsidRDefault="0066778C" w:rsidP="00A0271C">
                  <w:pPr>
                    <w:spacing w:line="360" w:lineRule="auto"/>
                    <w:rPr>
                      <w:rFonts w:ascii="Cambria" w:hAnsi="Cambria"/>
                      <w:i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i/>
                      <w:sz w:val="28"/>
                      <w:szCs w:val="28"/>
                    </w:rPr>
                    <w:t xml:space="preserve">«Куйбышев – запасная столица» </w:t>
                  </w:r>
                </w:p>
                <w:p w:rsidR="0066778C" w:rsidRPr="000D2BD1" w:rsidRDefault="0066778C" w:rsidP="00A0271C">
                  <w:pPr>
                    <w:spacing w:line="360" w:lineRule="auto"/>
                    <w:rPr>
                      <w:rFonts w:ascii="Cambria" w:hAnsi="Cambria"/>
                      <w:i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i/>
                      <w:sz w:val="28"/>
                      <w:szCs w:val="28"/>
                    </w:rPr>
                    <w:t>7 класс, 2016 г.</w:t>
                  </w:r>
                </w:p>
                <w:p w:rsidR="0066778C" w:rsidRPr="000D2BD1" w:rsidRDefault="0066778C" w:rsidP="00A0271C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 Осенью 1941 года немецко – фашистские войска перешли в наступление к Москве, которая с 16 октября находилась в осадном положении. По решению Государственного Комитета Обороны Куйбышев был назначен запасной столицей СССР. Сюда срочно были эвакуированы составы иностранных посольств, Верховный Совет СССР, многие оборонные предприятия, известные московские артисты, писатели и композиторы. Также в Куйбышев были эвакуированы: Государственный академический Большой театр, Ленинградский академический театр оперы и балета, симфонический оркестр Всесоюзного радио и другие, всемирно известные художественные коллективы.</w:t>
                  </w:r>
                </w:p>
                <w:p w:rsidR="0066778C" w:rsidRPr="000D2BD1" w:rsidRDefault="0066778C" w:rsidP="00A0271C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В июле 1941 года были объединены театр оперы и балета и театр оперетты. И создан Куйбышевский областной театр оперы, балета и музыкальной комедии. В нём выступали всемирно известные артисты.</w:t>
                  </w:r>
                </w:p>
                <w:p w:rsidR="0066778C" w:rsidRPr="000D2BD1" w:rsidRDefault="0066778C" w:rsidP="00A0271C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Также в Куйбышев вместе с семьёй был эвакуирован Д.Д.Шостакович. Знаменитая Седьмая симфония (до мажор) «Ленинградская» была окончена Шостаковичем именно в Куйбышеве. Премьера произведения состоялась 5 марта 1942 года в Куйбышеве, в исполнении оркестра Большого театра. В блокадном Ленинграде Седьмая симфония прозвучала 9 августа 1942 года.</w:t>
                  </w:r>
                </w:p>
                <w:p w:rsidR="0066778C" w:rsidRPr="000D2BD1" w:rsidRDefault="0066778C" w:rsidP="00A0271C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 Также в Куйбышеве работали: А. Толстой, Д. Ойстрах, И. Козловский и другие известные писатели, певцы, композиторы и музыканты.</w:t>
                  </w:r>
                </w:p>
                <w:p w:rsidR="0066778C" w:rsidRPr="000D2BD1" w:rsidRDefault="0066778C" w:rsidP="00A0271C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Во время войны драматический театр им.А.М.Горького поставил 39 спектаклей. Артисты Куйбышевского драмтеатра выезжали с гастролями на фронт, показав примерно 485 спектаклей.</w:t>
                  </w:r>
                </w:p>
                <w:p w:rsidR="0066778C" w:rsidRPr="000D2BD1" w:rsidRDefault="0066778C" w:rsidP="00A0271C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В Куйбышев были эвакуированы и многие библиотеки.</w:t>
                  </w:r>
                </w:p>
                <w:p w:rsidR="0066778C" w:rsidRPr="000D2BD1" w:rsidRDefault="0066778C" w:rsidP="00A0271C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В запасной столице размещались более 300 иностранных дипломатов. Их представительства были расположены по разным адресам.</w:t>
                  </w:r>
                </w:p>
                <w:p w:rsidR="0066778C" w:rsidRPr="000D2BD1" w:rsidRDefault="0066778C" w:rsidP="00A0271C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</w:p>
                <w:p w:rsidR="0066778C" w:rsidRPr="000D2BD1" w:rsidRDefault="0066778C" w:rsidP="00A0271C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</w:p>
                <w:p w:rsidR="0066778C" w:rsidRPr="000D2BD1" w:rsidRDefault="0066778C">
                  <w:pPr>
                    <w:jc w:val="center"/>
                    <w:rPr>
                      <w:color w:val="C0504D"/>
                      <w:spacing w:val="24"/>
                      <w:sz w:val="48"/>
                      <w:szCs w:val="48"/>
                    </w:rPr>
                  </w:pPr>
                  <w:r w:rsidRPr="000D2BD1">
                    <w:rPr>
                      <w:rFonts w:ascii="Wingdings 2" w:hAnsi="Wingdings 2" w:cs="Wingdings 2"/>
                      <w:color w:val="C0504D"/>
                      <w:spacing w:val="24"/>
                      <w:sz w:val="48"/>
                      <w:szCs w:val="48"/>
                    </w:rPr>
                    <w:t></w:t>
                  </w:r>
                  <w:r w:rsidRPr="000D2BD1">
                    <w:rPr>
                      <w:rFonts w:ascii="Wingdings 2" w:hAnsi="Wingdings 2" w:cs="Wingdings 2"/>
                      <w:color w:val="C0504D"/>
                      <w:spacing w:val="24"/>
                      <w:sz w:val="48"/>
                      <w:szCs w:val="48"/>
                    </w:rPr>
                    <w:t></w:t>
                  </w:r>
                </w:p>
                <w:p w:rsidR="0066778C" w:rsidRDefault="0066778C">
                  <w:pPr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anchorx="margin" anchory="page"/>
          </v:shape>
        </w:pict>
      </w:r>
      <w:r w:rsidRPr="001F254D">
        <w:rPr>
          <w:rFonts w:ascii="Cambria" w:hAnsi="Cambria"/>
          <w:b/>
          <w:i/>
          <w:iCs/>
          <w:caps/>
          <w:sz w:val="56"/>
          <w:szCs w:val="56"/>
        </w:rPr>
        <w:t>Проба пера</w:t>
      </w:r>
    </w:p>
    <w:p w:rsidR="0066778C" w:rsidRDefault="0066778C" w:rsidP="00A0271C">
      <w:pPr>
        <w:rPr>
          <w:sz w:val="28"/>
          <w:szCs w:val="28"/>
        </w:rPr>
      </w:pPr>
      <w:r>
        <w:rPr>
          <w:noProof/>
        </w:rPr>
        <w:pict>
          <v:shape id="_x0000_s1065" type="#_x0000_t202" style="position:absolute;margin-left:-10.95pt;margin-top:47.25pt;width:507.75pt;height:476.25pt;z-index:251668992;visibility:visible;mso-position-horizontal-relative:margin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" o:allowincell="f" filled="f" stroked="f">
            <v:textbox>
              <w:txbxContent>
                <w:p w:rsidR="0066778C" w:rsidRPr="000D2BD1" w:rsidRDefault="0066778C" w:rsidP="00A0271C">
                  <w:pPr>
                    <w:jc w:val="center"/>
                    <w:rPr>
                      <w:color w:val="C0504D"/>
                      <w:sz w:val="48"/>
                      <w:szCs w:val="48"/>
                    </w:rPr>
                  </w:pPr>
                  <w:r w:rsidRPr="000D2BD1">
                    <w:rPr>
                      <w:rFonts w:ascii="Wingdings 2" w:hAnsi="Wingdings 2" w:cs="Wingdings 2"/>
                      <w:color w:val="C0504D"/>
                      <w:sz w:val="48"/>
                      <w:szCs w:val="48"/>
                    </w:rPr>
                    <w:t></w:t>
                  </w:r>
                  <w:r w:rsidRPr="000D2BD1">
                    <w:rPr>
                      <w:rFonts w:ascii="Wingdings 2" w:hAnsi="Wingdings 2" w:cs="Wingdings 2"/>
                      <w:color w:val="C0504D"/>
                      <w:sz w:val="48"/>
                      <w:szCs w:val="48"/>
                    </w:rPr>
                    <w:t></w:t>
                  </w:r>
                </w:p>
                <w:p w:rsidR="0066778C" w:rsidRPr="000D2BD1" w:rsidRDefault="0066778C" w:rsidP="003D5AB8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Масштабная эвакуация была проведена на случай возникновения чрезвычайной ситуации – захвата врагами нашей столицы. Куйбышев находился в тысячах километрах от любой границы, на пересечении транспортных артерий. В качестве запасной столицы город числился в течение двух лет.</w:t>
                  </w:r>
                </w:p>
                <w:p w:rsidR="0066778C" w:rsidRPr="000D2BD1" w:rsidRDefault="0066778C" w:rsidP="003D5AB8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7 ноября 1941 года на центральной площади города прошёл военный парад. Также парады прошли в Москве и Воронеже.</w:t>
                  </w:r>
                </w:p>
                <w:p w:rsidR="0066778C" w:rsidRPr="000D2BD1" w:rsidRDefault="0066778C" w:rsidP="003D5AB8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В тревожную осень 1941 года начали говорить об эвакуации первых лиц государства, в том числе и И.В.Сталина. В связи с этим с 1942 года в Куйбышеве начали работать над «Бункером Сталина». Это сооружение было настолько секретным, что об этом не знал ни один житель города. Нижний  ярус убежища находился на глубине 37 м от поверхности земли. Рассчитан  на пребывание в нём 100 человек в течение трёх суток.</w:t>
                  </w:r>
                </w:p>
                <w:p w:rsidR="0066778C" w:rsidRPr="000D2BD1" w:rsidRDefault="0066778C" w:rsidP="003D5AB8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В Куйбышевскую область были эвакуированы многие предприятия и заводы. Город стал поставщиком самолётов, огнестрельного оружия и боеприпасов.</w:t>
                  </w:r>
                </w:p>
                <w:p w:rsidR="0066778C" w:rsidRPr="000D2BD1" w:rsidRDefault="0066778C" w:rsidP="003D5AB8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В годы войны было трудно, но русский народ приближал день Победы. И, наконец, он настал, долгожданный день Победы.</w:t>
                  </w:r>
                </w:p>
                <w:p w:rsidR="0066778C" w:rsidRPr="000D2BD1" w:rsidRDefault="0066778C" w:rsidP="003D5AB8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 Каждый год в День Победы, 9 мая. В городе Самара (так Куйбышев стал называться с 1991 года) проходят военные парады, как и тогда, в 1945 году, устраиваются праздничные концерты, есть полевая кухня. Этот праздничный день завершается ярким салютом.</w:t>
                  </w:r>
                </w:p>
                <w:p w:rsidR="0066778C" w:rsidRPr="000D2BD1" w:rsidRDefault="0066778C" w:rsidP="003D5AB8">
                  <w:pPr>
                    <w:ind w:firstLine="709"/>
                    <w:jc w:val="both"/>
                    <w:rPr>
                      <w:rFonts w:ascii="Cambria" w:hAnsi="Cambria"/>
                      <w:sz w:val="28"/>
                      <w:szCs w:val="28"/>
                    </w:rPr>
                  </w:pPr>
                  <w:r w:rsidRPr="000D2BD1">
                    <w:rPr>
                      <w:rFonts w:ascii="Cambria" w:hAnsi="Cambria"/>
                      <w:sz w:val="28"/>
                      <w:szCs w:val="28"/>
                    </w:rPr>
                    <w:t xml:space="preserve">      В апреле 2016 года губернатором Самарской области Николаем Меркушкиным был учреждён почётный знак «Куйбышев – запасная столица». Эта медаль была вручена многим жителям Самарской области.</w:t>
                  </w:r>
                </w:p>
                <w:p w:rsidR="0066778C" w:rsidRPr="000D2BD1" w:rsidRDefault="0066778C" w:rsidP="00A0271C">
                  <w:pPr>
                    <w:jc w:val="center"/>
                    <w:rPr>
                      <w:color w:val="C0504D"/>
                      <w:spacing w:val="24"/>
                      <w:sz w:val="48"/>
                      <w:szCs w:val="48"/>
                    </w:rPr>
                  </w:pPr>
                  <w:r w:rsidRPr="000D2BD1">
                    <w:rPr>
                      <w:rFonts w:ascii="Wingdings 2" w:hAnsi="Wingdings 2" w:cs="Wingdings 2"/>
                      <w:color w:val="C0504D"/>
                      <w:spacing w:val="24"/>
                      <w:sz w:val="48"/>
                      <w:szCs w:val="48"/>
                    </w:rPr>
                    <w:t></w:t>
                  </w:r>
                  <w:r w:rsidRPr="000D2BD1">
                    <w:rPr>
                      <w:rFonts w:ascii="Wingdings 2" w:hAnsi="Wingdings 2" w:cs="Wingdings 2"/>
                      <w:color w:val="C0504D"/>
                      <w:spacing w:val="24"/>
                      <w:sz w:val="48"/>
                      <w:szCs w:val="48"/>
                    </w:rPr>
                    <w:t></w:t>
                  </w:r>
                </w:p>
                <w:p w:rsidR="0066778C" w:rsidRDefault="0066778C" w:rsidP="00A0271C">
                  <w:pPr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anchorx="margin" anchory="page"/>
          </v:shape>
        </w:pict>
      </w:r>
    </w:p>
    <w:p w:rsidR="0066778C" w:rsidRDefault="0066778C" w:rsidP="00A0271C">
      <w:pPr>
        <w:rPr>
          <w:sz w:val="28"/>
          <w:szCs w:val="28"/>
        </w:rPr>
      </w:pPr>
    </w:p>
    <w:p w:rsidR="0066778C" w:rsidRDefault="0066778C" w:rsidP="00614974">
      <w:pPr>
        <w:jc w:val="center"/>
        <w:rPr>
          <w:sz w:val="28"/>
          <w:szCs w:val="28"/>
        </w:rPr>
      </w:pPr>
    </w:p>
    <w:p w:rsidR="0066778C" w:rsidRDefault="0066778C" w:rsidP="00A0271C">
      <w:pPr>
        <w:rPr>
          <w:sz w:val="28"/>
          <w:szCs w:val="28"/>
        </w:rPr>
      </w:pPr>
    </w:p>
    <w:p w:rsidR="0066778C" w:rsidRDefault="0066778C" w:rsidP="00A0271C">
      <w:pPr>
        <w:rPr>
          <w:sz w:val="28"/>
          <w:szCs w:val="28"/>
        </w:rPr>
      </w:pPr>
    </w:p>
    <w:p w:rsidR="0066778C" w:rsidRDefault="0066778C" w:rsidP="00A0271C">
      <w:pPr>
        <w:rPr>
          <w:sz w:val="28"/>
          <w:szCs w:val="28"/>
        </w:rPr>
      </w:pPr>
    </w:p>
    <w:p w:rsidR="0066778C" w:rsidRDefault="0066778C" w:rsidP="004C40F1">
      <w:pPr>
        <w:rPr>
          <w:sz w:val="28"/>
          <w:szCs w:val="28"/>
        </w:rPr>
      </w:pPr>
    </w:p>
    <w:p w:rsidR="0066778C" w:rsidRDefault="0066778C" w:rsidP="003D5AB8">
      <w:pPr>
        <w:jc w:val="center"/>
        <w:rPr>
          <w:sz w:val="28"/>
          <w:szCs w:val="28"/>
        </w:rPr>
      </w:pPr>
      <w:r>
        <w:pict>
          <v:shapetype id="_x0000_t140" coordsize="21600,21600" o:spt="140" adj="5400" path="m0@0l10800,,21600@0m,21600l10800@1,21600,21600e">
            <v:formulas>
              <v:f eqn="val #0"/>
              <v:f eqn="sum 21600 0 @0"/>
              <v:f eqn="prod #0 1 2"/>
              <v:f eqn="sum @2 10800 0"/>
            </v:formulas>
            <v:path textpathok="t" o:connecttype="custom" o:connectlocs="10800,0;0,@3;10800,@1;21600,@3" o:connectangles="270,180,90,0"/>
            <v:textpath on="t" fitshape="t"/>
            <v:handles>
              <v:h position="topLeft,#0" yrange="0,10800"/>
            </v:handles>
            <o:lock v:ext="edit" text="t" shapetype="t"/>
          </v:shapetype>
          <v:shape id="_x0000_i1030" type="#_x0000_t140" style="width:434.25pt;height:71.25pt" fillcolor="#9400ed" strokecolor="#eaeaea" strokeweight="1pt">
            <v:fill r:id="rId25" o:title="" color2="blue" angle="-90" colors="0 #a603ab;13763f #0819fb;22938f #1a8d48;34079f yellow;47841f #ee3f17;57672f #e81766;1 #a603ab" method="none" type="gradient"/>
            <v:stroke r:id="rId25" o:title=""/>
            <v:shadow on="t" type="perspective" color="silver" opacity="52429f" origin="-.5,.5" matrix=",46340f,,.5,,-4768371582e-16"/>
            <v:textpath style="font-family:&quot;Arial Black&quot;;v-text-kern:t" trim="t" fitpath="t" string="Поздравляем!"/>
          </v:shape>
        </w:pict>
      </w:r>
    </w:p>
    <w:p w:rsidR="0066778C" w:rsidRDefault="0066778C" w:rsidP="003D5AB8">
      <w:pPr>
        <w:rPr>
          <w:sz w:val="28"/>
          <w:szCs w:val="28"/>
        </w:rPr>
      </w:pPr>
      <w:r>
        <w:rPr>
          <w:noProof/>
        </w:rPr>
        <w:pict>
          <v:shape id="Рисунок 36" o:spid="_x0000_s1066" type="#_x0000_t75" style="position:absolute;margin-left:333pt;margin-top:1.35pt;width:162.15pt;height:126.4pt;z-index:251670016;visibility:visible">
            <v:imagedata r:id="rId26" o:title=""/>
            <w10:wrap type="square"/>
          </v:shape>
        </w:pict>
      </w:r>
      <w:r>
        <w:rPr>
          <w:noProof/>
        </w:rPr>
        <w:pict>
          <v:shape id="_x0000_s1067" type="#_x0000_t202" style="position:absolute;margin-left:-21.9pt;margin-top:8.55pt;width:303.75pt;height:78.75pt;z-index:2516710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" filled="f" stroked="f" strokeweight="3pt">
            <v:textbox>
              <w:txbxContent>
                <w:p w:rsidR="0066778C" w:rsidRDefault="0066778C" w:rsidP="003D5AB8">
                  <w:pPr>
                    <w:ind w:firstLine="709"/>
                    <w:jc w:val="both"/>
                    <w:rPr>
                      <w:sz w:val="28"/>
                      <w:szCs w:val="28"/>
                    </w:rPr>
                  </w:pPr>
                  <w:r w:rsidRPr="00C92B55">
                    <w:rPr>
                      <w:sz w:val="28"/>
                      <w:szCs w:val="28"/>
                    </w:rPr>
                    <w:t xml:space="preserve">В нашей школе уже 30-ый год работает замечательный педагог – учитель химии и биологии </w:t>
                  </w:r>
                </w:p>
                <w:p w:rsidR="0066778C" w:rsidRPr="00C92B55" w:rsidRDefault="0066778C" w:rsidP="003D5AB8">
                  <w:pPr>
                    <w:ind w:firstLine="709"/>
                    <w:jc w:val="both"/>
                    <w:rPr>
                      <w:b/>
                      <w:i/>
                      <w:color w:val="C00000"/>
                      <w:sz w:val="36"/>
                      <w:szCs w:val="36"/>
                    </w:rPr>
                  </w:pPr>
                  <w:r w:rsidRPr="00C92B55">
                    <w:rPr>
                      <w:b/>
                      <w:i/>
                      <w:color w:val="C00000"/>
                      <w:sz w:val="36"/>
                      <w:szCs w:val="36"/>
                    </w:rPr>
                    <w:t>Петрова Вера Ивановна</w:t>
                  </w:r>
                </w:p>
              </w:txbxContent>
            </v:textbox>
          </v:shape>
        </w:pict>
      </w:r>
      <w:r>
        <w:rPr>
          <w:sz w:val="28"/>
          <w:szCs w:val="28"/>
        </w:rPr>
        <w:br w:type="textWrapping" w:clear="all"/>
      </w:r>
    </w:p>
    <w:p w:rsidR="0066778C" w:rsidRPr="003D5AB8" w:rsidRDefault="0066778C" w:rsidP="003D5AB8">
      <w:pPr>
        <w:rPr>
          <w:sz w:val="28"/>
          <w:szCs w:val="28"/>
        </w:rPr>
      </w:pPr>
    </w:p>
    <w:p w:rsidR="0066778C" w:rsidRPr="003D5AB8" w:rsidRDefault="0066778C" w:rsidP="003D5AB8">
      <w:pPr>
        <w:rPr>
          <w:sz w:val="28"/>
          <w:szCs w:val="28"/>
        </w:rPr>
      </w:pPr>
    </w:p>
    <w:p w:rsidR="0066778C" w:rsidRPr="003D5AB8" w:rsidRDefault="0066778C" w:rsidP="003D5AB8">
      <w:pPr>
        <w:rPr>
          <w:sz w:val="28"/>
          <w:szCs w:val="28"/>
        </w:rPr>
      </w:pPr>
    </w:p>
    <w:p w:rsidR="0066778C" w:rsidRPr="003D5AB8" w:rsidRDefault="0066778C" w:rsidP="003D5AB8">
      <w:pPr>
        <w:rPr>
          <w:sz w:val="28"/>
          <w:szCs w:val="28"/>
        </w:rPr>
      </w:pPr>
      <w:r>
        <w:rPr>
          <w:noProof/>
        </w:rPr>
        <w:pict>
          <v:shape id="_x0000_s1068" type="#_x0000_t202" style="position:absolute;margin-left:-16.2pt;margin-top:13.55pt;width:268.5pt;height:155.25pt;z-index:2516720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" filled="f" stroked="f" strokeweight="3pt">
            <v:textbox>
              <w:txbxContent>
                <w:p w:rsidR="0066778C" w:rsidRPr="00C92B55" w:rsidRDefault="0066778C" w:rsidP="003D5AB8">
                  <w:pPr>
                    <w:ind w:firstLine="709"/>
                    <w:jc w:val="both"/>
                    <w:rPr>
                      <w:sz w:val="28"/>
                      <w:szCs w:val="28"/>
                    </w:rPr>
                  </w:pPr>
                  <w:r w:rsidRPr="00C92B55">
                    <w:rPr>
                      <w:sz w:val="28"/>
                      <w:szCs w:val="28"/>
                    </w:rPr>
                    <w:t xml:space="preserve">В этом учебном году она была награждена </w:t>
                  </w:r>
                </w:p>
                <w:p w:rsidR="0066778C" w:rsidRPr="0098700D" w:rsidRDefault="0066778C" w:rsidP="003D5AB8">
                  <w:pPr>
                    <w:ind w:firstLine="709"/>
                    <w:jc w:val="both"/>
                    <w:rPr>
                      <w:b/>
                      <w:i/>
                      <w:sz w:val="28"/>
                      <w:szCs w:val="28"/>
                    </w:rPr>
                  </w:pPr>
                  <w:r w:rsidRPr="0098700D">
                    <w:rPr>
                      <w:b/>
                      <w:i/>
                      <w:sz w:val="28"/>
                      <w:szCs w:val="28"/>
                    </w:rPr>
                    <w:t>ПОЧЁТНОЙ ГРАМОТОЙ МИНИСТЕРСТВА ОБРАЗОВАНИЯ И НАУКИ САМАРСКОЙ ОБЛАСТИ</w:t>
                  </w:r>
                </w:p>
                <w:p w:rsidR="0066778C" w:rsidRPr="00C92B55" w:rsidRDefault="0066778C" w:rsidP="003D5AB8">
                  <w:pPr>
                    <w:ind w:firstLine="709"/>
                    <w:jc w:val="both"/>
                    <w:rPr>
                      <w:sz w:val="28"/>
                      <w:szCs w:val="28"/>
                    </w:rPr>
                  </w:pPr>
                  <w:r w:rsidRPr="00C92B55">
                    <w:rPr>
                      <w:sz w:val="28"/>
                      <w:szCs w:val="28"/>
                    </w:rPr>
                    <w:t>за значительные успехи в организации и совершенствовании образовательного и воспитательного процессов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</v:shape>
        </w:pict>
      </w:r>
    </w:p>
    <w:p w:rsidR="0066778C" w:rsidRPr="003D5AB8" w:rsidRDefault="0066778C" w:rsidP="003D5AB8">
      <w:pPr>
        <w:rPr>
          <w:sz w:val="28"/>
          <w:szCs w:val="28"/>
        </w:rPr>
      </w:pPr>
    </w:p>
    <w:p w:rsidR="0066778C" w:rsidRPr="003D5AB8" w:rsidRDefault="0066778C" w:rsidP="003D5AB8">
      <w:pPr>
        <w:rPr>
          <w:sz w:val="28"/>
          <w:szCs w:val="28"/>
        </w:rPr>
      </w:pPr>
    </w:p>
    <w:p w:rsidR="0066778C" w:rsidRPr="003D5AB8" w:rsidRDefault="0066778C" w:rsidP="003D5AB8">
      <w:pPr>
        <w:rPr>
          <w:sz w:val="28"/>
          <w:szCs w:val="28"/>
        </w:rPr>
      </w:pPr>
    </w:p>
    <w:p w:rsidR="0066778C" w:rsidRDefault="0066778C" w:rsidP="003D5AB8">
      <w:pPr>
        <w:rPr>
          <w:sz w:val="28"/>
          <w:szCs w:val="28"/>
        </w:rPr>
      </w:pPr>
    </w:p>
    <w:p w:rsidR="0066778C" w:rsidRDefault="0066778C" w:rsidP="003D5AB8">
      <w:pPr>
        <w:tabs>
          <w:tab w:val="left" w:pos="343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66778C" w:rsidRPr="003D5AB8" w:rsidRDefault="0066778C" w:rsidP="003D5AB8">
      <w:pPr>
        <w:rPr>
          <w:sz w:val="28"/>
          <w:szCs w:val="28"/>
        </w:rPr>
      </w:pPr>
    </w:p>
    <w:p w:rsidR="0066778C" w:rsidRPr="003D5AB8" w:rsidRDefault="0066778C" w:rsidP="003D5AB8">
      <w:pPr>
        <w:rPr>
          <w:sz w:val="28"/>
          <w:szCs w:val="28"/>
        </w:rPr>
      </w:pPr>
    </w:p>
    <w:p w:rsidR="0066778C" w:rsidRPr="003D5AB8" w:rsidRDefault="0066778C" w:rsidP="003D5AB8">
      <w:pPr>
        <w:rPr>
          <w:sz w:val="28"/>
          <w:szCs w:val="28"/>
        </w:rPr>
      </w:pPr>
    </w:p>
    <w:p w:rsidR="0066778C" w:rsidRPr="003D5AB8" w:rsidRDefault="0066778C" w:rsidP="003D5AB8">
      <w:pPr>
        <w:rPr>
          <w:sz w:val="28"/>
          <w:szCs w:val="28"/>
        </w:rPr>
      </w:pPr>
      <w:r>
        <w:rPr>
          <w:noProof/>
        </w:rPr>
        <w:pict>
          <v:shape id="_x0000_s1069" type="#_x0000_t202" style="position:absolute;margin-left:97.7pt;margin-top:12.1pt;width:391.5pt;height:145.7pt;z-index:251673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" filled="f" stroked="f" strokeweight="3pt">
            <v:textbox style="mso-fit-shape-to-text:t">
              <w:txbxContent>
                <w:p w:rsidR="0066778C" w:rsidRPr="00F971E5" w:rsidRDefault="0066778C" w:rsidP="003D5AB8">
                  <w:pPr>
                    <w:ind w:firstLine="709"/>
                    <w:rPr>
                      <w:b/>
                      <w:i/>
                      <w:sz w:val="28"/>
                      <w:szCs w:val="28"/>
                    </w:rPr>
                  </w:pPr>
                  <w:r w:rsidRPr="00F971E5">
                    <w:rPr>
                      <w:b/>
                      <w:i/>
                      <w:sz w:val="28"/>
                      <w:szCs w:val="28"/>
                    </w:rPr>
                    <w:t>От всей души поздравляем Веру Ивановну и желаем ей дальнейших творческих успехов!</w:t>
                  </w:r>
                </w:p>
              </w:txbxContent>
            </v:textbox>
          </v:shape>
        </w:pict>
      </w:r>
    </w:p>
    <w:p w:rsidR="0066778C" w:rsidRPr="003D5AB8" w:rsidRDefault="0066778C" w:rsidP="003D5AB8">
      <w:pPr>
        <w:rPr>
          <w:sz w:val="28"/>
          <w:szCs w:val="28"/>
        </w:rPr>
      </w:pPr>
    </w:p>
    <w:p w:rsidR="0066778C" w:rsidRPr="003D5AB8" w:rsidRDefault="0066778C" w:rsidP="003D5AB8">
      <w:pPr>
        <w:rPr>
          <w:sz w:val="28"/>
          <w:szCs w:val="28"/>
        </w:rPr>
      </w:pPr>
    </w:p>
    <w:p w:rsidR="0066778C" w:rsidRDefault="0066778C" w:rsidP="003D5AB8">
      <w:pPr>
        <w:rPr>
          <w:sz w:val="28"/>
          <w:szCs w:val="28"/>
        </w:rPr>
      </w:pPr>
      <w:r>
        <w:rPr>
          <w:noProof/>
        </w:rPr>
        <w:pict>
          <v:shape id="Поле 46" o:spid="_x0000_s1070" type="#_x0000_t202" style="position:absolute;margin-left:-.6pt;margin-top:10.1pt;width:470pt;height:68.25pt;z-index:25167411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" strokecolor="#1f497d" strokeweight="2.25pt">
            <v:fill color2="#b8cce4" focus="100%" type="gradient"/>
            <v:shadow on="t" color="#243f60" opacity=".5" offset="1pt"/>
            <v:textbox>
              <w:txbxContent>
                <w:p w:rsidR="0066778C" w:rsidRDefault="0066778C">
                  <w:r>
                    <w:pict>
                      <v:shapetype id="_x0000_t156" coordsize="21600,21600" o:spt="156" adj="2809,10800" path="m@25@0c@26@3@27@1@28@0m@21@4c@22@5@23@6@24@4e">
                        <v:formulas>
                          <v:f eqn="val #0"/>
                          <v:f eqn="prod @0 41 9"/>
                          <v:f eqn="prod @0 23 9"/>
                          <v:f eqn="sum 0 0 @2"/>
                          <v:f eqn="sum 21600 0 #0"/>
                          <v:f eqn="sum 21600 0 @1"/>
                          <v:f eqn="sum 21600 0 @3"/>
                          <v:f eqn="sum #1 0 10800"/>
                          <v:f eqn="sum 21600 0 #1"/>
                          <v:f eqn="prod @8 2 3"/>
                          <v:f eqn="prod @8 4 3"/>
                          <v:f eqn="prod @8 2 1"/>
                          <v:f eqn="sum 21600 0 @9"/>
                          <v:f eqn="sum 21600 0 @10"/>
                          <v:f eqn="sum 21600 0 @11"/>
                          <v:f eqn="prod #1 2 3"/>
                          <v:f eqn="prod #1 4 3"/>
                          <v:f eqn="prod #1 2 1"/>
                          <v:f eqn="sum 21600 0 @15"/>
                          <v:f eqn="sum 21600 0 @16"/>
                          <v:f eqn="sum 21600 0 @17"/>
                          <v:f eqn="if @7 @14 0"/>
                          <v:f eqn="if @7 @13 @15"/>
                          <v:f eqn="if @7 @12 @16"/>
                          <v:f eqn="if @7 21600 @17"/>
                          <v:f eqn="if @7 0 @20"/>
                          <v:f eqn="if @7 @9 @19"/>
                          <v:f eqn="if @7 @10 @18"/>
                          <v:f eqn="if @7 @11 21600"/>
                          <v:f eqn="sum @24 0 @21"/>
                          <v:f eqn="sum @4 0 @0"/>
                          <v:f eqn="max @21 @25"/>
                          <v:f eqn="min @24 @28"/>
                          <v:f eqn="prod @0 2 1"/>
                          <v:f eqn="sum 21600 0 @33"/>
                          <v:f eqn="mid @26 @27"/>
                          <v:f eqn="mid @24 @28"/>
                          <v:f eqn="mid @22 @23"/>
                          <v:f eqn="mid @21 @25"/>
                        </v:formulas>
                        <v:path textpathok="t" o:connecttype="custom" o:connectlocs="@35,@0;@38,10800;@37,@4;@36,10800" o:connectangles="270,180,90,0"/>
                        <v:textpath on="t" fitshape="t" xscale="t"/>
                        <v:handles>
                          <v:h position="topLeft,#0" yrange="0,4459"/>
                          <v:h position="#1,bottomRight" xrange="8640,12960"/>
                        </v:handles>
                        <o:lock v:ext="edit" text="t" shapetype="t"/>
                      </v:shapetype>
                      <v:shape id="_x0000_i1032" type="#_x0000_t156" style="width:451.5pt;height:60.75pt" fillcolor="red" strokecolor="#9cf" strokeweight="1.5pt">
                        <v:stroke r:id="rId25" o:title=""/>
                        <v:shadow on="t" color="#900"/>
                        <v:textpath style="font-family:&quot;Impact&quot;;v-text-kern:t" trim="t" fitpath="t" xscale="f" string="И поздравляем ребят, родившихся в октябре"/>
                      </v:shape>
                    </w:pict>
                  </w:r>
                </w:p>
              </w:txbxContent>
            </v:textbox>
          </v:shape>
        </w:pict>
      </w:r>
    </w:p>
    <w:p w:rsidR="0066778C" w:rsidRDefault="0066778C" w:rsidP="003D5AB8">
      <w:pPr>
        <w:tabs>
          <w:tab w:val="left" w:pos="208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66778C" w:rsidRPr="008E4C19" w:rsidRDefault="0066778C" w:rsidP="008E4C19">
      <w:pPr>
        <w:rPr>
          <w:sz w:val="28"/>
          <w:szCs w:val="28"/>
        </w:rPr>
      </w:pPr>
    </w:p>
    <w:p w:rsidR="0066778C" w:rsidRPr="008E4C19" w:rsidRDefault="0066778C" w:rsidP="008E4C19">
      <w:pPr>
        <w:rPr>
          <w:sz w:val="28"/>
          <w:szCs w:val="28"/>
        </w:rPr>
      </w:pPr>
    </w:p>
    <w:p w:rsidR="0066778C" w:rsidRDefault="0066778C" w:rsidP="008E4C19">
      <w:pPr>
        <w:rPr>
          <w:sz w:val="28"/>
          <w:szCs w:val="28"/>
        </w:rPr>
      </w:pPr>
    </w:p>
    <w:p w:rsidR="0066778C" w:rsidRDefault="0066778C" w:rsidP="008E4C19">
      <w:pPr>
        <w:jc w:val="right"/>
        <w:rPr>
          <w:sz w:val="28"/>
          <w:szCs w:val="28"/>
        </w:rPr>
      </w:pPr>
    </w:p>
    <w:p w:rsidR="0066778C" w:rsidRPr="00F96564" w:rsidRDefault="0066778C" w:rsidP="00E8539E">
      <w:pPr>
        <w:jc w:val="center"/>
        <w:rPr>
          <w:i/>
          <w:color w:val="002060"/>
          <w:sz w:val="28"/>
          <w:szCs w:val="28"/>
        </w:rPr>
      </w:pPr>
      <w:r w:rsidRPr="00F96564">
        <w:rPr>
          <w:i/>
          <w:color w:val="002060"/>
          <w:sz w:val="28"/>
          <w:szCs w:val="28"/>
        </w:rPr>
        <w:t>В октябре, в октябре,</w:t>
      </w:r>
    </w:p>
    <w:p w:rsidR="0066778C" w:rsidRPr="00F96564" w:rsidRDefault="0066778C" w:rsidP="00E8539E">
      <w:pPr>
        <w:jc w:val="center"/>
        <w:rPr>
          <w:i/>
          <w:color w:val="002060"/>
          <w:sz w:val="28"/>
          <w:szCs w:val="28"/>
        </w:rPr>
      </w:pPr>
      <w:r w:rsidRPr="00F96564">
        <w:rPr>
          <w:i/>
          <w:color w:val="002060"/>
          <w:sz w:val="28"/>
          <w:szCs w:val="28"/>
        </w:rPr>
        <w:t>Дуют ветры на заре,</w:t>
      </w:r>
    </w:p>
    <w:p w:rsidR="0066778C" w:rsidRPr="00F96564" w:rsidRDefault="0066778C" w:rsidP="00E8539E">
      <w:pPr>
        <w:jc w:val="center"/>
        <w:rPr>
          <w:i/>
          <w:color w:val="002060"/>
          <w:sz w:val="28"/>
          <w:szCs w:val="28"/>
        </w:rPr>
      </w:pPr>
      <w:r w:rsidRPr="00F96564">
        <w:rPr>
          <w:i/>
          <w:color w:val="002060"/>
          <w:sz w:val="28"/>
          <w:szCs w:val="28"/>
        </w:rPr>
        <w:t>И стучит холодный дождик</w:t>
      </w:r>
    </w:p>
    <w:p w:rsidR="0066778C" w:rsidRPr="00F96564" w:rsidRDefault="0066778C" w:rsidP="00E8539E">
      <w:pPr>
        <w:jc w:val="center"/>
        <w:rPr>
          <w:i/>
          <w:color w:val="002060"/>
          <w:sz w:val="28"/>
          <w:szCs w:val="28"/>
        </w:rPr>
      </w:pPr>
      <w:r w:rsidRPr="00F96564">
        <w:rPr>
          <w:i/>
          <w:color w:val="002060"/>
          <w:sz w:val="28"/>
          <w:szCs w:val="28"/>
        </w:rPr>
        <w:t>Звонкой каплей по трубе.</w:t>
      </w:r>
    </w:p>
    <w:p w:rsidR="0066778C" w:rsidRPr="00F96564" w:rsidRDefault="0066778C" w:rsidP="00E8539E">
      <w:pPr>
        <w:jc w:val="center"/>
        <w:rPr>
          <w:i/>
          <w:color w:val="002060"/>
          <w:sz w:val="28"/>
          <w:szCs w:val="28"/>
        </w:rPr>
      </w:pPr>
      <w:r w:rsidRPr="00F96564">
        <w:rPr>
          <w:i/>
          <w:color w:val="002060"/>
          <w:sz w:val="28"/>
          <w:szCs w:val="28"/>
        </w:rPr>
        <w:t>В этот день в октябре</w:t>
      </w:r>
    </w:p>
    <w:p w:rsidR="0066778C" w:rsidRPr="00F96564" w:rsidRDefault="0066778C" w:rsidP="00E8539E">
      <w:pPr>
        <w:jc w:val="center"/>
        <w:rPr>
          <w:i/>
          <w:color w:val="002060"/>
          <w:sz w:val="28"/>
          <w:szCs w:val="28"/>
        </w:rPr>
      </w:pPr>
      <w:r w:rsidRPr="00F96564">
        <w:rPr>
          <w:i/>
          <w:color w:val="002060"/>
          <w:sz w:val="28"/>
          <w:szCs w:val="28"/>
        </w:rPr>
        <w:t>Рождены, конечно, те,</w:t>
      </w:r>
    </w:p>
    <w:p w:rsidR="0066778C" w:rsidRPr="00F96564" w:rsidRDefault="0066778C" w:rsidP="00E8539E">
      <w:pPr>
        <w:jc w:val="center"/>
        <w:rPr>
          <w:i/>
          <w:color w:val="002060"/>
          <w:sz w:val="28"/>
          <w:szCs w:val="28"/>
        </w:rPr>
      </w:pPr>
      <w:r w:rsidRPr="00F96564">
        <w:rPr>
          <w:i/>
          <w:color w:val="002060"/>
          <w:sz w:val="28"/>
          <w:szCs w:val="28"/>
        </w:rPr>
        <w:t>Кто, по меньшей мере, может,</w:t>
      </w:r>
    </w:p>
    <w:p w:rsidR="0066778C" w:rsidRPr="00F96564" w:rsidRDefault="0066778C" w:rsidP="00E8539E">
      <w:pPr>
        <w:jc w:val="center"/>
        <w:rPr>
          <w:i/>
          <w:color w:val="002060"/>
          <w:sz w:val="28"/>
          <w:szCs w:val="28"/>
        </w:rPr>
      </w:pPr>
      <w:r w:rsidRPr="00F96564">
        <w:rPr>
          <w:i/>
          <w:color w:val="002060"/>
          <w:sz w:val="28"/>
          <w:szCs w:val="28"/>
        </w:rPr>
        <w:t>Быть счастливым на земле.</w:t>
      </w:r>
    </w:p>
    <w:p w:rsidR="0066778C" w:rsidRPr="00F96564" w:rsidRDefault="0066778C" w:rsidP="00E8539E">
      <w:pPr>
        <w:jc w:val="center"/>
        <w:rPr>
          <w:i/>
          <w:color w:val="002060"/>
          <w:sz w:val="28"/>
          <w:szCs w:val="28"/>
        </w:rPr>
      </w:pPr>
      <w:r w:rsidRPr="00F96564">
        <w:rPr>
          <w:i/>
          <w:color w:val="002060"/>
          <w:sz w:val="28"/>
          <w:szCs w:val="28"/>
        </w:rPr>
        <w:t>В этот день, в этот час</w:t>
      </w:r>
    </w:p>
    <w:p w:rsidR="0066778C" w:rsidRPr="00F96564" w:rsidRDefault="0066778C" w:rsidP="00E8539E">
      <w:pPr>
        <w:jc w:val="center"/>
        <w:rPr>
          <w:i/>
          <w:color w:val="002060"/>
          <w:sz w:val="28"/>
          <w:szCs w:val="28"/>
        </w:rPr>
      </w:pPr>
      <w:r w:rsidRPr="00F96564">
        <w:rPr>
          <w:i/>
          <w:color w:val="002060"/>
          <w:sz w:val="28"/>
          <w:szCs w:val="28"/>
        </w:rPr>
        <w:t>Мы спешим поздравить вас!</w:t>
      </w:r>
    </w:p>
    <w:p w:rsidR="0066778C" w:rsidRPr="00F96564" w:rsidRDefault="0066778C" w:rsidP="00E8539E">
      <w:pPr>
        <w:jc w:val="center"/>
        <w:rPr>
          <w:i/>
          <w:color w:val="002060"/>
          <w:sz w:val="28"/>
          <w:szCs w:val="28"/>
        </w:rPr>
      </w:pPr>
      <w:r w:rsidRPr="00F96564">
        <w:rPr>
          <w:i/>
          <w:color w:val="002060"/>
          <w:sz w:val="28"/>
          <w:szCs w:val="28"/>
        </w:rPr>
        <w:t>Пожелать хотим здоровья,</w:t>
      </w:r>
    </w:p>
    <w:p w:rsidR="0066778C" w:rsidRPr="00F96564" w:rsidRDefault="0066778C" w:rsidP="00E8539E">
      <w:pPr>
        <w:jc w:val="center"/>
        <w:rPr>
          <w:i/>
          <w:color w:val="002060"/>
          <w:sz w:val="28"/>
          <w:szCs w:val="28"/>
        </w:rPr>
      </w:pPr>
      <w:r w:rsidRPr="00F96564">
        <w:rPr>
          <w:i/>
          <w:color w:val="002060"/>
          <w:sz w:val="28"/>
          <w:szCs w:val="28"/>
        </w:rPr>
        <w:t>Очень нужного сейчас!</w:t>
      </w:r>
    </w:p>
    <w:p w:rsidR="0066778C" w:rsidRPr="008E4C19" w:rsidRDefault="0066778C" w:rsidP="008E4C19">
      <w:pPr>
        <w:rPr>
          <w:sz w:val="28"/>
          <w:szCs w:val="28"/>
        </w:rPr>
      </w:pPr>
      <w:r>
        <w:rPr>
          <w:noProof/>
        </w:rPr>
        <w:pict>
          <v:shape id="Поле 9" o:spid="_x0000_s1071" type="#_x0000_t202" style="position:absolute;margin-left:-16.2pt;margin-top:20.45pt;width:211.5pt;height:90pt;z-index:2516751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" fillcolor="#daeef3" stroked="f">
            <v:fill color2="#daeef3" rotate="t" focusposition=".5,.5" focussize="" colors="0 #7e8b8f;.5 #b6c9ce;1 #d9eff5" focus="100%" type="gradientRadial"/>
            <v:shadow on="t" color="black" opacity="24903f" origin=",.5" offset="0,.55556mm"/>
            <v:textbox>
              <w:txbxContent>
                <w:p w:rsidR="0066778C" w:rsidRPr="00A227A2" w:rsidRDefault="0066778C" w:rsidP="008E4C19">
                  <w:pPr>
                    <w:jc w:val="center"/>
                    <w:rPr>
                      <w:rFonts w:ascii="Arial Black" w:hAnsi="Arial Black"/>
                      <w:sz w:val="32"/>
                      <w:szCs w:val="32"/>
                    </w:rPr>
                  </w:pPr>
                  <w:r w:rsidRPr="00A227A2">
                    <w:rPr>
                      <w:rFonts w:ascii="Arial Black" w:hAnsi="Arial Black"/>
                      <w:sz w:val="32"/>
                      <w:szCs w:val="32"/>
                    </w:rPr>
                    <w:t>Нашу газету вы можете прочитать на  школьном сайте:</w:t>
                  </w:r>
                </w:p>
                <w:p w:rsidR="0066778C" w:rsidRPr="00DB172E" w:rsidRDefault="0066778C" w:rsidP="008E4C19">
                  <w:pPr>
                    <w:jc w:val="center"/>
                    <w:rPr>
                      <w:b/>
                      <w:u w:val="single"/>
                    </w:rPr>
                  </w:pPr>
                  <w:hyperlink r:id="rId27" w:history="1">
                    <w:r w:rsidRPr="008E4C19">
                      <w:rPr>
                        <w:rStyle w:val="Hyperlink"/>
                        <w:b/>
                      </w:rPr>
                      <w:t>http://www.gboupokrovka2015.ru/</w:t>
                    </w:r>
                  </w:hyperlink>
                </w:p>
              </w:txbxContent>
            </v:textbox>
          </v:shape>
        </w:pict>
      </w:r>
      <w:r>
        <w:rPr>
          <w:noProof/>
        </w:rPr>
        <w:pict>
          <v:shape id="_x0000_s1072" type="#_x0000_t202" style="position:absolute;margin-left:224.55pt;margin-top:48.75pt;width:264.75pt;height:145.7pt;z-index:2516761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" stroked="f">
            <v:textbox style="mso-fit-shape-to-text:t">
              <w:txbxContent>
                <w:p w:rsidR="0066778C" w:rsidRPr="00E8539E" w:rsidRDefault="0066778C" w:rsidP="008E4C19">
                  <w:pPr>
                    <w:rPr>
                      <w:b/>
                    </w:rPr>
                  </w:pPr>
                  <w:r w:rsidRPr="00E8539E">
                    <w:rPr>
                      <w:b/>
                    </w:rPr>
                    <w:t>Над номером работали:</w:t>
                  </w:r>
                </w:p>
                <w:p w:rsidR="0066778C" w:rsidRPr="00E8539E" w:rsidRDefault="0066778C" w:rsidP="008E4C19">
                  <w:pPr>
                    <w:rPr>
                      <w:b/>
                    </w:rPr>
                  </w:pPr>
                  <w:r w:rsidRPr="00E8539E">
                    <w:rPr>
                      <w:b/>
                    </w:rPr>
                    <w:t>Редактор: Григорьева Д.</w:t>
                  </w:r>
                </w:p>
                <w:p w:rsidR="0066778C" w:rsidRPr="00E8539E" w:rsidRDefault="0066778C" w:rsidP="008E4C19">
                  <w:pPr>
                    <w:rPr>
                      <w:b/>
                    </w:rPr>
                  </w:pPr>
                  <w:r w:rsidRPr="00E8539E">
                    <w:rPr>
                      <w:b/>
                    </w:rPr>
                    <w:t>Корреспонденты:  Салова Н., Попова Н.,</w:t>
                  </w:r>
                </w:p>
                <w:p w:rsidR="0066778C" w:rsidRPr="00E8539E" w:rsidRDefault="0066778C" w:rsidP="008E4C19">
                  <w:pPr>
                    <w:rPr>
                      <w:b/>
                    </w:rPr>
                  </w:pPr>
                  <w:r w:rsidRPr="00E8539E">
                    <w:rPr>
                      <w:b/>
                    </w:rPr>
                    <w:t>Руководитель: Абрамова Е.А.</w:t>
                  </w:r>
                </w:p>
              </w:txbxContent>
            </v:textbox>
          </v:shape>
        </w:pict>
      </w:r>
    </w:p>
    <w:sectPr w:rsidR="0066778C" w:rsidRPr="008E4C19" w:rsidSect="0067516D">
      <w:footerReference w:type="default" r:id="rId28"/>
      <w:pgSz w:w="11906" w:h="16838"/>
      <w:pgMar w:top="1134" w:right="851" w:bottom="1134" w:left="1134" w:header="567" w:footer="227" w:gutter="0"/>
      <w:pgBorders w:offsetFrom="page">
        <w:top w:val="confetti" w:sz="20" w:space="24" w:color="auto"/>
        <w:left w:val="confetti" w:sz="20" w:space="24" w:color="auto"/>
        <w:bottom w:val="confetti" w:sz="20" w:space="24" w:color="auto"/>
        <w:right w:val="confetti" w:sz="20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6778C" w:rsidRDefault="0066778C" w:rsidP="00F35216">
      <w:r>
        <w:separator/>
      </w:r>
    </w:p>
  </w:endnote>
  <w:endnote w:type="continuationSeparator" w:id="1">
    <w:p w:rsidR="0066778C" w:rsidRDefault="0066778C" w:rsidP="00F3521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778C" w:rsidRDefault="0066778C" w:rsidP="0067516D">
    <w:pPr>
      <w:pStyle w:val="Footer"/>
      <w:tabs>
        <w:tab w:val="clear" w:pos="4677"/>
        <w:tab w:val="clear" w:pos="9355"/>
        <w:tab w:val="left" w:pos="7335"/>
      </w:tabs>
    </w:pPr>
    <w: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6778C" w:rsidRDefault="0066778C" w:rsidP="00F35216">
      <w:r>
        <w:separator/>
      </w:r>
    </w:p>
  </w:footnote>
  <w:footnote w:type="continuationSeparator" w:id="1">
    <w:p w:rsidR="0066778C" w:rsidRDefault="0066778C" w:rsidP="00F3521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DFA5964"/>
    <w:multiLevelType w:val="hybridMultilevel"/>
    <w:tmpl w:val="5A8E77D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35216"/>
    <w:rsid w:val="00005256"/>
    <w:rsid w:val="00035A5F"/>
    <w:rsid w:val="0004358E"/>
    <w:rsid w:val="00063B65"/>
    <w:rsid w:val="000B00AF"/>
    <w:rsid w:val="000B4619"/>
    <w:rsid w:val="000D2BD1"/>
    <w:rsid w:val="00112B74"/>
    <w:rsid w:val="00136BAF"/>
    <w:rsid w:val="00182C5A"/>
    <w:rsid w:val="00191EAB"/>
    <w:rsid w:val="001B7350"/>
    <w:rsid w:val="001C1627"/>
    <w:rsid w:val="001D17A4"/>
    <w:rsid w:val="001F254D"/>
    <w:rsid w:val="001F274C"/>
    <w:rsid w:val="001F796A"/>
    <w:rsid w:val="002A7946"/>
    <w:rsid w:val="002B34D4"/>
    <w:rsid w:val="002C0D0A"/>
    <w:rsid w:val="002D40B3"/>
    <w:rsid w:val="002E648B"/>
    <w:rsid w:val="00324CB4"/>
    <w:rsid w:val="00337C1A"/>
    <w:rsid w:val="0037596D"/>
    <w:rsid w:val="00386D96"/>
    <w:rsid w:val="003C20E5"/>
    <w:rsid w:val="003D5AB8"/>
    <w:rsid w:val="004623E5"/>
    <w:rsid w:val="004957B0"/>
    <w:rsid w:val="004C40F1"/>
    <w:rsid w:val="00531711"/>
    <w:rsid w:val="00557CD7"/>
    <w:rsid w:val="00590B4A"/>
    <w:rsid w:val="005A779F"/>
    <w:rsid w:val="005B0E7F"/>
    <w:rsid w:val="005C40B8"/>
    <w:rsid w:val="006030BF"/>
    <w:rsid w:val="00610312"/>
    <w:rsid w:val="00614974"/>
    <w:rsid w:val="0066778C"/>
    <w:rsid w:val="0067516D"/>
    <w:rsid w:val="006A173A"/>
    <w:rsid w:val="006B5DF4"/>
    <w:rsid w:val="006F445E"/>
    <w:rsid w:val="007038B1"/>
    <w:rsid w:val="00726935"/>
    <w:rsid w:val="007404CE"/>
    <w:rsid w:val="007B670F"/>
    <w:rsid w:val="007F00F7"/>
    <w:rsid w:val="007F2B57"/>
    <w:rsid w:val="00800564"/>
    <w:rsid w:val="008814A9"/>
    <w:rsid w:val="008E4C19"/>
    <w:rsid w:val="009157C6"/>
    <w:rsid w:val="00922CC4"/>
    <w:rsid w:val="00925F35"/>
    <w:rsid w:val="00947D68"/>
    <w:rsid w:val="0098595D"/>
    <w:rsid w:val="0098700D"/>
    <w:rsid w:val="009C7146"/>
    <w:rsid w:val="009F0A90"/>
    <w:rsid w:val="00A0271C"/>
    <w:rsid w:val="00A227A2"/>
    <w:rsid w:val="00A40A93"/>
    <w:rsid w:val="00AC1076"/>
    <w:rsid w:val="00B34FB1"/>
    <w:rsid w:val="00B35C2A"/>
    <w:rsid w:val="00BB14D5"/>
    <w:rsid w:val="00C422F2"/>
    <w:rsid w:val="00C57FFE"/>
    <w:rsid w:val="00C90CDB"/>
    <w:rsid w:val="00C92B55"/>
    <w:rsid w:val="00D6606D"/>
    <w:rsid w:val="00D774AD"/>
    <w:rsid w:val="00DB172E"/>
    <w:rsid w:val="00DB57A8"/>
    <w:rsid w:val="00DD0464"/>
    <w:rsid w:val="00E6220F"/>
    <w:rsid w:val="00E645D9"/>
    <w:rsid w:val="00E8539E"/>
    <w:rsid w:val="00E946A9"/>
    <w:rsid w:val="00F07ADD"/>
    <w:rsid w:val="00F146A3"/>
    <w:rsid w:val="00F1623D"/>
    <w:rsid w:val="00F35216"/>
    <w:rsid w:val="00F36554"/>
    <w:rsid w:val="00F413B5"/>
    <w:rsid w:val="00F96564"/>
    <w:rsid w:val="00F971E5"/>
    <w:rsid w:val="00FC03CC"/>
    <w:rsid w:val="00FC07A5"/>
    <w:rsid w:val="00FE59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7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35216"/>
    <w:rPr>
      <w:rFonts w:ascii="Times New Roman" w:eastAsia="Times New Roman" w:hAnsi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005256"/>
    <w:pPr>
      <w:keepNext/>
      <w:keepLines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005256"/>
    <w:rPr>
      <w:rFonts w:ascii="Cambria" w:hAnsi="Cambria" w:cs="Times New Roman"/>
      <w:b/>
      <w:bCs/>
      <w:color w:val="365F91"/>
      <w:sz w:val="28"/>
      <w:szCs w:val="28"/>
      <w:lang w:eastAsia="ru-RU"/>
    </w:rPr>
  </w:style>
  <w:style w:type="paragraph" w:styleId="BalloonText">
    <w:name w:val="Balloon Text"/>
    <w:basedOn w:val="Normal"/>
    <w:link w:val="BalloonTextChar"/>
    <w:uiPriority w:val="99"/>
    <w:semiHidden/>
    <w:rsid w:val="00F3521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F35216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F35216"/>
    <w:pPr>
      <w:tabs>
        <w:tab w:val="center" w:pos="4677"/>
        <w:tab w:val="right" w:pos="9355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F35216"/>
    <w:rPr>
      <w:rFonts w:ascii="Times New Roman" w:hAnsi="Times New Roman" w:cs="Times New Roman"/>
      <w:sz w:val="24"/>
      <w:szCs w:val="24"/>
      <w:lang w:eastAsia="ru-RU"/>
    </w:rPr>
  </w:style>
  <w:style w:type="paragraph" w:styleId="Footer">
    <w:name w:val="footer"/>
    <w:basedOn w:val="Normal"/>
    <w:link w:val="FooterChar"/>
    <w:uiPriority w:val="99"/>
    <w:rsid w:val="00F35216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F35216"/>
    <w:rPr>
      <w:rFonts w:ascii="Times New Roman" w:hAnsi="Times New Roman" w:cs="Times New Roman"/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rsid w:val="00D6606D"/>
    <w:rPr>
      <w:rFonts w:cs="Times New Roman"/>
      <w:color w:val="0000FF"/>
      <w:u w:val="single"/>
    </w:rPr>
  </w:style>
  <w:style w:type="paragraph" w:styleId="NoSpacing">
    <w:name w:val="No Spacing"/>
    <w:uiPriority w:val="99"/>
    <w:qFormat/>
    <w:rsid w:val="007038B1"/>
    <w:rPr>
      <w:rFonts w:ascii="Times New Roman" w:eastAsia="Times New Roman" w:hAnsi="Times New Roman"/>
      <w:sz w:val="24"/>
      <w:szCs w:val="24"/>
    </w:rPr>
  </w:style>
  <w:style w:type="paragraph" w:styleId="ListParagraph">
    <w:name w:val="List Paragraph"/>
    <w:basedOn w:val="Normal"/>
    <w:uiPriority w:val="99"/>
    <w:qFormat/>
    <w:rsid w:val="001D17A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yperlink" Target="http://www.gboupokrovka2015.ru/%20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803</TotalTime>
  <Pages>13</Pages>
  <Words>956</Words>
  <Characters>5452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Денисов Юрий Леонтьевич</cp:lastModifiedBy>
  <cp:revision>13</cp:revision>
  <cp:lastPrinted>2016-11-01T10:35:00Z</cp:lastPrinted>
  <dcterms:created xsi:type="dcterms:W3CDTF">2016-10-30T16:03:00Z</dcterms:created>
  <dcterms:modified xsi:type="dcterms:W3CDTF">2016-11-03T05:07:00Z</dcterms:modified>
</cp:coreProperties>
</file>