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DBD" w:rsidRDefault="008B1DBD" w:rsidP="002D4964">
      <w:pPr>
        <w:tabs>
          <w:tab w:val="left" w:pos="3720"/>
        </w:tabs>
        <w:rPr>
          <w:b/>
          <w:i/>
        </w:rPr>
      </w:pPr>
      <w:r w:rsidRPr="00F875AD">
        <w:rPr>
          <w:b/>
          <w:i/>
        </w:rPr>
        <w:t>Ежемесячная газета</w:t>
      </w:r>
    </w:p>
    <w:p w:rsidR="008B1DBD" w:rsidRPr="00F875AD" w:rsidRDefault="008B1DBD" w:rsidP="002D4964">
      <w:pPr>
        <w:tabs>
          <w:tab w:val="left" w:pos="3720"/>
        </w:tabs>
        <w:jc w:val="center"/>
        <w:rPr>
          <w:b/>
          <w:i/>
        </w:rPr>
      </w:pPr>
      <w:r>
        <w:rPr>
          <w:b/>
          <w:i/>
        </w:rPr>
        <w:t>ГБОУ ООШ с. Покровка</w:t>
      </w:r>
    </w:p>
    <w:p w:rsidR="008B1DBD" w:rsidRDefault="008B1DBD" w:rsidP="002D4964">
      <w:pPr>
        <w:rPr>
          <w:i/>
          <w:sz w:val="56"/>
          <w:szCs w:val="5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http://im0-tub-ru.yandex.net/i?id=327666639-29-72" href="http://images.yandex.ru/yandsearch?ed=1&amp;text=1 %D1%81%D0%B5%D0%BD%D1%82%D1%8F%D0%B1%D1%80%D1%8F %D0%B7%D0%B2%D0%BE%D0%BD%D0%BE%D0%BA&amp;p=3&amp;img_url=img-fotki.yandex.ru/get/5304/jacals.1b0/0_5d986_7f3c7ed1_XL&amp;rpt=sima" style="position:absolute;margin-left:-23.4pt;margin-top:4.85pt;width:112.5pt;height:108.75pt;z-index:-251677184;visibility:visible" wrapcoords="-144 0 -144 21451 21600 21451 21600 0 -144 0" o:button="t">
            <v:fill o:detectmouseclick="t"/>
            <v:imagedata r:id="rId4" r:href="rId5"/>
            <w10:wrap type="through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08pt;margin-top:44.4pt;width:315pt;height:40.5pt;z-index:-251676160" wrapcoords="309 -19200 -1697 -19200 -1800 -18800 -1800 7200 51 12800 51 19200 -154 20800 0 21200 1594 21200 2931 21200 21754 21200 21549 19200 21343 12800 21754 12800 25251 7200 25251 6400 24943 0 24737 -6400 24583 -12800 24377 -19200 309 -19200" fillcolor="#063" strokecolor="green">
            <v:fill r:id="rId6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БОЛЬШАЯ ПЕРЕМЕНА"/>
            <w10:wrap type="through"/>
          </v:shape>
        </w:pict>
      </w:r>
    </w:p>
    <w:p w:rsidR="008B1DBD" w:rsidRDefault="008B1DBD" w:rsidP="002D4964">
      <w:pPr>
        <w:rPr>
          <w:i/>
          <w:sz w:val="36"/>
          <w:szCs w:val="36"/>
        </w:rPr>
      </w:pPr>
      <w:r>
        <w:rPr>
          <w:i/>
          <w:sz w:val="44"/>
          <w:szCs w:val="44"/>
        </w:rPr>
        <w:t xml:space="preserve">         №2    октябрь</w:t>
      </w:r>
      <w:r>
        <w:rPr>
          <w:i/>
          <w:sz w:val="44"/>
          <w:szCs w:val="44"/>
        </w:rPr>
        <w:tab/>
      </w:r>
      <w:r>
        <w:rPr>
          <w:i/>
          <w:sz w:val="36"/>
          <w:szCs w:val="36"/>
        </w:rPr>
        <w:t>2015 г</w:t>
      </w:r>
    </w:p>
    <w:p w:rsidR="008B1DBD" w:rsidRDefault="008B1DBD" w:rsidP="002D4964">
      <w:pPr>
        <w:rPr>
          <w:rFonts w:ascii="Monotype Corsiva" w:hAnsi="Monotype Corsiva"/>
          <w:i/>
          <w:sz w:val="32"/>
          <w:szCs w:val="32"/>
        </w:rPr>
      </w:pP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>
        <w:rPr>
          <w:noProof/>
        </w:rPr>
        <w:pict>
          <v:shape id="Рисунок 2" o:spid="_x0000_s1028" type="#_x0000_t75" style="position:absolute;margin-left:244.75pt;margin-top:40.6pt;width:230.4pt;height:229.5pt;z-index:-251679232;visibility:visible" wrapcoords="-70 0 -70 21529 21600 21529 21600 0 -70 0">
            <v:imagedata r:id="rId7" o:title=""/>
            <w10:wrap type="through"/>
          </v:shape>
        </w:pict>
      </w:r>
      <w:r w:rsidRPr="002204DA">
        <w:rPr>
          <w:rFonts w:ascii="Monotype Corsiva" w:hAnsi="Monotype Corsiva"/>
          <w:i/>
          <w:sz w:val="32"/>
          <w:szCs w:val="32"/>
        </w:rPr>
        <w:t>Дорогие наши педагоги!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В этот праздник – День учителей –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Позабудьте все свои тревоги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И на мир смотрите веселей.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Вы для нас всегда источник света,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И ребята все, как сговорясь,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Вам несут красивые букеты.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И для них сиянье ваших глаз –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Лучшая награда за старанье,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Лучше, чем любая из похвал.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И у них одно желанье: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Только бы доставить радость вам.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Ради вашей искренней улыбки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 xml:space="preserve">И студент, и каждый ученик, 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Вмиг исправит все свои ошибки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И в дальнейшем их не повторит.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Вы для всех несёте факел знаний,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Тот, что не погаснет никогда.</w:t>
      </w:r>
    </w:p>
    <w:p w:rsidR="008B1DBD" w:rsidRPr="002204DA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Пусть же ваши сбудутся желанья,</w:t>
      </w:r>
    </w:p>
    <w:p w:rsidR="008B1DBD" w:rsidRDefault="008B1DBD" w:rsidP="002D4964">
      <w:pPr>
        <w:rPr>
          <w:rFonts w:ascii="Monotype Corsiva" w:hAnsi="Monotype Corsiva"/>
          <w:i/>
          <w:sz w:val="32"/>
          <w:szCs w:val="32"/>
        </w:rPr>
      </w:pPr>
      <w:r w:rsidRPr="002204DA">
        <w:rPr>
          <w:rFonts w:ascii="Monotype Corsiva" w:hAnsi="Monotype Corsiva"/>
          <w:i/>
          <w:sz w:val="32"/>
          <w:szCs w:val="32"/>
        </w:rPr>
        <w:t>Пусть ваш дом не навестит беда!</w:t>
      </w:r>
    </w:p>
    <w:p w:rsidR="008B1DBD" w:rsidRDefault="008B1DBD" w:rsidP="002D4964">
      <w:pPr>
        <w:rPr>
          <w:rFonts w:ascii="Monotype Corsiva" w:hAnsi="Monotype Corsiva"/>
          <w:i/>
          <w:sz w:val="32"/>
          <w:szCs w:val="32"/>
        </w:rPr>
      </w:pPr>
    </w:p>
    <w:p w:rsidR="008B1DBD" w:rsidRPr="00337823" w:rsidRDefault="008B1DBD" w:rsidP="002D4964">
      <w:pPr>
        <w:rPr>
          <w:rFonts w:ascii="Monotype Corsiva" w:hAnsi="Monotype Corsiva"/>
          <w:b/>
          <w:i/>
          <w:sz w:val="28"/>
          <w:szCs w:val="28"/>
        </w:rPr>
      </w:pPr>
      <w:r>
        <w:rPr>
          <w:noProof/>
        </w:rPr>
        <w:pict>
          <v:shape id="Рисунок 5" o:spid="_x0000_s1029" type="#_x0000_t75" alt="http://i058.radikal.ru/1110/d5/c2c7f0be5db1.jpg" href="http://images.yandex.ru/#!/yandsearch?source=wiz&amp;uinfo=sw-1349-sh-642-fw-1124-fh-448-pd-1&amp;p=1&amp;text=картинки ко дню учителя&amp;noreask=1&amp;pos=42&amp;rpt=simage&amp;lr=51&amp;img_url=http%3A%2F%2Fwww.sunhome.ru%2FUsersGallery%2Fwallpapers%2F139%2F1164048.j" style="position:absolute;margin-left:-46.1pt;margin-top:5.2pt;width:174.5pt;height:130.85pt;z-index:-251680256;visibility:visible" wrapcoords="-93 0 -93 21476 21600 21476 21600 0 -93 0" o:button="t">
            <v:fill o:detectmouseclick="t"/>
            <v:imagedata r:id="rId8" o:title=""/>
            <w10:wrap type="through"/>
          </v:shape>
        </w:pict>
      </w:r>
    </w:p>
    <w:p w:rsidR="008B1DBD" w:rsidRPr="00337823" w:rsidRDefault="008B1DBD" w:rsidP="002D4964">
      <w:pPr>
        <w:rPr>
          <w:b/>
          <w:i/>
          <w:sz w:val="28"/>
          <w:szCs w:val="28"/>
        </w:rPr>
      </w:pPr>
      <w:r w:rsidRPr="00337823">
        <w:rPr>
          <w:b/>
          <w:i/>
          <w:sz w:val="28"/>
          <w:szCs w:val="28"/>
        </w:rPr>
        <w:t>Уважаемые педагоги!</w:t>
      </w:r>
    </w:p>
    <w:p w:rsidR="008B1DBD" w:rsidRPr="00337823" w:rsidRDefault="008B1DBD" w:rsidP="002D4964">
      <w:pPr>
        <w:rPr>
          <w:b/>
          <w:i/>
          <w:sz w:val="28"/>
          <w:szCs w:val="28"/>
        </w:rPr>
      </w:pPr>
      <w:r w:rsidRPr="00337823">
        <w:rPr>
          <w:b/>
          <w:i/>
          <w:sz w:val="28"/>
          <w:szCs w:val="28"/>
        </w:rPr>
        <w:t>Горячо и сердечно поздравляю вас с Днём учителя!</w:t>
      </w:r>
    </w:p>
    <w:p w:rsidR="008B1DBD" w:rsidRPr="00337823" w:rsidRDefault="008B1DBD" w:rsidP="002D4964">
      <w:pPr>
        <w:rPr>
          <w:b/>
          <w:i/>
          <w:sz w:val="28"/>
          <w:szCs w:val="28"/>
        </w:rPr>
      </w:pPr>
      <w:r w:rsidRPr="00337823">
        <w:rPr>
          <w:b/>
          <w:i/>
          <w:sz w:val="28"/>
          <w:szCs w:val="28"/>
        </w:rPr>
        <w:t>Этот из самых добрых и светлых праздников в нашей стране!</w:t>
      </w:r>
    </w:p>
    <w:p w:rsidR="008B1DBD" w:rsidRPr="00337823" w:rsidRDefault="008B1DBD" w:rsidP="002D4964">
      <w:pPr>
        <w:rPr>
          <w:b/>
          <w:i/>
          <w:sz w:val="28"/>
          <w:szCs w:val="28"/>
        </w:rPr>
      </w:pPr>
      <w:r w:rsidRPr="00337823">
        <w:rPr>
          <w:b/>
          <w:i/>
          <w:sz w:val="28"/>
          <w:szCs w:val="28"/>
        </w:rPr>
        <w:t>В этот день от всей души желаю вам профессиональных успехов, крепкого здоровья, счастья и жизненного благополучия!</w:t>
      </w:r>
    </w:p>
    <w:p w:rsidR="008B1DBD" w:rsidRPr="00385F6D" w:rsidRDefault="008B1DBD" w:rsidP="002D496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Директор школы</w:t>
      </w:r>
    </w:p>
    <w:p w:rsidR="008B1DBD" w:rsidRDefault="008B1DBD" w:rsidP="002D4964"/>
    <w:p w:rsidR="008B1DBD" w:rsidRDefault="008B1DBD" w:rsidP="002D4964"/>
    <w:p w:rsidR="008B1DBD" w:rsidRDefault="008B1DBD" w:rsidP="002D4964"/>
    <w:p w:rsidR="008B1DBD" w:rsidRDefault="008B1DBD" w:rsidP="002D496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30" type="#_x0000_t202" style="position:absolute;margin-left:11.7pt;margin-top:-4.95pt;width:375pt;height:54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" fillcolor="window" strokeweight=".5pt">
            <v:textbox>
              <w:txbxContent>
                <w:p w:rsidR="008B1DBD" w:rsidRPr="00825F26" w:rsidRDefault="008B1DBD" w:rsidP="002D4964">
                  <w:pPr>
                    <w:rPr>
                      <w:b/>
                      <w:caps/>
                      <w:sz w:val="36"/>
                      <w:szCs w:val="36"/>
                    </w:rPr>
                  </w:pPr>
                  <w:r w:rsidRPr="00825F26">
                    <w:rPr>
                      <w:b/>
                      <w:caps/>
                      <w:sz w:val="36"/>
                      <w:szCs w:val="36"/>
                    </w:rPr>
                    <w:t>1 октября – Международный день пожилых людей.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3" o:spid="_x0000_s1031" type="#_x0000_t98" style="position:absolute;margin-left:-37.05pt;margin-top:-28.2pt;width:497.25pt;height:102pt;z-index:251633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</v:shape>
        </w:pict>
      </w:r>
    </w:p>
    <w:p w:rsidR="008B1DBD" w:rsidRDefault="008B1DBD" w:rsidP="002D4964"/>
    <w:p w:rsidR="008B1DBD" w:rsidRDefault="008B1DBD" w:rsidP="002D4964"/>
    <w:p w:rsidR="008B1DBD" w:rsidRPr="00825F26" w:rsidRDefault="008B1DBD" w:rsidP="002D4964"/>
    <w:p w:rsidR="008B1DBD" w:rsidRPr="00825F26" w:rsidRDefault="008B1DBD" w:rsidP="002D4964"/>
    <w:p w:rsidR="008B1DBD" w:rsidRDefault="008B1DBD" w:rsidP="002D4964">
      <w:r>
        <w:rPr>
          <w:noProof/>
        </w:rPr>
        <w:pict>
          <v:shape id="Рисунок 6" o:spid="_x0000_s1032" type="#_x0000_t75" style="position:absolute;margin-left:278.7pt;margin-top:6.75pt;width:191.85pt;height:138.55pt;z-index:-251681280;visibility:visible" wrapcoords="-84 0 -84 21483 21600 21483 21600 0 -84 0">
            <v:imagedata r:id="rId9" o:title=""/>
            <w10:wrap type="through"/>
          </v:shape>
        </w:pict>
      </w:r>
    </w:p>
    <w:p w:rsidR="008B1DBD" w:rsidRPr="00963B57" w:rsidRDefault="008B1DBD" w:rsidP="002D4964">
      <w:pPr>
        <w:ind w:left="-907"/>
        <w:rPr>
          <w:sz w:val="28"/>
          <w:szCs w:val="28"/>
        </w:rPr>
      </w:pPr>
      <w:r w:rsidRPr="00963B57">
        <w:rPr>
          <w:sz w:val="28"/>
          <w:szCs w:val="28"/>
        </w:rPr>
        <w:t>Кладезь житейской мудрости – это, конечно, наше старшее поколение.</w:t>
      </w:r>
    </w:p>
    <w:p w:rsidR="008B1DBD" w:rsidRPr="00963B57" w:rsidRDefault="008B1DBD" w:rsidP="002D4964">
      <w:pPr>
        <w:ind w:left="-850"/>
        <w:rPr>
          <w:sz w:val="28"/>
          <w:szCs w:val="28"/>
        </w:rPr>
      </w:pPr>
      <w:r w:rsidRPr="00963B57">
        <w:rPr>
          <w:sz w:val="28"/>
          <w:szCs w:val="28"/>
        </w:rPr>
        <w:t>И почёт Вам, и честь,</w:t>
      </w:r>
    </w:p>
    <w:p w:rsidR="008B1DBD" w:rsidRPr="00963B57" w:rsidRDefault="008B1DBD" w:rsidP="002D4964">
      <w:pPr>
        <w:ind w:left="-850"/>
        <w:rPr>
          <w:sz w:val="28"/>
          <w:szCs w:val="28"/>
        </w:rPr>
      </w:pPr>
      <w:r w:rsidRPr="00963B57">
        <w:rPr>
          <w:sz w:val="28"/>
          <w:szCs w:val="28"/>
        </w:rPr>
        <w:t>И спасибо зато, что вы были и есть!</w:t>
      </w:r>
    </w:p>
    <w:p w:rsidR="008B1DBD" w:rsidRPr="00963B57" w:rsidRDefault="008B1DBD" w:rsidP="002D4964">
      <w:pPr>
        <w:rPr>
          <w:sz w:val="28"/>
          <w:szCs w:val="28"/>
        </w:rPr>
      </w:pPr>
    </w:p>
    <w:p w:rsidR="008B1DBD" w:rsidRPr="00963B57" w:rsidRDefault="008B1DBD" w:rsidP="002D4964">
      <w:pPr>
        <w:ind w:left="-850"/>
        <w:rPr>
          <w:sz w:val="28"/>
          <w:szCs w:val="28"/>
        </w:rPr>
      </w:pPr>
      <w:r w:rsidRPr="00963B57">
        <w:rPr>
          <w:b/>
          <w:sz w:val="28"/>
          <w:szCs w:val="28"/>
        </w:rPr>
        <w:t>Из истории праздника: 1</w:t>
      </w:r>
      <w:r w:rsidRPr="00963B57">
        <w:rPr>
          <w:sz w:val="28"/>
          <w:szCs w:val="28"/>
        </w:rPr>
        <w:t xml:space="preserve"> октября весь мир отмечает Международный день пожилого человека. История праздника начинается 4 декабря 1990 года, когда Генеральная ассамблея ООН постановила считать 1 октября Международным днём пожилого человека.</w:t>
      </w:r>
    </w:p>
    <w:p w:rsidR="008B1DBD" w:rsidRPr="00963B57" w:rsidRDefault="008B1DBD" w:rsidP="002D4964">
      <w:pPr>
        <w:ind w:left="-850"/>
        <w:rPr>
          <w:sz w:val="28"/>
          <w:szCs w:val="28"/>
        </w:rPr>
      </w:pPr>
      <w:r w:rsidRPr="00963B57">
        <w:rPr>
          <w:sz w:val="28"/>
          <w:szCs w:val="28"/>
        </w:rPr>
        <w:t>Конечно, мы каждый день должны помнить и заботится о тех пожилых людях, что находятся радом с нами. Все свои силы они отдавали нам. Поэтому не сложно сказать им ласковое слово…</w:t>
      </w:r>
    </w:p>
    <w:p w:rsidR="008B1DBD" w:rsidRPr="00963B57" w:rsidRDefault="008B1DBD" w:rsidP="002D4964">
      <w:pPr>
        <w:ind w:left="-850"/>
        <w:rPr>
          <w:sz w:val="28"/>
          <w:szCs w:val="28"/>
        </w:rPr>
      </w:pPr>
      <w:r w:rsidRPr="00963B57">
        <w:rPr>
          <w:sz w:val="28"/>
          <w:szCs w:val="28"/>
        </w:rPr>
        <w:t xml:space="preserve">                             Сделайте это для своих родных и близких!</w:t>
      </w:r>
    </w:p>
    <w:p w:rsidR="008B1DBD" w:rsidRDefault="008B1DBD" w:rsidP="002D4964"/>
    <w:p w:rsidR="008B1DBD" w:rsidRDefault="008B1DBD" w:rsidP="002D4964">
      <w:pPr>
        <w:jc w:val="both"/>
        <w:sectPr w:rsidR="008B1DBD" w:rsidSect="002D4964"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>
        <w:rPr>
          <w:noProof/>
        </w:rPr>
        <w:pict>
          <v:shape id="Надпись 2" o:spid="_x0000_s1033" type="#_x0000_t202" style="position:absolute;left:0;text-align:left;margin-left:217.2pt;margin-top:3.85pt;width:243pt;height:332.2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" fillcolor="#ebf1de" strokecolor="#c0504d" strokeweight="2pt">
            <v:textbox>
              <w:txbxContent>
                <w:p w:rsidR="008B1DBD" w:rsidRPr="00544B0A" w:rsidRDefault="008B1DBD" w:rsidP="002D4964">
                  <w:pPr>
                    <w:spacing w:after="200" w:line="276" w:lineRule="auto"/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</w:pPr>
                  <w:r w:rsidRPr="00544B0A">
                    <w:rPr>
                      <w:rFonts w:ascii="Calibri" w:hAnsi="Calibri"/>
                      <w:sz w:val="22"/>
                      <w:szCs w:val="22"/>
                      <w:lang w:eastAsia="en-US"/>
                    </w:rPr>
                    <w:t xml:space="preserve">Акция </w:t>
                  </w:r>
                </w:p>
                <w:p w:rsidR="008B1DBD" w:rsidRPr="00544B0A" w:rsidRDefault="008B1DBD" w:rsidP="002D4964">
                  <w:pPr>
                    <w:spacing w:line="276" w:lineRule="auto"/>
                    <w:rPr>
                      <w:rFonts w:ascii="Calibri" w:hAnsi="Calibri"/>
                      <w:sz w:val="28"/>
                      <w:szCs w:val="28"/>
                      <w:lang w:eastAsia="en-US"/>
                    </w:rPr>
                  </w:pPr>
                  <w:r w:rsidRPr="00544B0A">
                    <w:rPr>
                      <w:rFonts w:ascii="Calibri" w:hAnsi="Calibri"/>
                      <w:sz w:val="28"/>
                      <w:szCs w:val="28"/>
                      <w:lang w:eastAsia="en-US"/>
                    </w:rPr>
                    <w:t>С утра, 1 октября, в нашей школе заметно было оживление. Ребята с нетерпением ожидали первого урока. И вот прозвенел звонок, учащиеся поздравили по мобильному телефону дедушек и бабушек и благодарили за огромный вклад в мирную жизнь нашего поколения.</w:t>
                  </w:r>
                </w:p>
                <w:p w:rsidR="008B1DBD" w:rsidRPr="00544B0A" w:rsidRDefault="008B1DBD" w:rsidP="002D4964">
                  <w:pPr>
                    <w:spacing w:line="276" w:lineRule="auto"/>
                    <w:rPr>
                      <w:rFonts w:ascii="Calibri" w:hAnsi="Calibri"/>
                      <w:i/>
                      <w:sz w:val="28"/>
                      <w:szCs w:val="28"/>
                      <w:lang w:eastAsia="en-US"/>
                    </w:rPr>
                  </w:pPr>
                  <w:r w:rsidRPr="00544B0A">
                    <w:rPr>
                      <w:rFonts w:ascii="Calibri" w:hAnsi="Calibri"/>
                      <w:i/>
                      <w:sz w:val="28"/>
                      <w:szCs w:val="28"/>
                      <w:lang w:eastAsia="en-US"/>
                    </w:rPr>
                    <w:t>«Спасибо вам за голубое небо над головой и за нашу спокойную жизнь».</w:t>
                  </w:r>
                </w:p>
                <w:p w:rsidR="008B1DBD" w:rsidRPr="00544B0A" w:rsidRDefault="008B1DBD" w:rsidP="002D4964">
                  <w:pPr>
                    <w:spacing w:line="276" w:lineRule="auto"/>
                    <w:rPr>
                      <w:rFonts w:ascii="Calibri" w:hAnsi="Calibri"/>
                      <w:sz w:val="28"/>
                      <w:szCs w:val="28"/>
                      <w:lang w:eastAsia="en-US"/>
                    </w:rPr>
                  </w:pPr>
                  <w:r w:rsidRPr="00544B0A">
                    <w:rPr>
                      <w:rFonts w:ascii="Calibri" w:hAnsi="Calibri"/>
                      <w:sz w:val="28"/>
                      <w:szCs w:val="28"/>
                      <w:lang w:eastAsia="en-US"/>
                    </w:rPr>
                    <w:t xml:space="preserve">Подобную акцию ребята проводят впервые и  надеемся, что она будет не последняя. </w:t>
                  </w:r>
                </w:p>
                <w:p w:rsidR="008B1DBD" w:rsidRDefault="008B1DBD" w:rsidP="002D4964"/>
              </w:txbxContent>
            </v:textbox>
          </v:shape>
        </w:pict>
      </w:r>
      <w:r w:rsidRPr="00C94B7D">
        <w:rPr>
          <w:rFonts w:ascii="Monotype Corsiva" w:hAnsi="Monotype Corsiva"/>
          <w:sz w:val="28"/>
          <w:szCs w:val="28"/>
        </w:rPr>
        <w:t>Годы, как птицы, летели над вами,</w:t>
      </w:r>
      <w:r w:rsidRPr="00C94B7D">
        <w:rPr>
          <w:rFonts w:ascii="Monotype Corsiva" w:hAnsi="Monotype Corsiva"/>
          <w:sz w:val="28"/>
          <w:szCs w:val="28"/>
        </w:rPr>
        <w:tab/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Вы счастье жизни в трудах создавали.</w:t>
      </w:r>
      <w:r w:rsidRPr="00C94B7D">
        <w:rPr>
          <w:rFonts w:ascii="Monotype Corsiva" w:hAnsi="Monotype Corsiva"/>
          <w:sz w:val="28"/>
          <w:szCs w:val="28"/>
        </w:rPr>
        <w:tab/>
      </w:r>
      <w:r w:rsidRPr="00C94B7D">
        <w:rPr>
          <w:rFonts w:ascii="Monotype Corsiva" w:hAnsi="Monotype Corsiva"/>
          <w:sz w:val="28"/>
          <w:szCs w:val="28"/>
        </w:rPr>
        <w:tab/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Детские годы - начало пути,</w:t>
      </w:r>
      <w:r w:rsidRPr="00C94B7D">
        <w:rPr>
          <w:rFonts w:ascii="Monotype Corsiva" w:hAnsi="Monotype Corsiva"/>
          <w:sz w:val="28"/>
          <w:szCs w:val="28"/>
        </w:rPr>
        <w:tab/>
      </w:r>
      <w:r w:rsidRPr="00C94B7D">
        <w:rPr>
          <w:rFonts w:ascii="Monotype Corsiva" w:hAnsi="Monotype Corsiva"/>
          <w:sz w:val="28"/>
          <w:szCs w:val="28"/>
        </w:rPr>
        <w:tab/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Время счастливей трудно найти.</w:t>
      </w:r>
      <w:r w:rsidRPr="00C94B7D">
        <w:rPr>
          <w:rFonts w:ascii="Monotype Corsiva" w:hAnsi="Monotype Corsiva"/>
          <w:sz w:val="28"/>
          <w:szCs w:val="28"/>
        </w:rPr>
        <w:tab/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Юность открыла пути мирозданья</w:t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Время прекрасного в жизни познанья.</w:t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Годы учёбы, борьбы и труда,</w:t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Многих бедой закалила война.</w:t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 Выжили в битвах, деток растили,</w:t>
      </w:r>
      <w:r w:rsidRPr="00C94B7D">
        <w:rPr>
          <w:rFonts w:ascii="Monotype Corsiva" w:hAnsi="Monotype Corsiva"/>
          <w:sz w:val="28"/>
          <w:szCs w:val="28"/>
        </w:rPr>
        <w:tab/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 Верили в чудо на все времена,</w:t>
      </w:r>
      <w:r w:rsidRPr="00C94B7D">
        <w:rPr>
          <w:rFonts w:ascii="Monotype Corsiva" w:hAnsi="Monotype Corsiva"/>
          <w:sz w:val="28"/>
          <w:szCs w:val="28"/>
        </w:rPr>
        <w:tab/>
      </w:r>
      <w:r w:rsidRPr="00C94B7D">
        <w:rPr>
          <w:rFonts w:ascii="Monotype Corsiva" w:hAnsi="Monotype Corsiva"/>
          <w:sz w:val="28"/>
          <w:szCs w:val="28"/>
        </w:rPr>
        <w:tab/>
      </w:r>
      <w:r w:rsidRPr="00C94B7D">
        <w:rPr>
          <w:rFonts w:ascii="Monotype Corsiva" w:hAnsi="Monotype Corsiva"/>
          <w:sz w:val="28"/>
          <w:szCs w:val="28"/>
        </w:rPr>
        <w:tab/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 Счастье любовь подарила тогда</w:t>
      </w:r>
      <w:r w:rsidRPr="00C94B7D">
        <w:rPr>
          <w:rFonts w:ascii="Monotype Corsiva" w:hAnsi="Monotype Corsiva"/>
          <w:sz w:val="28"/>
          <w:szCs w:val="28"/>
        </w:rPr>
        <w:tab/>
      </w:r>
      <w:r w:rsidRPr="00C94B7D">
        <w:rPr>
          <w:rFonts w:ascii="Monotype Corsiva" w:hAnsi="Monotype Corsiva"/>
          <w:sz w:val="28"/>
          <w:szCs w:val="28"/>
        </w:rPr>
        <w:tab/>
      </w:r>
      <w:r w:rsidRPr="00C94B7D">
        <w:rPr>
          <w:rFonts w:ascii="Monotype Corsiva" w:hAnsi="Monotype Corsiva"/>
          <w:sz w:val="28"/>
          <w:szCs w:val="28"/>
        </w:rPr>
        <w:tab/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 Дети взрослели, мужали и вы.</w:t>
      </w:r>
      <w:r w:rsidRPr="00C94B7D">
        <w:rPr>
          <w:rFonts w:ascii="Monotype Corsiva" w:hAnsi="Monotype Corsiva"/>
          <w:sz w:val="28"/>
          <w:szCs w:val="28"/>
        </w:rPr>
        <w:tab/>
      </w:r>
      <w:r w:rsidRPr="00C94B7D">
        <w:rPr>
          <w:rFonts w:ascii="Monotype Corsiva" w:hAnsi="Monotype Corsiva"/>
          <w:sz w:val="28"/>
          <w:szCs w:val="28"/>
        </w:rPr>
        <w:tab/>
      </w:r>
      <w:r w:rsidRPr="00C94B7D">
        <w:rPr>
          <w:rFonts w:ascii="Monotype Corsiva" w:hAnsi="Monotype Corsiva"/>
          <w:sz w:val="28"/>
          <w:szCs w:val="28"/>
        </w:rPr>
        <w:tab/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 Лучшие люди великой страны.</w:t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 Строили грады, растили пшеницу.</w:t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  <w:lang w:eastAsia="en-US"/>
        </w:rPr>
      </w:pPr>
      <w:r w:rsidRPr="00C94B7D">
        <w:rPr>
          <w:rFonts w:ascii="Monotype Corsiva" w:hAnsi="Monotype Corsiva"/>
          <w:sz w:val="28"/>
          <w:szCs w:val="28"/>
        </w:rPr>
        <w:t xml:space="preserve">   Космос открыл перед вами границы.</w:t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 В общем, не зря этот мир посетили,</w:t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 Мир на планете слегка изменили. </w:t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 Дети вам внуков уже подарили,</w:t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 Есть продолженье великой России.</w:t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 Празднуйте нынче, герои труда,</w:t>
      </w:r>
    </w:p>
    <w:p w:rsidR="008B1DBD" w:rsidRPr="00385F6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</w:pPr>
      <w:r w:rsidRPr="00C94B7D">
        <w:rPr>
          <w:rFonts w:ascii="Monotype Corsiva" w:hAnsi="Monotype Corsiva"/>
          <w:sz w:val="28"/>
          <w:szCs w:val="28"/>
        </w:rPr>
        <w:t xml:space="preserve">   Вас </w:t>
      </w:r>
      <w:r>
        <w:rPr>
          <w:rFonts w:ascii="Monotype Corsiva" w:hAnsi="Monotype Corsiva"/>
          <w:sz w:val="28"/>
          <w:szCs w:val="28"/>
        </w:rPr>
        <w:t>поздравляет родная страна!</w:t>
      </w:r>
    </w:p>
    <w:p w:rsidR="008B1DBD" w:rsidRPr="00C94B7D" w:rsidRDefault="008B1DBD" w:rsidP="002D4964">
      <w:pPr>
        <w:ind w:left="-964"/>
        <w:jc w:val="both"/>
        <w:rPr>
          <w:rFonts w:ascii="Monotype Corsiva" w:hAnsi="Monotype Corsiva"/>
          <w:sz w:val="28"/>
          <w:szCs w:val="28"/>
        </w:rPr>
        <w:sectPr w:rsidR="008B1DBD" w:rsidRPr="00C94B7D" w:rsidSect="002D4964">
          <w:type w:val="continuous"/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  <w:r w:rsidRPr="00C94B7D">
        <w:rPr>
          <w:rFonts w:ascii="Monotype Corsiva" w:hAnsi="Monotype Corsiva"/>
          <w:sz w:val="28"/>
          <w:szCs w:val="28"/>
        </w:rPr>
        <w:tab/>
      </w: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  <w:r>
        <w:rPr>
          <w:noProof/>
        </w:rPr>
        <w:pict>
          <v:shape id="Поле 7" o:spid="_x0000_s1034" type="#_x0000_t202" style="position:absolute;margin-left:-49.05pt;margin-top:-16.95pt;width:525.75pt;height:2in;z-index:-251675136;visibility:visible" wrapcoords="-31 -313 -31 21287 21631 21287 21631 -313 -31 -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fit-shape-to-text:t">
              <w:txbxContent>
                <w:p w:rsidR="008B1DBD" w:rsidRPr="007D3324" w:rsidRDefault="008B1DBD" w:rsidP="002D4964">
                  <w:pPr>
                    <w:pStyle w:val="NoSpacing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7D3324">
                    <w:rPr>
                      <w:b/>
                      <w:sz w:val="72"/>
                      <w:szCs w:val="72"/>
                    </w:rPr>
                    <w:t>«Первый раз, в первый класс…»</w:t>
                  </w:r>
                </w:p>
              </w:txbxContent>
            </v:textbox>
            <w10:wrap type="through"/>
          </v:shape>
        </w:pict>
      </w:r>
    </w:p>
    <w:p w:rsidR="008B1DBD" w:rsidRPr="002D4964" w:rsidRDefault="008B1DBD" w:rsidP="002D4964">
      <w:pPr>
        <w:rPr>
          <w:rFonts w:ascii="Calibri" w:hAnsi="Calibri"/>
          <w:b/>
          <w:sz w:val="28"/>
          <w:szCs w:val="28"/>
          <w:lang w:eastAsia="en-US"/>
        </w:rPr>
      </w:pPr>
      <w:r w:rsidRPr="002D4964">
        <w:rPr>
          <w:rFonts w:ascii="Calibri" w:hAnsi="Calibri"/>
          <w:sz w:val="28"/>
          <w:szCs w:val="28"/>
          <w:lang w:eastAsia="en-US"/>
        </w:rPr>
        <w:t xml:space="preserve">   В 1 классе начали учёбу 6 девочек и 6 мальчиков. Большинство ребят хорошо знают друг друга, так как посещали детский сад «Солнышко». Но в школе наши первоклассники с другими учениками, вместе играют, дружат. Класс большой, подвижный, шумный. У ребят пока ещё идёт адаптация к новой школьной жизни.</w:t>
      </w: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  <w:r>
        <w:rPr>
          <w:noProof/>
        </w:rPr>
        <w:pict>
          <v:shape id="Рисунок 14" o:spid="_x0000_s1035" type="#_x0000_t75" style="position:absolute;margin-left:324.45pt;margin-top:18.65pt;width:166.55pt;height:191.05pt;z-index:-251671040;visibility:visible" wrapcoords="1265 1101 1265 18805 4281 18974 17416 18974 17514 18974 18389 18720 18681 17365 18584 3812 18292 1101 1265 110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">
            <v:imagedata r:id="rId10" o:title=""/>
            <o:lock v:ext="edit" aspectratio="f"/>
            <w10:wrap type="through"/>
          </v:shape>
        </w:pict>
      </w:r>
      <w:r w:rsidRPr="002D4964">
        <w:rPr>
          <w:rFonts w:ascii="Calibri" w:hAnsi="Calibri"/>
          <w:sz w:val="28"/>
          <w:szCs w:val="28"/>
          <w:lang w:eastAsia="en-US"/>
        </w:rPr>
        <w:t xml:space="preserve">   Мы спросили у первоклассников о том, нравиться ли им в школе? И вот какие ответы получили:</w:t>
      </w: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  <w:r>
        <w:rPr>
          <w:noProof/>
        </w:rPr>
        <w:pict>
          <v:shape id="Рисунок 15" o:spid="_x0000_s1036" type="#_x0000_t75" style="position:absolute;margin-left:158.35pt;margin-top:16.85pt;width:124.7pt;height:155.25pt;z-index:-251674112;visibility:visible" wrapcoords="-130 0 -130 21496 21600 21496 21600 0 -130 0">
            <v:imagedata r:id="rId11" o:title="" croptop="6442f" cropleft="18064f" cropright="11868f"/>
            <w10:wrap type="through"/>
          </v:shape>
        </w:pict>
      </w:r>
      <w:r>
        <w:rPr>
          <w:noProof/>
        </w:rPr>
        <w:pict>
          <v:shape id="Рисунок 16" o:spid="_x0000_s1037" type="#_x0000_t75" style="position:absolute;margin-left:-26.6pt;margin-top:6.7pt;width:138.25pt;height:142.1pt;z-index:-251673088;visibility:visible;mso-wrap-distance-top:.96pt;mso-wrap-distance-right:9.51pt;mso-wrap-distance-bottom:1.46pt" wrapcoords="1526 1143 1174 1486 1057 19543 1526 20457 1643 20457 19957 20457 20074 20457 20543 19543 20661 2857 20309 1486 20074 1143 1526 114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">
            <v:imagedata r:id="rId12" o:title=""/>
            <o:lock v:ext="edit" aspectratio="f"/>
            <w10:wrap type="through"/>
          </v:shape>
        </w:pict>
      </w: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  <w:r>
        <w:rPr>
          <w:noProof/>
        </w:rPr>
        <w:pict>
          <v:shape id="_x0000_s1038" type="#_x0000_t202" style="position:absolute;margin-left:-39.55pt;margin-top:1.3pt;width:185.85pt;height:39.7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8B1DBD" w:rsidRDefault="008B1DBD" w:rsidP="002D4964">
                  <w:r w:rsidRPr="003C3951">
                    <w:rPr>
                      <w:b/>
                    </w:rPr>
                    <w:t>Вика</w:t>
                  </w:r>
                  <w:r>
                    <w:t>: Мне нравится играть на переменке, ходить в  столовую.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315.65pt;margin-top:13.8pt;width:161.25pt;height:41.2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8B1DBD" w:rsidRDefault="008B1DBD" w:rsidP="002D4964">
                  <w:r w:rsidRPr="00115C55">
                    <w:rPr>
                      <w:b/>
                    </w:rPr>
                    <w:t>Галя:</w:t>
                  </w:r>
                  <w:r>
                    <w:t xml:space="preserve"> Мне нравится рисовать, писать.</w:t>
                  </w:r>
                </w:p>
              </w:txbxContent>
            </v:textbox>
          </v:shape>
        </w:pict>
      </w: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  <w:r>
        <w:rPr>
          <w:noProof/>
        </w:rPr>
        <w:pict>
          <v:shape id="_x0000_s1040" type="#_x0000_t202" style="position:absolute;margin-left:154.4pt;margin-top:4.75pt;width:147.75pt;height:21.7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8B1DBD" w:rsidRDefault="008B1DBD" w:rsidP="002D4964">
                  <w:r w:rsidRPr="003C3951">
                    <w:rPr>
                      <w:b/>
                    </w:rPr>
                    <w:t>Ксения</w:t>
                  </w:r>
                  <w:r>
                    <w:t xml:space="preserve"> : Учиться в школе.</w:t>
                  </w:r>
                </w:p>
              </w:txbxContent>
            </v:textbox>
          </v:shape>
        </w:pict>
      </w: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  <w:r>
        <w:rPr>
          <w:noProof/>
        </w:rPr>
        <w:pict>
          <v:shape id="Рисунок 17" o:spid="_x0000_s1041" type="#_x0000_t75" style="position:absolute;margin-left:145.8pt;margin-top:16pt;width:126.85pt;height:177.75pt;z-index:-251663872;visibility:visible" wrapcoords="-128 0 -128 21509 21600 21509 21600 0 -128 0">
            <v:imagedata r:id="rId13" o:title="" croptop="9925f" cropleft="3570f" cropright="9032f"/>
            <w10:wrap type="through"/>
          </v:shape>
        </w:pict>
      </w: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  <w:r>
        <w:rPr>
          <w:noProof/>
        </w:rPr>
        <w:pict>
          <v:shape id="Рисунок 18" o:spid="_x0000_s1042" type="#_x0000_t75" style="position:absolute;margin-left:-30.25pt;margin-top:6.85pt;width:124.25pt;height:165.75pt;z-index:-251670016;visibility:visible" wrapcoords="-130 0 -130 21502 21600 21502 21600 0 -130 0">
            <v:imagedata r:id="rId14" o:title=""/>
            <w10:wrap type="through"/>
          </v:shape>
        </w:pict>
      </w:r>
      <w:r>
        <w:rPr>
          <w:noProof/>
        </w:rPr>
        <w:pict>
          <v:shape id="Рисунок 19" o:spid="_x0000_s1043" type="#_x0000_t75" style="position:absolute;margin-left:324.45pt;margin-top:13.9pt;width:130.5pt;height:136.15pt;z-index:-251672064;visibility:visible" wrapcoords="-124 0 -124 21481 21600 21481 21600 0 -124 0">
            <v:imagedata r:id="rId15" o:title="" croptop="14986f" cropleft="10923f" cropright="18274f"/>
            <w10:wrap type="through"/>
          </v:shape>
        </w:pict>
      </w: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  <w:r>
        <w:rPr>
          <w:noProof/>
        </w:rPr>
        <w:pict>
          <v:shape id="_x0000_s1044" type="#_x0000_t202" style="position:absolute;margin-left:198.7pt;margin-top:1.3pt;width:165pt;height:39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8B1DBD" w:rsidRDefault="008B1DBD" w:rsidP="002D4964">
                  <w:r w:rsidRPr="003C3951">
                    <w:rPr>
                      <w:b/>
                    </w:rPr>
                    <w:t>Алёша</w:t>
                  </w:r>
                  <w:r>
                    <w:t>: Мне очень понравился урок физической культуры.</w:t>
                  </w:r>
                </w:p>
              </w:txbxContent>
            </v:textbox>
          </v:shape>
        </w:pict>
      </w: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  <w:r>
        <w:rPr>
          <w:noProof/>
        </w:rPr>
        <w:pict>
          <v:shape id="_x0000_s1045" type="#_x0000_t202" style="position:absolute;margin-left:39.15pt;margin-top:15.1pt;width:174.75pt;height:39.7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B1DBD" w:rsidRDefault="008B1DBD" w:rsidP="002D4964">
                  <w:r w:rsidRPr="003C3951">
                    <w:rPr>
                      <w:b/>
                    </w:rPr>
                    <w:t>Лиза</w:t>
                  </w:r>
                  <w:r>
                    <w:t xml:space="preserve">:  Мне больше понравилось рисовать на переменке.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-137.1pt;margin-top:6.25pt;width:167.25pt;height:39.7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8B1DBD" w:rsidRDefault="008B1DBD" w:rsidP="002D4964">
                  <w:r w:rsidRPr="003C3951">
                    <w:rPr>
                      <w:b/>
                    </w:rPr>
                    <w:t>Серёжа:</w:t>
                  </w:r>
                  <w:r>
                    <w:t xml:space="preserve"> я люблю рисовать, раскрашивать и читать букварь. </w:t>
                  </w:r>
                </w:p>
              </w:txbxContent>
            </v:textbox>
          </v:shape>
        </w:pict>
      </w: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  <w:r w:rsidRPr="002D4964">
        <w:rPr>
          <w:rFonts w:ascii="Calibri" w:hAnsi="Calibri"/>
          <w:sz w:val="28"/>
          <w:szCs w:val="28"/>
          <w:lang w:eastAsia="en-US"/>
        </w:rPr>
        <w:t>Вот такие ответы мы услышали от первоклассников.</w:t>
      </w:r>
    </w:p>
    <w:p w:rsidR="008B1DBD" w:rsidRPr="002D4964" w:rsidRDefault="008B1DBD" w:rsidP="002D4964">
      <w:pPr>
        <w:rPr>
          <w:rFonts w:ascii="Calibri" w:hAnsi="Calibri"/>
          <w:sz w:val="28"/>
          <w:szCs w:val="28"/>
          <w:lang w:eastAsia="en-US"/>
        </w:rPr>
      </w:pPr>
      <w:r w:rsidRPr="002D4964">
        <w:rPr>
          <w:rFonts w:ascii="Calibri" w:hAnsi="Calibri"/>
          <w:sz w:val="28"/>
          <w:szCs w:val="28"/>
          <w:lang w:eastAsia="en-US"/>
        </w:rPr>
        <w:t xml:space="preserve"> А мы желаем вам, ребята, успехов в вашей нелёгкой работе!</w:t>
      </w: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pict>
          <v:shape id="_x0000_s1047" type="#_x0000_t202" style="position:absolute;margin-left:196.2pt;margin-top:22.05pt;width:4in;height:496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" fillcolor="#dbeef4" strokecolor="#c0504d" strokeweight="2pt">
            <v:textbox>
              <w:txbxContent>
                <w:p w:rsidR="008B1DBD" w:rsidRPr="001B36E9" w:rsidRDefault="008B1DBD" w:rsidP="002D4964">
                  <w:pPr>
                    <w:rPr>
                      <w:sz w:val="28"/>
                      <w:szCs w:val="28"/>
                    </w:rPr>
                  </w:pPr>
                  <w:r w:rsidRPr="001B36E9">
                    <w:rPr>
                      <w:sz w:val="28"/>
                      <w:szCs w:val="28"/>
                    </w:rPr>
                    <w:t>В нашей школе прошёл  один из самых долгожданных дней  – День самоуправления. В роли учителей-дублёров выступили ученики, 7-9 классов. Ребята примеряли и на себе роль  учителя и очень волновались. Но серьёзная подготовка  к урокам, желание вести уроки не хуже настоящего учителя  помогли. Справились!</w:t>
                  </w:r>
                </w:p>
                <w:p w:rsidR="008B1DBD" w:rsidRPr="001B36E9" w:rsidRDefault="008B1DBD" w:rsidP="002D4964">
                  <w:pPr>
                    <w:rPr>
                      <w:sz w:val="28"/>
                      <w:szCs w:val="28"/>
                    </w:rPr>
                  </w:pPr>
                  <w:r w:rsidRPr="001B36E9">
                    <w:rPr>
                      <w:sz w:val="28"/>
                      <w:szCs w:val="28"/>
                    </w:rPr>
                    <w:t>Несмотря на трудность,  День самоуправления надолго запомнится всем! Потому что мы на собственном опыте смогли прочувствовать  роль учителя в нашей жизни.</w:t>
                  </w:r>
                </w:p>
                <w:p w:rsidR="008B1DBD" w:rsidRPr="001B36E9" w:rsidRDefault="008B1DBD" w:rsidP="002D4964">
                  <w:pPr>
                    <w:rPr>
                      <w:sz w:val="28"/>
                      <w:szCs w:val="28"/>
                    </w:rPr>
                  </w:pPr>
                  <w:r w:rsidRPr="001B36E9">
                    <w:rPr>
                      <w:sz w:val="28"/>
                      <w:szCs w:val="28"/>
                    </w:rPr>
                    <w:t>День самоуправления закончился праздничным концертом, на котором ребята подготовили  музыкальные подарки для своих учителей и пожелали наш</w:t>
                  </w:r>
                  <w:r>
                    <w:rPr>
                      <w:sz w:val="28"/>
                      <w:szCs w:val="28"/>
                    </w:rPr>
                    <w:t>им педагогам, позитива, радости</w:t>
                  </w:r>
                  <w:r w:rsidRPr="001B36E9">
                    <w:rPr>
                      <w:sz w:val="28"/>
                      <w:szCs w:val="28"/>
                    </w:rPr>
                    <w:t xml:space="preserve"> в профессии и вообще в жизни!</w:t>
                  </w:r>
                </w:p>
                <w:p w:rsidR="008B1DBD" w:rsidRDefault="008B1DBD" w:rsidP="002D4964">
                  <w:pPr>
                    <w:rPr>
                      <w:sz w:val="28"/>
                      <w:szCs w:val="28"/>
                    </w:rPr>
                  </w:pPr>
                  <w:r w:rsidRPr="001B36E9">
                    <w:rPr>
                      <w:sz w:val="28"/>
                      <w:szCs w:val="28"/>
                    </w:rPr>
                    <w:t xml:space="preserve"> На заседании Совета Обучающего учителя-дублёры  обсудили все плюсы и минусы нашей работы. Ребята, которые впервые  принимали  участие  в  этом  </w:t>
                  </w:r>
                  <w:r>
                    <w:rPr>
                      <w:sz w:val="28"/>
                      <w:szCs w:val="28"/>
                    </w:rPr>
                    <w:t xml:space="preserve">деле, </w:t>
                  </w:r>
                  <w:r w:rsidRPr="001B36E9">
                    <w:rPr>
                      <w:sz w:val="28"/>
                      <w:szCs w:val="28"/>
                    </w:rPr>
                    <w:t>признались, что  впервые задумались о том, как нелёгок труд  учителя.</w:t>
                  </w:r>
                </w:p>
                <w:p w:rsidR="008B1DBD" w:rsidRPr="00DF2A46" w:rsidRDefault="008B1DBD" w:rsidP="002D4964">
                  <w:pPr>
                    <w:rPr>
                      <w:i/>
                      <w:sz w:val="28"/>
                      <w:szCs w:val="28"/>
                    </w:rPr>
                  </w:pPr>
                  <w:r w:rsidRPr="00DF2A46">
                    <w:rPr>
                      <w:i/>
                      <w:sz w:val="28"/>
                      <w:szCs w:val="28"/>
                    </w:rPr>
                    <w:t>Бурнаева А., председатель СО</w:t>
                  </w:r>
                </w:p>
                <w:p w:rsidR="008B1DBD" w:rsidRDefault="008B1DBD" w:rsidP="002D4964"/>
              </w:txbxContent>
            </v:textbox>
          </v:shape>
        </w:pict>
      </w:r>
      <w:r>
        <w:rPr>
          <w:noProof/>
        </w:rPr>
        <w:pict>
          <v:shape id="Поле 21" o:spid="_x0000_s1048" type="#_x0000_t202" style="position:absolute;margin-left:33.45pt;margin-top:-31.2pt;width:2in;height:53.25pt;z-index:2516546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" filled="f" stroked="f">
            <v:textbox>
              <w:txbxContent>
                <w:p w:rsidR="008B1DBD" w:rsidRPr="00544B0A" w:rsidRDefault="008B1DBD" w:rsidP="002D4964">
                  <w:pPr>
                    <w:jc w:val="center"/>
                    <w:rPr>
                      <w:b/>
                      <w:color w:val="F79646"/>
                      <w:sz w:val="72"/>
                      <w:szCs w:val="72"/>
                    </w:rPr>
                  </w:pPr>
                  <w:r w:rsidRPr="00544B0A">
                    <w:rPr>
                      <w:b/>
                      <w:color w:val="F79646"/>
                      <w:sz w:val="72"/>
                      <w:szCs w:val="72"/>
                    </w:rPr>
                    <w:t>День самоуправления</w:t>
                  </w:r>
                </w:p>
              </w:txbxContent>
            </v:textbox>
            <w10:wrap type="square"/>
          </v:shape>
        </w:pict>
      </w:r>
    </w:p>
    <w:p w:rsidR="008B1DBD" w:rsidRPr="002D4964" w:rsidRDefault="008B1DBD" w:rsidP="002D4964">
      <w:pPr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spacing w:line="276" w:lineRule="auto"/>
        <w:rPr>
          <w:rFonts w:ascii="Calibri" w:hAnsi="Calibri"/>
          <w:sz w:val="28"/>
          <w:szCs w:val="28"/>
          <w:lang w:eastAsia="en-US"/>
        </w:rPr>
      </w:pPr>
      <w:r>
        <w:rPr>
          <w:noProof/>
        </w:rPr>
        <w:pict>
          <v:shape id="_x0000_s1049" type="#_x0000_t202" style="position:absolute;margin-left:-222.1pt;margin-top:3.95pt;width:184.3pt;height:14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" fillcolor="window" strokecolor="#c0504d" strokeweight="2pt">
            <v:textbox style="mso-fit-shape-to-text:t">
              <w:txbxContent>
                <w:p w:rsidR="008B1DBD" w:rsidRPr="00A65C33" w:rsidRDefault="008B1DBD" w:rsidP="002D4964">
                  <w:r w:rsidRPr="00A65C33">
                    <w:t>Первый раз – в первый класс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27" o:spid="_x0000_s1050" type="#_x0000_t75" style="position:absolute;margin-left:-39.1pt;margin-top:15.35pt;width:238.55pt;height:143.5pt;z-index:-251659776;visibility:visible" wrapcoords="68 113 68 20808 21192 20808 21125 113 68 11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">
            <v:imagedata r:id="rId16" o:title=""/>
            <o:lock v:ext="edit" aspectratio="f"/>
            <w10:wrap type="through"/>
          </v:shape>
        </w:pict>
      </w:r>
    </w:p>
    <w:p w:rsidR="008B1DBD" w:rsidRPr="002D4964" w:rsidRDefault="008B1DBD" w:rsidP="002D4964">
      <w:pPr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8B1DBD" w:rsidRPr="002D4964" w:rsidRDefault="008B1DBD" w:rsidP="002D4964">
      <w:pPr>
        <w:spacing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pict>
          <v:shape id="_x0000_s1051" type="#_x0000_t202" style="position:absolute;margin-left:-246.9pt;margin-top:241.45pt;width:153pt;height:143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" fillcolor="window" strokecolor="#c0504d" strokeweight="2pt">
            <v:textbox style="mso-fit-shape-to-text:t">
              <w:txbxContent>
                <w:p w:rsidR="008B1DBD" w:rsidRPr="00DA7A09" w:rsidRDefault="008B1DBD" w:rsidP="002D4964">
                  <w:r>
                    <w:t>Урок биологии в 6 классе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28" o:spid="_x0000_s1052" type="#_x0000_t75" style="position:absolute;margin-left:-231pt;margin-top:111.25pt;width:240.5pt;height:160.8pt;z-index:-251660800;visibility:visible" wrapcoords="67 101 67 20893 21196 20893 21129 101 67 10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">
            <v:imagedata r:id="rId17" o:title=""/>
            <o:lock v:ext="edit" aspectratio="f"/>
            <w10:wrap type="through"/>
          </v:shape>
        </w:pict>
      </w: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pict>
          <v:shape id="Рисунок 29" o:spid="_x0000_s1053" type="#_x0000_t75" style="position:absolute;margin-left:-293.8pt;margin-top:.65pt;width:215.5pt;height:204pt;z-index:-251655680;visibility:visible" wrapcoords="4817 1509 3989 1588 2258 2382 2032 3176 1580 4050 1430 5321 1430 20091 17310 20091 17611 20091 18966 19456 19869 18106 19869 18026 20245 16756 20170 1509 4817 150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">
            <v:imagedata r:id="rId18" o:title=""/>
            <o:lock v:ext="edit" aspectratio="f"/>
            <w10:wrap type="through"/>
          </v:shape>
        </w:pict>
      </w: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2D4964" w:rsidRDefault="008B1DBD" w:rsidP="002D4964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pict>
          <v:shape id="Рисунок 31" o:spid="_x0000_s1054" type="#_x0000_t75" style="position:absolute;margin-left:61.3pt;margin-top:37.35pt;width:193.9pt;height:216.5pt;z-index:25166284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">
            <v:imagedata r:id="rId19" o:title=""/>
            <o:lock v:ext="edit" aspectratio="f"/>
          </v:shape>
        </w:pict>
      </w:r>
      <w:r>
        <w:rPr>
          <w:noProof/>
        </w:rPr>
        <w:pict>
          <v:shape id="_x0000_s1055" type="#_x0000_t202" style="position:absolute;margin-left:-175.4pt;margin-top:223.6pt;width:174pt;height:24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" fillcolor="window" strokecolor="#c0504d" strokeweight="2pt">
            <v:textbox>
              <w:txbxContent>
                <w:p w:rsidR="008B1DBD" w:rsidRPr="00D03E92" w:rsidRDefault="008B1DBD" w:rsidP="002D4964">
                  <w:r w:rsidRPr="00D03E92">
                    <w:t>Сейчас мы что-нибудь слепим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30" o:spid="_x0000_s1056" type="#_x0000_t75" style="position:absolute;margin-left:-182.1pt;margin-top:115.45pt;width:167.95pt;height:126pt;z-index:-251651584;visibility:visible" wrapcoords="-96 0 -96 21471 21600 21471 21600 0 -96 0">
            <v:imagedata r:id="rId20" o:title=""/>
            <w10:wrap type="through"/>
          </v:shape>
        </w:pict>
      </w:r>
      <w:r>
        <w:rPr>
          <w:noProof/>
        </w:rPr>
        <w:pict>
          <v:shape id="_x0000_s1057" type="#_x0000_t202" style="position:absolute;margin-left:-187.85pt;margin-top:72.7pt;width:117.75pt;height:29.2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" fillcolor="window" strokecolor="#c0504d" strokeweight="2pt">
            <v:textbox>
              <w:txbxContent>
                <w:p w:rsidR="008B1DBD" w:rsidRPr="00DA7A09" w:rsidRDefault="008B1DBD" w:rsidP="002D4964">
                  <w:r w:rsidRPr="00DA7A09">
                    <w:t>В ожидании урока</w:t>
                  </w:r>
                </w:p>
              </w:txbxContent>
            </v:textbox>
          </v:shape>
        </w:pict>
      </w: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pict>
          <v:shape id="_x0000_s1058" type="#_x0000_t202" style="position:absolute;margin-left:98.9pt;margin-top:12.25pt;width:217.5pt;height:143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" fillcolor="window" strokecolor="#c0504d" strokeweight="2pt">
            <v:textbox style="mso-fit-shape-to-text:t">
              <w:txbxContent>
                <w:p w:rsidR="008B1DBD" w:rsidRDefault="008B1DBD" w:rsidP="002D4964">
                  <w:r>
                    <w:t>Осторожно: двери закрываются!!!</w:t>
                  </w:r>
                </w:p>
              </w:txbxContent>
            </v:textbox>
          </v:shape>
        </w:pict>
      </w:r>
    </w:p>
    <w:p w:rsidR="008B1DBD" w:rsidRDefault="008B1DBD" w:rsidP="002D4964">
      <w:pPr>
        <w:rPr>
          <w:rFonts w:ascii="Calibri" w:hAnsi="Calibri"/>
          <w:sz w:val="22"/>
          <w:szCs w:val="22"/>
          <w:lang w:eastAsia="en-US"/>
        </w:rPr>
      </w:pPr>
    </w:p>
    <w:p w:rsidR="008B1DBD" w:rsidRPr="002D4964" w:rsidRDefault="008B1DBD" w:rsidP="002D4964">
      <w:pPr>
        <w:rPr>
          <w:b/>
          <w:i/>
          <w:sz w:val="32"/>
        </w:rPr>
      </w:pPr>
      <w:r w:rsidRPr="002D4964">
        <w:rPr>
          <w:rFonts w:ascii="Calibri" w:hAnsi="Calibri"/>
          <w:sz w:val="22"/>
          <w:szCs w:val="22"/>
          <w:lang w:eastAsia="en-US"/>
        </w:rPr>
        <w:tab/>
      </w:r>
      <w:r>
        <w:rPr>
          <w:noProof/>
        </w:rPr>
        <w:pict>
          <v:shape id="Рисунок 288" o:spid="_x0000_s1059" type="#_x0000_t75" alt="http://www.koipkro.kostroma.ru/Kostroma_EDU/Kos_sch_4/DocLib/%D0%9A%D0%B0%D1%80%D1%82%D0%B8%D0%BD%D0%BA%D0%B8/_w/%D0%9F%D0%94%D0%94_png.jpg" href="http://www.koipkro.kostroma.ru/Kostroma_EDU/Kos_sch_4/DocLib/%D0%9A%D0%B0%D1%80%D1%82%D0%B8%D0%BD%D0%BA%D0%B8/_w/%D0%9F%D0%94%D0%94_png.j" style="position:absolute;margin-left:337.1pt;margin-top:-9pt;width:107.4pt;height:171.95pt;z-index:-251649536;visibility:visible;mso-position-horizontal-relative:margin;mso-position-vertical-relative:margin" o:button="t">
            <v:fill o:detectmouseclick="t"/>
            <v:imagedata r:id="rId21" o:title=""/>
            <w10:wrap type="square" anchorx="margin" anchory="margin"/>
          </v:shape>
        </w:pict>
      </w:r>
      <w:r w:rsidRPr="00DD7B6F">
        <w:rPr>
          <w:b/>
          <w:i/>
          <w:sz w:val="32"/>
        </w:rPr>
        <w:pict>
          <v:shape id="_x0000_i1025" type="#_x0000_t136" style="width:242.25pt;height:27.75pt" fillcolor="#06c" strokecolor="#9cf" strokeweight="1.5pt">
            <v:fill r:id="rId22" o:title=""/>
            <v:stroke r:id="rId22" o:title=""/>
            <v:shadow on="t" color="#900"/>
            <v:textpath style="font-family:&quot;Impact&quot;;font-size:24pt;v-text-kern:t" trim="t" fitpath="t" string="Безопасные каникулы "/>
          </v:shape>
        </w:pict>
      </w:r>
    </w:p>
    <w:p w:rsidR="008B1DBD" w:rsidRPr="002D4964" w:rsidRDefault="008B1DBD" w:rsidP="002D4964">
      <w:pPr>
        <w:ind w:firstLine="284"/>
        <w:jc w:val="both"/>
        <w:rPr>
          <w:sz w:val="28"/>
          <w:szCs w:val="28"/>
        </w:rPr>
      </w:pPr>
      <w:r>
        <w:rPr>
          <w:noProof/>
        </w:rPr>
        <w:pict>
          <v:shape id="_x0000_s1060" type="#_x0000_t136" style="position:absolute;left:0;text-align:left;margin-left:1284.9pt;margin-top:0;width:565.5pt;height:24.75pt;rotation:90;z-index:251668992;mso-position-horizontal:right;mso-position-horizontal-relative:margin;mso-position-vertical:center;mso-position-vertical-relative:margin" fillcolor="maroon" strokecolor="maroon">
            <v:fill r:id="rId22" o:title=""/>
            <v:stroke r:id="rId22" o:title=""/>
            <v:shadow on="t" color="#b2b2b2" opacity="52429f"/>
            <v:textpath style="font-family:&quot;Arial Black&quot;;font-size:18pt;font-style:italic;v-rotate-letters:t;v-text-kern:t" trim="t" fitpath="t" string="Страничка для родителей"/>
            <w10:wrap type="square" anchorx="margin" anchory="margin"/>
          </v:shape>
        </w:pict>
      </w:r>
      <w:r w:rsidRPr="002D4964">
        <w:rPr>
          <w:sz w:val="28"/>
          <w:szCs w:val="28"/>
        </w:rPr>
        <w:t>Начинаются осенние каникулы. Во время школьных каникул у детей и подростков появляется больше свободного времени, и они чаще предоставлены сами себе. Не всегда их занятия могут быть безопасны.</w:t>
      </w:r>
    </w:p>
    <w:p w:rsidR="008B1DBD" w:rsidRPr="002D4964" w:rsidRDefault="008B1DBD" w:rsidP="002D4964">
      <w:pPr>
        <w:ind w:firstLine="284"/>
        <w:jc w:val="both"/>
        <w:rPr>
          <w:i/>
          <w:sz w:val="28"/>
          <w:szCs w:val="28"/>
        </w:rPr>
      </w:pPr>
      <w:r w:rsidRPr="002D4964">
        <w:rPr>
          <w:i/>
          <w:sz w:val="28"/>
          <w:szCs w:val="28"/>
        </w:rPr>
        <w:t>Администрация школы призывает родителей: будьте внимательны к своим детям, интересуйтесь, чем они заняты и где проводят время! Побеседуйте со своим ребенком и еще раз напомните ему правила безопасного поведения!</w:t>
      </w:r>
    </w:p>
    <w:p w:rsidR="008B1DBD" w:rsidRPr="002D4964" w:rsidRDefault="008B1DBD" w:rsidP="002D4964">
      <w:pPr>
        <w:jc w:val="both"/>
        <w:rPr>
          <w:b/>
          <w:i/>
          <w:sz w:val="28"/>
          <w:szCs w:val="28"/>
        </w:rPr>
      </w:pPr>
      <w:r w:rsidRPr="002D4964">
        <w:rPr>
          <w:b/>
          <w:i/>
          <w:sz w:val="28"/>
          <w:szCs w:val="28"/>
        </w:rPr>
        <w:t>Общие правила поведения детей</w:t>
      </w:r>
    </w:p>
    <w:p w:rsidR="008B1DBD" w:rsidRPr="002D4964" w:rsidRDefault="008B1DBD" w:rsidP="002D4964">
      <w:pPr>
        <w:rPr>
          <w:sz w:val="28"/>
          <w:szCs w:val="28"/>
        </w:rPr>
      </w:pPr>
      <w:r w:rsidRPr="002D4964">
        <w:rPr>
          <w:sz w:val="28"/>
          <w:szCs w:val="28"/>
        </w:rPr>
        <w:t>- В общественных местах быть вежливым и внимательным к детям и взрослым, соблюдать нормы морали и этики.</w:t>
      </w:r>
    </w:p>
    <w:p w:rsidR="008B1DBD" w:rsidRPr="002D4964" w:rsidRDefault="008B1DBD" w:rsidP="002D4964">
      <w:pPr>
        <w:rPr>
          <w:sz w:val="28"/>
          <w:szCs w:val="28"/>
        </w:rPr>
      </w:pPr>
      <w:r w:rsidRPr="002D4964">
        <w:rPr>
          <w:sz w:val="28"/>
          <w:szCs w:val="28"/>
        </w:rPr>
        <w:t>- Быть внимательным и осторожным на проезжей части дороги, соблюдать правила дорожного движения.</w:t>
      </w:r>
    </w:p>
    <w:p w:rsidR="008B1DBD" w:rsidRPr="002D4964" w:rsidRDefault="008B1DBD" w:rsidP="002D4964">
      <w:pPr>
        <w:rPr>
          <w:sz w:val="28"/>
          <w:szCs w:val="28"/>
        </w:rPr>
      </w:pPr>
      <w:r w:rsidRPr="002D4964">
        <w:rPr>
          <w:sz w:val="28"/>
          <w:szCs w:val="28"/>
        </w:rPr>
        <w:t>- В общественном транспорте быть внимательным и осторожным при посадке и выходе, на остановках.</w:t>
      </w:r>
    </w:p>
    <w:p w:rsidR="008B1DBD" w:rsidRPr="002D4964" w:rsidRDefault="008B1DBD" w:rsidP="002D4964">
      <w:pPr>
        <w:rPr>
          <w:sz w:val="28"/>
          <w:szCs w:val="28"/>
        </w:rPr>
      </w:pPr>
      <w:r w:rsidRPr="002D4964">
        <w:rPr>
          <w:sz w:val="28"/>
          <w:szCs w:val="28"/>
        </w:rPr>
        <w:t>- Во время игр соблюдать правила игры, быть вежливым.</w:t>
      </w:r>
    </w:p>
    <w:p w:rsidR="008B1DBD" w:rsidRPr="002D4964" w:rsidRDefault="008B1DBD" w:rsidP="002D4964">
      <w:pPr>
        <w:rPr>
          <w:sz w:val="28"/>
          <w:szCs w:val="28"/>
        </w:rPr>
      </w:pPr>
      <w:r w:rsidRPr="002D4964">
        <w:rPr>
          <w:sz w:val="28"/>
          <w:szCs w:val="28"/>
        </w:rPr>
        <w:t>- Не разговаривать с посторонними (незнакомыми) людьми. Не реагировать на знаки внимания и приказы незнакомца. Никуда не ходить с посторонними.</w:t>
      </w:r>
    </w:p>
    <w:p w:rsidR="008B1DBD" w:rsidRPr="002D4964" w:rsidRDefault="008B1DBD" w:rsidP="002D4964">
      <w:pPr>
        <w:rPr>
          <w:sz w:val="28"/>
          <w:szCs w:val="28"/>
        </w:rPr>
      </w:pPr>
      <w:r w:rsidRPr="002D4964">
        <w:rPr>
          <w:sz w:val="28"/>
          <w:szCs w:val="28"/>
        </w:rPr>
        <w:t>- Не играть в тёмных местах, на свалках, стройплощадках, пустырях и в заброшенных зданиях, рядом с железной дорогой и автомагистралью.</w:t>
      </w:r>
    </w:p>
    <w:p w:rsidR="008B1DBD" w:rsidRPr="002D4964" w:rsidRDefault="008B1DBD" w:rsidP="002D4964">
      <w:pPr>
        <w:rPr>
          <w:sz w:val="28"/>
          <w:szCs w:val="28"/>
        </w:rPr>
      </w:pPr>
      <w:r w:rsidRPr="002D4964">
        <w:rPr>
          <w:sz w:val="28"/>
          <w:szCs w:val="28"/>
        </w:rPr>
        <w:t>- Всегда сообщать родителям, куда идёшь гулять.</w:t>
      </w:r>
    </w:p>
    <w:p w:rsidR="008B1DBD" w:rsidRPr="002D4964" w:rsidRDefault="008B1DBD" w:rsidP="002D4964">
      <w:pPr>
        <w:rPr>
          <w:sz w:val="28"/>
          <w:szCs w:val="28"/>
        </w:rPr>
      </w:pPr>
      <w:r w:rsidRPr="002D4964">
        <w:rPr>
          <w:sz w:val="28"/>
          <w:szCs w:val="28"/>
        </w:rPr>
        <w:t>- Без сопровождения взрослых и разрешения родителей не ходить к водоемам (рекам, озерам) и в лес, не уезжать в другой населенный пункт.</w:t>
      </w:r>
    </w:p>
    <w:p w:rsidR="008B1DBD" w:rsidRPr="002D4964" w:rsidRDefault="008B1DBD" w:rsidP="002D4964">
      <w:pPr>
        <w:rPr>
          <w:sz w:val="28"/>
          <w:szCs w:val="28"/>
        </w:rPr>
      </w:pPr>
      <w:r w:rsidRPr="002D4964">
        <w:rPr>
          <w:sz w:val="28"/>
          <w:szCs w:val="28"/>
        </w:rPr>
        <w:t>- Находясь дома, быть внимательным при обращении с острыми, режущими, колющими предметами и электронагревательными приборами; не играть со спичками, зажигалками и т.п.</w:t>
      </w:r>
    </w:p>
    <w:p w:rsidR="008B1DBD" w:rsidRPr="002D4964" w:rsidRDefault="008B1DBD" w:rsidP="002D4964">
      <w:pPr>
        <w:rPr>
          <w:sz w:val="28"/>
          <w:szCs w:val="28"/>
        </w:rPr>
      </w:pPr>
      <w:r>
        <w:rPr>
          <w:noProof/>
        </w:rPr>
        <w:pict>
          <v:shape id="Рисунок 289" o:spid="_x0000_s1061" type="#_x0000_t75" alt="http://www.kaluga-gov.ru/images/%D0%97%D0%B0%D0%BC%D1%8B%D0%BA%D0%B0%D0%BD%D0%B8%D0%B5.jpg" href="http://www.kaluga-gov.ru/images/%D0%97%D0%B0%D0%BC%D1%8B%D0%BA%D0%B0%D0%BD%D0%B8%D0%B5.j" style="position:absolute;margin-left:0;margin-top:0;width:131.2pt;height:160.05pt;z-index:-251648512;visibility:visible;mso-position-horizontal:left;mso-position-horizontal-relative:margin;mso-position-vertical:bottom;mso-position-vertical-relative:margin" o:button="t">
            <v:fill o:detectmouseclick="t"/>
            <v:imagedata r:id="rId23" o:title=""/>
            <w10:wrap type="square" anchorx="margin" anchory="margin"/>
          </v:shape>
        </w:pict>
      </w:r>
      <w:r w:rsidRPr="002D4964">
        <w:rPr>
          <w:sz w:val="28"/>
          <w:szCs w:val="28"/>
        </w:rPr>
        <w:t>- При обнаружении пожара как можно быстрее покинуть опасное помещение, не тратя время на спасение имущества, оповестить о случившемся взрослого, позвонить в пожарную охрану.</w:t>
      </w:r>
    </w:p>
    <w:p w:rsidR="008B1DBD" w:rsidRPr="002D4964" w:rsidRDefault="008B1DBD" w:rsidP="002D4964">
      <w:pPr>
        <w:rPr>
          <w:sz w:val="28"/>
          <w:szCs w:val="28"/>
        </w:rPr>
      </w:pPr>
      <w:r w:rsidRPr="002D4964">
        <w:rPr>
          <w:sz w:val="28"/>
          <w:szCs w:val="28"/>
        </w:rPr>
        <w:t>- При использовании роликовых коньков и самокатов, помнить, что проезжая часть не предназначена для их использования, кататься по тротуару.</w:t>
      </w:r>
    </w:p>
    <w:p w:rsidR="008B1DBD" w:rsidRPr="002D4964" w:rsidRDefault="008B1DBD" w:rsidP="002D4964">
      <w:pPr>
        <w:rPr>
          <w:sz w:val="28"/>
          <w:szCs w:val="28"/>
        </w:rPr>
      </w:pPr>
      <w:r w:rsidRPr="002D4964">
        <w:rPr>
          <w:i/>
          <w:sz w:val="28"/>
          <w:szCs w:val="28"/>
        </w:rPr>
        <w:t xml:space="preserve">   Уважаемые родители, помните: отсутствие контроля за детьми со стороны взрослых – самая частая причина трагедий. А потому не оставляйте детей без присмотра!</w:t>
      </w:r>
    </w:p>
    <w:p w:rsidR="008B1DBD" w:rsidRPr="002D4964" w:rsidRDefault="008B1DBD" w:rsidP="002D4964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8B1DBD" w:rsidRPr="009403E9" w:rsidRDefault="008B1DBD" w:rsidP="009403E9">
      <w:pPr>
        <w:spacing w:after="200" w:line="276" w:lineRule="auto"/>
        <w:rPr>
          <w:rFonts w:ascii="Calibri" w:hAnsi="Calibri"/>
          <w:sz w:val="32"/>
          <w:szCs w:val="32"/>
          <w:lang w:eastAsia="en-US"/>
        </w:rPr>
      </w:pPr>
      <w:r>
        <w:rPr>
          <w:noProof/>
        </w:rPr>
        <w:pict>
          <v:shape id="Рисунок 314" o:spid="_x0000_s1062" type="#_x0000_t75" style="position:absolute;margin-left:-42.3pt;margin-top:-11pt;width:124.9pt;height:157.2pt;z-index:-251635200;visibility:visible" wrapcoords="-129 0 -129 21497 21600 21497 21600 0 -129 0">
            <v:imagedata r:id="rId24" o:title=""/>
            <w10:wrap type="through"/>
          </v:shape>
        </w:pict>
      </w:r>
      <w:r>
        <w:rPr>
          <w:noProof/>
        </w:rPr>
        <w:pict>
          <v:shape id="Поле 313" o:spid="_x0000_s1063" type="#_x0000_t202" style="position:absolute;margin-left:194.65pt;margin-top:-19.2pt;width:237.75pt;height:58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" fillcolor="#9bbb59" strokecolor="window" strokeweight="3pt">
            <v:shadow on="t" color="black" opacity="24903f" origin=",.5" offset="0,.55556mm"/>
            <v:textbox>
              <w:txbxContent>
                <w:p w:rsidR="008B1DBD" w:rsidRPr="00AC45F5" w:rsidRDefault="008B1DBD" w:rsidP="009403E9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AC45F5">
                    <w:rPr>
                      <w:b/>
                      <w:sz w:val="72"/>
                      <w:szCs w:val="72"/>
                    </w:rPr>
                    <w:t>Проба пера</w:t>
                  </w:r>
                </w:p>
              </w:txbxContent>
            </v:textbox>
            <w10:wrap type="square"/>
          </v:shape>
        </w:pict>
      </w:r>
    </w:p>
    <w:p w:rsidR="008B1DBD" w:rsidRPr="009403E9" w:rsidRDefault="008B1DBD" w:rsidP="009403E9">
      <w:pPr>
        <w:jc w:val="center"/>
        <w:rPr>
          <w:rFonts w:ascii="Calibri" w:hAnsi="Calibri"/>
          <w:sz w:val="32"/>
          <w:szCs w:val="32"/>
          <w:lang w:eastAsia="en-US"/>
        </w:rPr>
      </w:pPr>
    </w:p>
    <w:p w:rsidR="008B1DBD" w:rsidRPr="009403E9" w:rsidRDefault="008B1DBD" w:rsidP="009403E9">
      <w:pPr>
        <w:rPr>
          <w:rFonts w:ascii="Calibri" w:hAnsi="Calibri"/>
          <w:sz w:val="36"/>
          <w:szCs w:val="36"/>
          <w:lang w:eastAsia="en-US"/>
        </w:rPr>
      </w:pPr>
    </w:p>
    <w:p w:rsidR="008B1DBD" w:rsidRPr="009403E9" w:rsidRDefault="008B1DBD" w:rsidP="009403E9">
      <w:pPr>
        <w:rPr>
          <w:rFonts w:ascii="Calibri" w:hAnsi="Calibri"/>
          <w:sz w:val="36"/>
          <w:szCs w:val="36"/>
          <w:lang w:eastAsia="en-US"/>
        </w:rPr>
      </w:pPr>
      <w:r w:rsidRPr="009403E9">
        <w:rPr>
          <w:rFonts w:ascii="Calibri" w:hAnsi="Calibri"/>
          <w:sz w:val="36"/>
          <w:szCs w:val="36"/>
          <w:lang w:eastAsia="en-US"/>
        </w:rPr>
        <w:t xml:space="preserve">       Букет для классной классной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Цветы для своей классной,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Растили мы все лето: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 xml:space="preserve">                            Пололи, поливали,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 xml:space="preserve">                            От ветра берегли.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Букет для классной классной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Собрали мы огромный.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Любуясь, украшали,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>
        <w:rPr>
          <w:noProof/>
        </w:rPr>
        <w:pict>
          <v:shape id="Рисунок 315" o:spid="_x0000_s1064" type="#_x0000_t75" alt="http://im5-tub-ru.yandex.net/i?id=244607131-11-72" style="position:absolute;margin-left:253.15pt;margin-top:8.8pt;width:200.25pt;height:224.5pt;z-index:-251634176;visibility:visible" wrapcoords="-81 0 -81 21528 21600 21528 21600 0 -81 0">
            <v:imagedata r:id="rId25" o:title=""/>
            <w10:wrap type="through"/>
          </v:shape>
        </w:pict>
      </w:r>
      <w:r w:rsidRPr="009403E9">
        <w:rPr>
          <w:rFonts w:ascii="Calibri" w:hAnsi="Calibri"/>
          <w:sz w:val="28"/>
          <w:szCs w:val="28"/>
          <w:lang w:eastAsia="en-US"/>
        </w:rPr>
        <w:t>Старались, как могли.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Лето быстро пролетело,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Мы пришли в просторный класс.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С радостью,  с улыбкой доброй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Классная встречала нас.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Наша классная похожа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На наш праздничный букет.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Она – лучшая из классных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В том у нас сомненья нет!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Вот ромашка – её  нежность,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Астра – к детям доброта.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Гладиолус – школе преданность,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Роза -  душевная красота.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Мы пока еще не взрослые,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Слова нам трудно подбирать.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Пусть букет будет признаньем,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С ним нам легче поздравлять.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Примите наш букет красивый,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Пусть он украсит снова класс.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Хотим мы видеть вас счастливой,</w:t>
      </w:r>
    </w:p>
    <w:p w:rsidR="008B1DBD" w:rsidRPr="009403E9" w:rsidRDefault="008B1DBD" w:rsidP="009403E9">
      <w:pPr>
        <w:rPr>
          <w:rFonts w:ascii="Calibri" w:hAnsi="Calibri"/>
          <w:sz w:val="28"/>
          <w:szCs w:val="28"/>
          <w:lang w:eastAsia="en-US"/>
        </w:rPr>
      </w:pPr>
      <w:r w:rsidRPr="009403E9">
        <w:rPr>
          <w:rFonts w:ascii="Calibri" w:hAnsi="Calibri"/>
          <w:sz w:val="28"/>
          <w:szCs w:val="28"/>
          <w:lang w:eastAsia="en-US"/>
        </w:rPr>
        <w:t>Мы очень, очень любим Вас!</w:t>
      </w:r>
    </w:p>
    <w:p w:rsidR="008B1DBD" w:rsidRPr="0057378E" w:rsidRDefault="008B1DBD" w:rsidP="009403E9">
      <w:pPr>
        <w:rPr>
          <w:rFonts w:ascii="Monotype Corsiva" w:hAnsi="Monotype Corsiva"/>
          <w:b/>
          <w:i/>
          <w:sz w:val="36"/>
          <w:szCs w:val="36"/>
          <w:lang w:eastAsia="en-US"/>
        </w:rPr>
      </w:pPr>
      <w:r>
        <w:rPr>
          <w:rFonts w:ascii="Monotype Corsiva" w:hAnsi="Monotype Corsiva"/>
          <w:b/>
          <w:i/>
          <w:sz w:val="36"/>
          <w:szCs w:val="36"/>
          <w:lang w:eastAsia="en-US"/>
        </w:rPr>
        <w:t>Якунин Дмитрий</w:t>
      </w:r>
    </w:p>
    <w:p w:rsidR="008B1DBD" w:rsidRDefault="008B1DBD" w:rsidP="002D4964"/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pict>
          <v:shape id="_x0000_s1065" type="#_x0000_t202" style="position:absolute;margin-left:-21.9pt;margin-top:4.05pt;width:197.85pt;height:310.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8B1DBD" w:rsidRPr="00E346A1" w:rsidRDefault="008B1DBD" w:rsidP="0057378E">
                  <w:pPr>
                    <w:ind w:left="-57"/>
                    <w:rPr>
                      <w:b/>
                      <w:sz w:val="32"/>
                      <w:szCs w:val="32"/>
                    </w:rPr>
                  </w:pPr>
                  <w:r w:rsidRPr="00E346A1">
                    <w:rPr>
                      <w:b/>
                      <w:sz w:val="32"/>
                      <w:szCs w:val="32"/>
                    </w:rPr>
                    <w:t>Смотр классных уголков</w:t>
                  </w:r>
                </w:p>
                <w:p w:rsidR="008B1DBD" w:rsidRPr="00E346A1" w:rsidRDefault="008B1DBD" w:rsidP="0057378E">
                  <w:pPr>
                    <w:rPr>
                      <w:sz w:val="28"/>
                      <w:szCs w:val="28"/>
                    </w:rPr>
                  </w:pPr>
                  <w:r w:rsidRPr="00E346A1">
                    <w:rPr>
                      <w:sz w:val="28"/>
                      <w:szCs w:val="28"/>
                    </w:rPr>
                    <w:t xml:space="preserve">17 октября состоялся смотр – конкурс классных уголков 2 -9 классов. Ребята проявили изобретательность, фантазию, творчество. </w:t>
                  </w:r>
                </w:p>
                <w:p w:rsidR="008B1DBD" w:rsidRPr="00E346A1" w:rsidRDefault="008B1DBD" w:rsidP="0057378E">
                  <w:pPr>
                    <w:rPr>
                      <w:sz w:val="28"/>
                      <w:szCs w:val="28"/>
                    </w:rPr>
                  </w:pPr>
                  <w:r w:rsidRPr="00E346A1">
                    <w:rPr>
                      <w:sz w:val="28"/>
                      <w:szCs w:val="28"/>
                    </w:rPr>
                    <w:t>Благодарность объявляем  всем коллективам за участие в конкурсе.</w:t>
                  </w:r>
                </w:p>
                <w:p w:rsidR="008B1DBD" w:rsidRPr="00E346A1" w:rsidRDefault="008B1DBD" w:rsidP="0057378E">
                  <w:pPr>
                    <w:rPr>
                      <w:sz w:val="28"/>
                      <w:szCs w:val="28"/>
                    </w:rPr>
                  </w:pPr>
                  <w:r w:rsidRPr="00E346A1">
                    <w:rPr>
                      <w:sz w:val="28"/>
                      <w:szCs w:val="28"/>
                    </w:rPr>
                    <w:t>Лучшими были признаны уголки следующих классов:</w:t>
                  </w:r>
                </w:p>
                <w:p w:rsidR="008B1DBD" w:rsidRPr="00E346A1" w:rsidRDefault="008B1DBD" w:rsidP="0057378E">
                  <w:pPr>
                    <w:rPr>
                      <w:sz w:val="28"/>
                      <w:szCs w:val="28"/>
                    </w:rPr>
                  </w:pPr>
                  <w:r w:rsidRPr="00E346A1">
                    <w:rPr>
                      <w:sz w:val="28"/>
                      <w:szCs w:val="28"/>
                    </w:rPr>
                    <w:t>1 место – 2, 3 и 8 классы</w:t>
                  </w:r>
                </w:p>
                <w:p w:rsidR="008B1DBD" w:rsidRPr="00E346A1" w:rsidRDefault="008B1DBD" w:rsidP="0057378E">
                  <w:pPr>
                    <w:rPr>
                      <w:sz w:val="28"/>
                      <w:szCs w:val="28"/>
                    </w:rPr>
                  </w:pPr>
                  <w:r w:rsidRPr="00E346A1">
                    <w:rPr>
                      <w:sz w:val="28"/>
                      <w:szCs w:val="28"/>
                    </w:rPr>
                    <w:t>2 место – 4, 6,  и 9 классы</w:t>
                  </w:r>
                </w:p>
                <w:p w:rsidR="008B1DBD" w:rsidRPr="00E346A1" w:rsidRDefault="008B1DBD" w:rsidP="0057378E">
                  <w:pPr>
                    <w:rPr>
                      <w:sz w:val="28"/>
                      <w:szCs w:val="28"/>
                    </w:rPr>
                  </w:pPr>
                  <w:r w:rsidRPr="00E346A1">
                    <w:rPr>
                      <w:sz w:val="28"/>
                      <w:szCs w:val="28"/>
                    </w:rPr>
                    <w:t>3 место – 5 и 7 классы</w:t>
                  </w:r>
                </w:p>
                <w:p w:rsidR="008B1DBD" w:rsidRPr="00E346A1" w:rsidRDefault="008B1DBD" w:rsidP="0057378E">
                  <w:pPr>
                    <w:jc w:val="center"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E346A1">
                    <w:rPr>
                      <w:b/>
                      <w:i/>
                      <w:color w:val="FF0000"/>
                      <w:sz w:val="28"/>
                      <w:szCs w:val="28"/>
                    </w:rPr>
                    <w:t>Ребята, молодцы!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03" o:spid="_x0000_s1066" type="#_x0000_t202" style="position:absolute;margin-left:-39.3pt;margin-top:-5.75pt;width:2in;height:51.75pt;z-index:2516751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" filled="f" stroked="f">
            <v:textbox>
              <w:txbxContent>
                <w:p w:rsidR="008B1DBD" w:rsidRPr="000F65E8" w:rsidRDefault="008B1DBD" w:rsidP="0057378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0F65E8">
                    <w:rPr>
                      <w:b/>
                      <w:sz w:val="72"/>
                      <w:szCs w:val="72"/>
                    </w:rPr>
                    <w:t>Школьные новости</w:t>
                  </w:r>
                </w:p>
              </w:txbxContent>
            </v:textbox>
            <w10:wrap type="square"/>
          </v:shape>
        </w:pict>
      </w:r>
    </w:p>
    <w:p w:rsidR="008B1DBD" w:rsidRPr="0057378E" w:rsidRDefault="008B1DBD" w:rsidP="0057378E">
      <w:pPr>
        <w:spacing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pict>
          <v:shape id="_x0000_s1067" type="#_x0000_t202" style="position:absolute;margin-left:-355.65pt;margin-top:5.15pt;width:321pt;height:263.2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8B1DBD" w:rsidRPr="00264520" w:rsidRDefault="008B1DBD" w:rsidP="0057378E">
                  <w:pPr>
                    <w:rPr>
                      <w:b/>
                      <w:sz w:val="32"/>
                      <w:szCs w:val="32"/>
                    </w:rPr>
                  </w:pPr>
                  <w:r w:rsidRPr="00264520">
                    <w:rPr>
                      <w:b/>
                      <w:sz w:val="32"/>
                      <w:szCs w:val="32"/>
                    </w:rPr>
                    <w:t>«Спорт! Спорт! Спорт!»</w:t>
                  </w:r>
                </w:p>
                <w:p w:rsidR="008B1DBD" w:rsidRPr="00E346A1" w:rsidRDefault="008B1DBD" w:rsidP="0057378E">
                  <w:pPr>
                    <w:pStyle w:val="NoSpacing"/>
                    <w:rPr>
                      <w:sz w:val="28"/>
                      <w:szCs w:val="28"/>
                    </w:rPr>
                  </w:pPr>
                  <w:r w:rsidRPr="00E346A1">
                    <w:rPr>
                      <w:sz w:val="28"/>
                      <w:szCs w:val="28"/>
                    </w:rPr>
                    <w:t>В нашей школе прошли матчи по мини-футболу.</w:t>
                  </w:r>
                </w:p>
                <w:p w:rsidR="008B1DBD" w:rsidRPr="00E346A1" w:rsidRDefault="008B1DBD" w:rsidP="0057378E">
                  <w:pPr>
                    <w:pStyle w:val="NoSpacing"/>
                    <w:rPr>
                      <w:sz w:val="28"/>
                      <w:szCs w:val="28"/>
                    </w:rPr>
                  </w:pPr>
                  <w:r w:rsidRPr="00E346A1">
                    <w:rPr>
                      <w:sz w:val="28"/>
                      <w:szCs w:val="28"/>
                    </w:rPr>
                    <w:t>Команды 3,4 классов боролись за право быть первыми.</w:t>
                  </w:r>
                </w:p>
                <w:p w:rsidR="008B1DBD" w:rsidRPr="00E346A1" w:rsidRDefault="008B1DBD" w:rsidP="0057378E">
                  <w:pPr>
                    <w:pStyle w:val="NoSpacing"/>
                    <w:rPr>
                      <w:sz w:val="28"/>
                      <w:szCs w:val="28"/>
                    </w:rPr>
                  </w:pPr>
                  <w:r w:rsidRPr="00E346A1">
                    <w:rPr>
                      <w:sz w:val="28"/>
                      <w:szCs w:val="28"/>
                    </w:rPr>
                    <w:t>В соревновании среди младших школьников выиграл 4 класс. Второе место занял 3 класс.</w:t>
                  </w:r>
                </w:p>
                <w:p w:rsidR="008B1DBD" w:rsidRPr="00E346A1" w:rsidRDefault="008B1DBD" w:rsidP="0057378E">
                  <w:pPr>
                    <w:pStyle w:val="NoSpacing"/>
                    <w:rPr>
                      <w:sz w:val="28"/>
                      <w:szCs w:val="28"/>
                    </w:rPr>
                  </w:pPr>
                  <w:r w:rsidRPr="00E346A1">
                    <w:rPr>
                      <w:sz w:val="28"/>
                      <w:szCs w:val="28"/>
                    </w:rPr>
                    <w:t>22 октября среди учеников 7,8 и 9 классов тоже прошли соревнования по мини-футболу.</w:t>
                  </w:r>
                </w:p>
                <w:p w:rsidR="008B1DBD" w:rsidRPr="00E346A1" w:rsidRDefault="008B1DBD" w:rsidP="0057378E">
                  <w:pPr>
                    <w:pStyle w:val="NoSpacing"/>
                    <w:rPr>
                      <w:sz w:val="28"/>
                      <w:szCs w:val="28"/>
                    </w:rPr>
                  </w:pPr>
                  <w:r w:rsidRPr="00E346A1">
                    <w:rPr>
                      <w:sz w:val="28"/>
                      <w:szCs w:val="28"/>
                    </w:rPr>
                    <w:t>Среди старших школьников первое место получил 9 класс, второе место у 8 класса, а третье у 7 класса.</w:t>
                  </w:r>
                </w:p>
                <w:p w:rsidR="008B1DBD" w:rsidRDefault="008B1DBD" w:rsidP="0057378E"/>
              </w:txbxContent>
            </v:textbox>
          </v:shape>
        </w:pict>
      </w: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pict>
          <v:shape id="Рисунок 309" o:spid="_x0000_s1068" type="#_x0000_t75" style="position:absolute;margin-left:54.45pt;margin-top:22.3pt;width:72.75pt;height:78.3pt;z-index:251674112;visibility:visible">
            <v:imagedata r:id="rId26" o:title=""/>
          </v:shape>
        </w:pict>
      </w: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pict>
          <v:shape id="_x0000_s1069" type="#_x0000_t202" style="position:absolute;margin-left:-49.8pt;margin-top:9.05pt;width:261pt;height:234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B1DBD" w:rsidRDefault="008B1DBD" w:rsidP="0057378E">
                  <w:pPr>
                    <w:rPr>
                      <w:b/>
                      <w:caps/>
                      <w:sz w:val="28"/>
                      <w:szCs w:val="28"/>
                    </w:rPr>
                  </w:pPr>
                  <w:r w:rsidRPr="00264520">
                    <w:rPr>
                      <w:b/>
                      <w:caps/>
                      <w:sz w:val="28"/>
                      <w:szCs w:val="28"/>
                    </w:rPr>
                    <w:t>Акция «Посади дерево»</w:t>
                  </w:r>
                </w:p>
                <w:p w:rsidR="008B1DBD" w:rsidRPr="0036074A" w:rsidRDefault="008B1DBD" w:rsidP="0057378E">
                  <w:pPr>
                    <w:rPr>
                      <w:b/>
                      <w:caps/>
                      <w:sz w:val="28"/>
                      <w:szCs w:val="28"/>
                    </w:rPr>
                  </w:pPr>
                  <w:r w:rsidRPr="00E346A1">
                    <w:rPr>
                      <w:sz w:val="28"/>
                      <w:szCs w:val="28"/>
                    </w:rPr>
                    <w:t xml:space="preserve">15 октября состоялась акция «Посади дерево». В акции приняли участие,  учащиеся 7 и 8 классов с руководителем – учителем химии и биологии Петровой Верой Ивановной.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219.45pt;margin-top:10.55pt;width:248.25pt;height:301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8B1DBD" w:rsidRPr="00544B0A" w:rsidRDefault="008B1DBD" w:rsidP="0057378E">
                  <w:pPr>
                    <w:rPr>
                      <w:b/>
                      <w:color w:val="9BBB59"/>
                      <w:sz w:val="32"/>
                      <w:szCs w:val="32"/>
                    </w:rPr>
                  </w:pPr>
                  <w:r w:rsidRPr="00544B0A">
                    <w:rPr>
                      <w:b/>
                      <w:color w:val="9BBB59"/>
                      <w:sz w:val="32"/>
                      <w:szCs w:val="32"/>
                    </w:rPr>
                    <w:t>Детская площадка</w:t>
                  </w:r>
                </w:p>
                <w:p w:rsidR="008B1DBD" w:rsidRPr="00544B0A" w:rsidRDefault="008B1DBD" w:rsidP="0057378E">
                  <w:pPr>
                    <w:rPr>
                      <w:b/>
                      <w:color w:val="9BBB59"/>
                      <w:sz w:val="32"/>
                      <w:szCs w:val="32"/>
                    </w:rPr>
                  </w:pPr>
                  <w:r w:rsidRPr="00E346A1">
                    <w:rPr>
                      <w:sz w:val="28"/>
                      <w:szCs w:val="28"/>
                    </w:rPr>
                    <w:t xml:space="preserve">Позади школы не смолкают детские голоса. Это все потому, что в начале октября на участке школы установили красивую, удобную, детскую площадку. Ребята были рады этому, но особенно были в восторге </w:t>
                  </w:r>
                  <w:r>
                    <w:rPr>
                      <w:sz w:val="28"/>
                      <w:szCs w:val="28"/>
                    </w:rPr>
                    <w:t xml:space="preserve"> младшие школьники и малыши </w:t>
                  </w:r>
                  <w:r w:rsidRPr="00E346A1">
                    <w:rPr>
                      <w:sz w:val="28"/>
                      <w:szCs w:val="28"/>
                    </w:rPr>
                    <w:t xml:space="preserve"> из детского садика. Теперь эта площадка любимое место всех детей! </w:t>
                  </w:r>
                </w:p>
              </w:txbxContent>
            </v:textbox>
          </v:shape>
        </w:pict>
      </w: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pict>
          <v:shape id="Рисунок 310" o:spid="_x0000_s1071" type="#_x0000_t75" style="position:absolute;margin-left:-39.3pt;margin-top:16.1pt;width:102.75pt;height:95.25pt;z-index:251676160;visibility:visible">
            <v:imagedata r:id="rId27" o:title=""/>
          </v:shape>
        </w:pict>
      </w:r>
    </w:p>
    <w:p w:rsidR="008B1DBD" w:rsidRPr="0057378E" w:rsidRDefault="008B1DBD" w:rsidP="0057378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tabs>
          <w:tab w:val="left" w:pos="5190"/>
        </w:tabs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bookmarkStart w:id="0" w:name="_GoBack"/>
      <w:r>
        <w:rPr>
          <w:noProof/>
        </w:rPr>
        <w:pict>
          <v:shape id="Рисунок 311" o:spid="_x0000_s1072" type="#_x0000_t75" style="position:absolute;margin-left:278.25pt;margin-top:10.95pt;width:187.2pt;height:80.25pt;z-index:251677184;visibility:visible">
            <v:imagedata r:id="rId28" o:title=""/>
          </v:shape>
        </w:pict>
      </w:r>
      <w:bookmarkEnd w:id="0"/>
      <w:r w:rsidRPr="0057378E">
        <w:rPr>
          <w:rFonts w:ascii="Calibri" w:hAnsi="Calibri"/>
          <w:sz w:val="22"/>
          <w:szCs w:val="22"/>
          <w:lang w:eastAsia="en-US"/>
        </w:rPr>
        <w:tab/>
      </w:r>
    </w:p>
    <w:p w:rsidR="008B1DBD" w:rsidRPr="0057378E" w:rsidRDefault="008B1DBD" w:rsidP="0057378E">
      <w:pPr>
        <w:tabs>
          <w:tab w:val="left" w:pos="5190"/>
        </w:tabs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tabs>
          <w:tab w:val="left" w:pos="5190"/>
        </w:tabs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tabs>
          <w:tab w:val="left" w:pos="5190"/>
        </w:tabs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pict>
          <v:shape id="_x0000_s1073" type="#_x0000_t202" style="position:absolute;margin-left:-49.8pt;margin-top:-.1pt;width:327.75pt;height:192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8B1DBD" w:rsidRPr="004C3B8B" w:rsidRDefault="008B1DBD" w:rsidP="0057378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C3B8B">
                    <w:rPr>
                      <w:b/>
                      <w:sz w:val="32"/>
                      <w:szCs w:val="32"/>
                    </w:rPr>
                    <w:t>«Осень - дивная пора»</w:t>
                  </w:r>
                </w:p>
                <w:p w:rsidR="008B1DBD" w:rsidRPr="004C3B8B" w:rsidRDefault="008B1DBD" w:rsidP="0057378E">
                  <w:pPr>
                    <w:rPr>
                      <w:sz w:val="28"/>
                      <w:szCs w:val="28"/>
                    </w:rPr>
                  </w:pPr>
                  <w:r w:rsidRPr="004C3B8B">
                    <w:rPr>
                      <w:sz w:val="28"/>
                      <w:szCs w:val="28"/>
                    </w:rPr>
                    <w:t>Под таким названием в нашей школе прошёл осенний праздник. К этому мероприятию ребята подготовили много интересных конкурсов и номеров художественной самодеятельности. Праздник получился  веселым и интересным. Справедливое жюри наградило ребят грамотами и сладкими  призами.</w:t>
                  </w:r>
                </w:p>
                <w:p w:rsidR="008B1DBD" w:rsidRDefault="008B1DBD" w:rsidP="0057378E"/>
              </w:txbxContent>
            </v:textbox>
          </v:shape>
        </w:pict>
      </w:r>
    </w:p>
    <w:p w:rsidR="008B1DBD" w:rsidRPr="0057378E" w:rsidRDefault="008B1DBD" w:rsidP="0057378E">
      <w:pPr>
        <w:tabs>
          <w:tab w:val="left" w:pos="5190"/>
        </w:tabs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tabs>
          <w:tab w:val="left" w:pos="5190"/>
        </w:tabs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>
        <w:rPr>
          <w:noProof/>
        </w:rPr>
        <w:pict>
          <v:shape id="Рисунок 312" o:spid="_x0000_s1074" type="#_x0000_t75" style="position:absolute;margin-left:283.2pt;margin-top:9.75pt;width:168.05pt;height:126pt;z-index:-251637248;visibility:visible" wrapcoords="-96 0 -96 21471 21600 21471 21600 0 -96 0">
            <v:imagedata r:id="rId29" o:title=""/>
            <w10:wrap type="through"/>
          </v:shape>
        </w:pict>
      </w:r>
    </w:p>
    <w:p w:rsidR="008B1DBD" w:rsidRPr="0057378E" w:rsidRDefault="008B1DBD" w:rsidP="0057378E">
      <w:pPr>
        <w:tabs>
          <w:tab w:val="left" w:pos="5190"/>
        </w:tabs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Pr="0057378E" w:rsidRDefault="008B1DBD" w:rsidP="0057378E">
      <w:pPr>
        <w:tabs>
          <w:tab w:val="left" w:pos="5190"/>
        </w:tabs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8B1DBD" w:rsidRDefault="008B1DBD" w:rsidP="002D4964"/>
    <w:sectPr w:rsidR="008B1DBD" w:rsidSect="002D4964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4964"/>
    <w:rsid w:val="000F65E8"/>
    <w:rsid w:val="00115C55"/>
    <w:rsid w:val="001B36E9"/>
    <w:rsid w:val="002204DA"/>
    <w:rsid w:val="00264520"/>
    <w:rsid w:val="002D4964"/>
    <w:rsid w:val="00337823"/>
    <w:rsid w:val="0036074A"/>
    <w:rsid w:val="00381A03"/>
    <w:rsid w:val="00385F6D"/>
    <w:rsid w:val="003C3951"/>
    <w:rsid w:val="004C3B8B"/>
    <w:rsid w:val="00544B0A"/>
    <w:rsid w:val="0057378E"/>
    <w:rsid w:val="007D3324"/>
    <w:rsid w:val="00825F26"/>
    <w:rsid w:val="008B1DBD"/>
    <w:rsid w:val="009403E9"/>
    <w:rsid w:val="00963B57"/>
    <w:rsid w:val="00A54374"/>
    <w:rsid w:val="00A65C33"/>
    <w:rsid w:val="00A86CFF"/>
    <w:rsid w:val="00AC45F5"/>
    <w:rsid w:val="00BA4053"/>
    <w:rsid w:val="00C94B7D"/>
    <w:rsid w:val="00D03E92"/>
    <w:rsid w:val="00DA7A09"/>
    <w:rsid w:val="00DD7B6F"/>
    <w:rsid w:val="00DF2A46"/>
    <w:rsid w:val="00E346A1"/>
    <w:rsid w:val="00F87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96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2D4964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http://im0-tub-ru.yandex.net/i?id=327666639-29-72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7</Pages>
  <Words>846</Words>
  <Characters>4826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Денисов Юрий Леонтьевич</cp:lastModifiedBy>
  <cp:revision>4</cp:revision>
  <dcterms:created xsi:type="dcterms:W3CDTF">2013-11-05T10:28:00Z</dcterms:created>
  <dcterms:modified xsi:type="dcterms:W3CDTF">2016-10-21T09:07:00Z</dcterms:modified>
</cp:coreProperties>
</file>