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6083" w:rsidRDefault="00906083" w:rsidP="005F2374">
      <w:pPr>
        <w:tabs>
          <w:tab w:val="left" w:pos="3720"/>
        </w:tabs>
        <w:rPr>
          <w:rFonts w:ascii="Calibri" w:hAnsi="Calibri" w:cs="Calibri"/>
          <w:sz w:val="28"/>
          <w:szCs w:val="28"/>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100.25pt;margin-top:68.7pt;width:315pt;height:40.5pt;z-index:-251629056" wrapcoords="309 -19200 -1697 -19200 -1800 -18800 -1800 7200 51 12800 51 19200 -154 20800 0 21200 1594 21200 2931 21200 21754 21200 21549 19200 21343 12800 21754 12800 25251 7200 25251 6400 24943 0 24737 -6400 24583 -12800 24377 -19200 309 -19200" fillcolor="#063" strokecolor="green">
            <v:fill r:id="rId5" o:title="" type="tile"/>
            <v:shadow on="t" type="perspective" color="#c7dfd3" opacity="52429f" origin="-.5,-.5" offset="-26pt,-36pt" matrix="1.25,,,1.25"/>
            <v:textpath style="font-family:&quot;Times New Roman&quot;;v-text-kern:t" trim="t" fitpath="t" string="БОЛЬШАЯ ПЕРЕМЕНА"/>
            <w10:wrap type="through"/>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7" type="#_x0000_t75" style="position:absolute;margin-left:-50.55pt;margin-top:13.8pt;width:114.45pt;height:110.8pt;z-index:-251688448;visibility:visible" wrapcoords="-141 0 -141 21454 21600 21454 21600 0 -141 0">
            <v:imagedata r:id="rId6" o:title=""/>
            <w10:wrap type="through"/>
          </v:shape>
        </w:pict>
      </w:r>
    </w:p>
    <w:p w:rsidR="00906083" w:rsidRDefault="00906083" w:rsidP="005F2374">
      <w:pPr>
        <w:tabs>
          <w:tab w:val="left" w:pos="3720"/>
        </w:tabs>
        <w:rPr>
          <w:rFonts w:ascii="Calibri" w:hAnsi="Calibri" w:cs="Calibri"/>
          <w:sz w:val="28"/>
          <w:szCs w:val="28"/>
        </w:rPr>
      </w:pPr>
      <w:r>
        <w:rPr>
          <w:b/>
          <w:i/>
        </w:rPr>
        <w:t>Ежемесячная газета ГБОУ ООШ с.Покровка</w:t>
      </w:r>
    </w:p>
    <w:p w:rsidR="00906083" w:rsidRPr="005F2374" w:rsidRDefault="00906083" w:rsidP="005F2374">
      <w:pPr>
        <w:tabs>
          <w:tab w:val="left" w:pos="3720"/>
        </w:tabs>
        <w:rPr>
          <w:rFonts w:ascii="Calibri" w:hAnsi="Calibri" w:cs="Calibri"/>
          <w:sz w:val="28"/>
          <w:szCs w:val="28"/>
        </w:rPr>
      </w:pPr>
    </w:p>
    <w:p w:rsidR="00906083" w:rsidRPr="00CE74D4" w:rsidRDefault="00906083" w:rsidP="00CE74D4">
      <w:pPr>
        <w:tabs>
          <w:tab w:val="left" w:pos="3720"/>
        </w:tabs>
        <w:rPr>
          <w:rFonts w:ascii="Calibri" w:hAnsi="Calibri" w:cs="Calibri"/>
          <w:sz w:val="28"/>
          <w:szCs w:val="28"/>
        </w:rPr>
      </w:pPr>
      <w:r>
        <w:rPr>
          <w:rFonts w:ascii="Monotype Corsiva" w:hAnsi="Monotype Corsiva"/>
          <w:b/>
          <w:i/>
          <w:sz w:val="36"/>
          <w:szCs w:val="36"/>
        </w:rPr>
        <w:t>№8</w:t>
      </w:r>
      <w:r w:rsidRPr="00CE74D4">
        <w:rPr>
          <w:rFonts w:ascii="Monotype Corsiva" w:hAnsi="Monotype Corsiva"/>
          <w:b/>
          <w:i/>
          <w:sz w:val="36"/>
          <w:szCs w:val="36"/>
        </w:rPr>
        <w:t xml:space="preserve">  </w:t>
      </w:r>
      <w:r w:rsidRPr="003B1E1C">
        <w:rPr>
          <w:rFonts w:ascii="Monotype Corsiva" w:hAnsi="Monotype Corsiva"/>
          <w:b/>
          <w:sz w:val="36"/>
          <w:szCs w:val="36"/>
        </w:rPr>
        <w:t xml:space="preserve">апрель </w:t>
      </w:r>
      <w:r w:rsidRPr="003B1E1C">
        <w:rPr>
          <w:rFonts w:ascii="Monotype Corsiva" w:hAnsi="Monotype Corsiva"/>
          <w:b/>
          <w:sz w:val="32"/>
          <w:szCs w:val="32"/>
        </w:rPr>
        <w:t>201</w:t>
      </w:r>
      <w:r>
        <w:rPr>
          <w:rFonts w:ascii="Monotype Corsiva" w:hAnsi="Monotype Corsiva"/>
          <w:b/>
          <w:sz w:val="32"/>
          <w:szCs w:val="32"/>
        </w:rPr>
        <w:t>6</w:t>
      </w:r>
    </w:p>
    <w:p w:rsidR="00906083" w:rsidRPr="002D4E53" w:rsidRDefault="00906083" w:rsidP="00E77565">
      <w:pPr>
        <w:ind w:left="-850"/>
        <w:rPr>
          <w:b/>
          <w:i/>
          <w:szCs w:val="28"/>
        </w:rPr>
      </w:pPr>
      <w:r>
        <w:rPr>
          <w:noProof/>
        </w:rPr>
        <w:pict>
          <v:shape id="Рисунок 10" o:spid="_x0000_s1028" type="#_x0000_t75" style="position:absolute;left:0;text-align:left;margin-left:-44.8pt;margin-top:34pt;width:522.7pt;height:344.15pt;z-index:-251687424;visibility:visible;mso-wrap-distance-left:9.48pt;mso-wrap-distance-top:.96pt;mso-wrap-distance-right:9.25pt;mso-wrap-distance-bottom:1.38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">
            <v:imagedata r:id="rId7" o:title=""/>
            <o:lock v:ext="edit" aspectratio="f"/>
          </v:shape>
        </w:pict>
      </w:r>
      <w:r>
        <w:rPr>
          <w:noProof/>
        </w:rPr>
        <w:pict>
          <v:shapetype id="_x0000_t202" coordsize="21600,21600" o:spt="202" path="m,l,21600r21600,l21600,xe">
            <v:stroke joinstyle="miter"/>
            <v:path gradientshapeok="t" o:connecttype="rect"/>
          </v:shapetype>
          <v:shape id="Поле 19" o:spid="_x0000_s1029" type="#_x0000_t202" style="position:absolute;left:0;text-align:left;margin-left:10.2pt;margin-top:2.6pt;width:435pt;height:2in;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" filled="f" stroked="f">
            <v:textbox style="mso-fit-shape-to-text:t">
              <w:txbxContent>
                <w:p w:rsidR="00906083" w:rsidRPr="00C57E39" w:rsidRDefault="00906083" w:rsidP="00E77565">
                  <w:pPr>
                    <w:ind w:left="-850"/>
                    <w:jc w:val="center"/>
                    <w:rPr>
                      <w:b/>
                      <w:sz w:val="48"/>
                      <w:szCs w:val="48"/>
                    </w:rPr>
                  </w:pPr>
                  <w:r>
                    <w:rPr>
                      <w:b/>
                      <w:sz w:val="48"/>
                      <w:szCs w:val="48"/>
                    </w:rPr>
                    <w:t>12 апреля – День космонавтики!</w:t>
                  </w:r>
                </w:p>
              </w:txbxContent>
            </v:textbox>
            <w10:wrap type="square"/>
          </v:shape>
        </w:pict>
      </w:r>
    </w:p>
    <w:p w:rsidR="00906083" w:rsidRPr="00F6513A" w:rsidRDefault="00906083" w:rsidP="00101CFB">
      <w:pPr>
        <w:rPr>
          <w:rFonts w:ascii="Monotype Corsiva" w:hAnsi="Monotype Corsiva"/>
          <w:color w:val="FFFFFF"/>
          <w:sz w:val="32"/>
          <w:lang w:eastAsia="en-US"/>
        </w:rPr>
      </w:pPr>
      <w:r>
        <w:rPr>
          <w:noProof/>
        </w:rPr>
        <w:pict>
          <v:shape id="Рисунок 20" o:spid="_x0000_s1030" type="#_x0000_t75" alt="День авиации и космонавтики анимированные открытки, бесплатные анимированные открытки День авиации и космонавтики скачать беспла" style="position:absolute;margin-left:269.95pt;margin-top:19.15pt;width:197.3pt;height:122.4pt;z-index:-251680256;visibility:visible;mso-wrap-distance-left:9.48pt;mso-wrap-distance-top:.96pt;mso-wrap-distance-right:9.24pt;mso-wrap-distance-bottom:1.54pt" wrapcoords="986 1325 821 1723 657 2915 657 18950 903 20275 1068 20275 20450 20275 20614 20275 20943 18817 20943 3313 20697 1723 20532 1325 986 132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">
            <v:imagedata r:id="rId8" o:title=""/>
            <o:lock v:ext="edit" aspectratio="f"/>
            <w10:wrap type="through"/>
          </v:shape>
        </w:pict>
      </w:r>
      <w:r w:rsidRPr="00101CFB">
        <w:rPr>
          <w:rFonts w:ascii="Monotype Corsiva" w:hAnsi="Monotype Corsiva"/>
          <w:color w:val="FFFFFF"/>
          <w:sz w:val="32"/>
          <w:lang w:eastAsia="en-US"/>
        </w:rPr>
        <w:t>С тех пор как Гагарин свой подвиг свершил,</w:t>
      </w:r>
      <w:r w:rsidRPr="00101CFB">
        <w:rPr>
          <w:rFonts w:ascii="Monotype Corsiva" w:hAnsi="Monotype Corsiva"/>
          <w:color w:val="FFFFFF"/>
          <w:sz w:val="32"/>
          <w:lang w:eastAsia="en-US"/>
        </w:rPr>
        <w:br/>
        <w:t>И Космос ему покорился огромный,</w:t>
      </w:r>
      <w:r w:rsidRPr="00101CFB">
        <w:rPr>
          <w:rFonts w:ascii="Monotype Corsiva" w:hAnsi="Monotype Corsiva"/>
          <w:color w:val="FFFFFF"/>
          <w:sz w:val="32"/>
          <w:lang w:eastAsia="en-US"/>
        </w:rPr>
        <w:br/>
        <w:t>Есть повод у каждой наземной души,</w:t>
      </w:r>
      <w:r w:rsidRPr="00101CFB">
        <w:rPr>
          <w:rFonts w:ascii="Monotype Corsiva" w:hAnsi="Monotype Corsiva"/>
          <w:color w:val="FFFFFF"/>
          <w:sz w:val="32"/>
          <w:lang w:eastAsia="en-US"/>
        </w:rPr>
        <w:br/>
        <w:t>Для радости очень большой и нескромной!</w:t>
      </w:r>
      <w:r w:rsidRPr="00101CFB">
        <w:rPr>
          <w:rFonts w:ascii="Monotype Corsiva" w:hAnsi="Monotype Corsiva"/>
          <w:color w:val="FFFFFF"/>
          <w:sz w:val="32"/>
          <w:lang w:eastAsia="en-US"/>
        </w:rPr>
        <w:br/>
      </w:r>
      <w:r w:rsidRPr="00101CFB">
        <w:rPr>
          <w:rFonts w:ascii="Monotype Corsiva" w:hAnsi="Monotype Corsiva"/>
          <w:color w:val="FFFFFF"/>
          <w:sz w:val="32"/>
          <w:lang w:eastAsia="en-US"/>
        </w:rPr>
        <w:br/>
        <w:t>И в День космонавтики звезды с небес</w:t>
      </w:r>
      <w:r w:rsidRPr="00101CFB">
        <w:rPr>
          <w:rFonts w:ascii="Monotype Corsiva" w:hAnsi="Monotype Corsiva"/>
          <w:color w:val="FFFFFF"/>
          <w:sz w:val="32"/>
          <w:lang w:eastAsia="en-US"/>
        </w:rPr>
        <w:br/>
        <w:t>Вам я от души непременно желаю.</w:t>
      </w:r>
      <w:r w:rsidRPr="00101CFB">
        <w:rPr>
          <w:rFonts w:ascii="Monotype Corsiva" w:hAnsi="Monotype Corsiva"/>
          <w:color w:val="FFFFFF"/>
          <w:sz w:val="32"/>
          <w:lang w:eastAsia="en-US"/>
        </w:rPr>
        <w:br/>
        <w:t>Пусть небо одарит букетом чудес,</w:t>
      </w:r>
      <w:r w:rsidRPr="00101CFB">
        <w:rPr>
          <w:rFonts w:ascii="Monotype Corsiva" w:hAnsi="Monotype Corsiva"/>
          <w:color w:val="FFFFFF"/>
          <w:sz w:val="32"/>
          <w:lang w:eastAsia="en-US"/>
        </w:rPr>
        <w:br/>
        <w:t>И радость на сердце царит неземная</w:t>
      </w: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r>
        <w:rPr>
          <w:noProof/>
        </w:rPr>
        <w:pict>
          <v:shape id="Надпись 2" o:spid="_x0000_s1031" type="#_x0000_t202" style="position:absolute;margin-left:299.5pt;margin-top:14.7pt;width:183.65pt;height:388.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" fillcolor="#dfa7a6" strokecolor="#bc4542" strokeweight="3pt">
            <v:fill color2="#f5e4e4" rotate="t" angle="180" colors="0 #ffa2a1;22938f #ffbebd;1 #ffe5e5" focus="100%" type="gradient"/>
            <v:stroke dashstyle="1 1"/>
            <v:shadow on="t" color="black" opacity="24903f" origin=",.5" offset="0,.55556mm"/>
            <v:textbox>
              <w:txbxContent>
                <w:p w:rsidR="00906083" w:rsidRDefault="00906083">
                  <w:pPr>
                    <w:rPr>
                      <w:b/>
                      <w:i/>
                      <w:sz w:val="28"/>
                      <w:szCs w:val="28"/>
                      <w:u w:val="single"/>
                    </w:rPr>
                  </w:pPr>
                  <w:r w:rsidRPr="001030D2">
                    <w:rPr>
                      <w:b/>
                      <w:i/>
                      <w:sz w:val="28"/>
                      <w:szCs w:val="28"/>
                      <w:u w:val="single"/>
                    </w:rPr>
                    <w:t>Сегодня в номере:</w:t>
                  </w:r>
                </w:p>
                <w:p w:rsidR="00906083" w:rsidRPr="001030D2" w:rsidRDefault="00906083">
                  <w:pPr>
                    <w:rPr>
                      <w:b/>
                      <w:i/>
                      <w:sz w:val="28"/>
                      <w:szCs w:val="28"/>
                      <w:u w:val="single"/>
                    </w:rPr>
                  </w:pPr>
                </w:p>
                <w:p w:rsidR="00906083" w:rsidRPr="001030D2" w:rsidRDefault="00906083" w:rsidP="001030D2">
                  <w:pPr>
                    <w:pStyle w:val="ListParagraph"/>
                    <w:numPr>
                      <w:ilvl w:val="0"/>
                      <w:numId w:val="1"/>
                    </w:numPr>
                    <w:rPr>
                      <w:sz w:val="28"/>
                      <w:szCs w:val="28"/>
                    </w:rPr>
                  </w:pPr>
                  <w:r w:rsidRPr="001030D2">
                    <w:rPr>
                      <w:sz w:val="28"/>
                      <w:szCs w:val="28"/>
                    </w:rPr>
                    <w:t>День космонавтики</w:t>
                  </w:r>
                </w:p>
                <w:p w:rsidR="00906083" w:rsidRPr="001030D2" w:rsidRDefault="00906083" w:rsidP="001030D2">
                  <w:pPr>
                    <w:ind w:left="360"/>
                    <w:rPr>
                      <w:sz w:val="28"/>
                      <w:szCs w:val="28"/>
                    </w:rPr>
                  </w:pPr>
                </w:p>
                <w:p w:rsidR="00906083" w:rsidRDefault="00906083" w:rsidP="001030D2">
                  <w:pPr>
                    <w:pStyle w:val="ListParagraph"/>
                    <w:numPr>
                      <w:ilvl w:val="0"/>
                      <w:numId w:val="1"/>
                    </w:numPr>
                    <w:rPr>
                      <w:sz w:val="28"/>
                      <w:szCs w:val="28"/>
                    </w:rPr>
                  </w:pPr>
                  <w:r>
                    <w:rPr>
                      <w:sz w:val="28"/>
                      <w:szCs w:val="28"/>
                    </w:rPr>
                    <w:t>Путь в космос</w:t>
                  </w:r>
                </w:p>
                <w:p w:rsidR="00906083" w:rsidRPr="00841C1A" w:rsidRDefault="00906083" w:rsidP="00841C1A">
                  <w:pPr>
                    <w:pStyle w:val="ListParagraph"/>
                    <w:rPr>
                      <w:sz w:val="28"/>
                      <w:szCs w:val="28"/>
                    </w:rPr>
                  </w:pPr>
                </w:p>
                <w:p w:rsidR="00906083" w:rsidRDefault="00906083" w:rsidP="001030D2">
                  <w:pPr>
                    <w:pStyle w:val="ListParagraph"/>
                    <w:numPr>
                      <w:ilvl w:val="0"/>
                      <w:numId w:val="1"/>
                    </w:numPr>
                    <w:rPr>
                      <w:sz w:val="28"/>
                      <w:szCs w:val="28"/>
                    </w:rPr>
                  </w:pPr>
                  <w:r>
                    <w:rPr>
                      <w:sz w:val="28"/>
                      <w:szCs w:val="28"/>
                    </w:rPr>
                    <w:t>Школьные новости</w:t>
                  </w:r>
                </w:p>
                <w:p w:rsidR="00906083" w:rsidRPr="00841C1A" w:rsidRDefault="00906083" w:rsidP="00841C1A">
                  <w:pPr>
                    <w:pStyle w:val="ListParagraph"/>
                    <w:rPr>
                      <w:sz w:val="28"/>
                      <w:szCs w:val="28"/>
                    </w:rPr>
                  </w:pPr>
                </w:p>
                <w:p w:rsidR="00906083" w:rsidRDefault="00906083" w:rsidP="001030D2">
                  <w:pPr>
                    <w:pStyle w:val="ListParagraph"/>
                    <w:numPr>
                      <w:ilvl w:val="0"/>
                      <w:numId w:val="1"/>
                    </w:numPr>
                    <w:rPr>
                      <w:sz w:val="28"/>
                      <w:szCs w:val="28"/>
                    </w:rPr>
                  </w:pPr>
                  <w:r>
                    <w:rPr>
                      <w:sz w:val="28"/>
                      <w:szCs w:val="28"/>
                    </w:rPr>
                    <w:t>Конкурсы!</w:t>
                  </w:r>
                </w:p>
                <w:p w:rsidR="00906083" w:rsidRPr="00841C1A" w:rsidRDefault="00906083" w:rsidP="00841C1A">
                  <w:pPr>
                    <w:pStyle w:val="ListParagraph"/>
                    <w:rPr>
                      <w:sz w:val="28"/>
                      <w:szCs w:val="28"/>
                    </w:rPr>
                  </w:pPr>
                </w:p>
                <w:p w:rsidR="00906083" w:rsidRDefault="00906083" w:rsidP="001030D2">
                  <w:pPr>
                    <w:pStyle w:val="ListParagraph"/>
                    <w:numPr>
                      <w:ilvl w:val="0"/>
                      <w:numId w:val="1"/>
                    </w:numPr>
                    <w:rPr>
                      <w:sz w:val="28"/>
                      <w:szCs w:val="28"/>
                    </w:rPr>
                  </w:pPr>
                  <w:r>
                    <w:rPr>
                      <w:sz w:val="28"/>
                      <w:szCs w:val="28"/>
                    </w:rPr>
                    <w:t>Знаменательные даты апреля</w:t>
                  </w:r>
                </w:p>
                <w:p w:rsidR="00906083" w:rsidRPr="00841C1A" w:rsidRDefault="00906083" w:rsidP="00841C1A">
                  <w:pPr>
                    <w:pStyle w:val="ListParagraph"/>
                    <w:rPr>
                      <w:sz w:val="28"/>
                      <w:szCs w:val="28"/>
                    </w:rPr>
                  </w:pPr>
                </w:p>
                <w:p w:rsidR="00906083" w:rsidRDefault="00906083" w:rsidP="001030D2">
                  <w:pPr>
                    <w:pStyle w:val="ListParagraph"/>
                    <w:numPr>
                      <w:ilvl w:val="0"/>
                      <w:numId w:val="1"/>
                    </w:numPr>
                    <w:rPr>
                      <w:sz w:val="28"/>
                      <w:szCs w:val="28"/>
                    </w:rPr>
                  </w:pPr>
                  <w:r>
                    <w:rPr>
                      <w:sz w:val="28"/>
                      <w:szCs w:val="28"/>
                    </w:rPr>
                    <w:t>Всероссийская акция</w:t>
                  </w:r>
                </w:p>
                <w:p w:rsidR="00906083" w:rsidRPr="00841C1A" w:rsidRDefault="00906083" w:rsidP="00841C1A">
                  <w:pPr>
                    <w:pStyle w:val="ListParagraph"/>
                    <w:rPr>
                      <w:sz w:val="28"/>
                      <w:szCs w:val="28"/>
                    </w:rPr>
                  </w:pPr>
                </w:p>
                <w:p w:rsidR="00906083" w:rsidRDefault="00906083" w:rsidP="001030D2">
                  <w:pPr>
                    <w:pStyle w:val="ListParagraph"/>
                    <w:numPr>
                      <w:ilvl w:val="0"/>
                      <w:numId w:val="1"/>
                    </w:numPr>
                    <w:rPr>
                      <w:sz w:val="28"/>
                      <w:szCs w:val="28"/>
                    </w:rPr>
                  </w:pPr>
                  <w:r>
                    <w:rPr>
                      <w:sz w:val="28"/>
                      <w:szCs w:val="28"/>
                    </w:rPr>
                    <w:t>Творческая страница</w:t>
                  </w:r>
                </w:p>
                <w:p w:rsidR="00906083" w:rsidRPr="00841C1A" w:rsidRDefault="00906083" w:rsidP="00841C1A">
                  <w:pPr>
                    <w:pStyle w:val="ListParagraph"/>
                    <w:rPr>
                      <w:sz w:val="28"/>
                      <w:szCs w:val="28"/>
                    </w:rPr>
                  </w:pPr>
                </w:p>
                <w:p w:rsidR="00906083" w:rsidRPr="001030D2" w:rsidRDefault="00906083" w:rsidP="001030D2">
                  <w:pPr>
                    <w:pStyle w:val="ListParagraph"/>
                    <w:numPr>
                      <w:ilvl w:val="0"/>
                      <w:numId w:val="1"/>
                    </w:numPr>
                    <w:rPr>
                      <w:sz w:val="28"/>
                      <w:szCs w:val="28"/>
                    </w:rPr>
                  </w:pPr>
                  <w:r>
                    <w:rPr>
                      <w:sz w:val="28"/>
                      <w:szCs w:val="28"/>
                    </w:rPr>
                    <w:t>Поздравляем!</w:t>
                  </w:r>
                </w:p>
                <w:p w:rsidR="00906083" w:rsidRDefault="00906083" w:rsidP="001030D2">
                  <w:pPr>
                    <w:pStyle w:val="ListParagraph"/>
                  </w:pPr>
                </w:p>
              </w:txbxContent>
            </v:textbox>
          </v:shape>
        </w:pict>
      </w:r>
      <w:r>
        <w:rPr>
          <w:noProof/>
        </w:rPr>
        <w:pict>
          <v:shape id="_x0000_s1032" type="#_x0000_t202" style="position:absolute;margin-left:-50.55pt;margin-top:14.85pt;width:337.5pt;height:390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" fillcolor="#a5d5e2" strokecolor="#40a7c2" strokeweight="2.25pt">
            <v:fill color2="#e4f2f6" rotate="t" angle="180" colors="0 #9eeaff;22938f #bbefff;1 #e4f9ff" focus="100%" type="gradient"/>
            <v:shadow on="t" color="black" opacity="24903f" origin=",.5" offset="0,.55556mm"/>
            <v:textbox>
              <w:txbxContent>
                <w:p w:rsidR="00906083" w:rsidRPr="00E77565" w:rsidRDefault="00906083" w:rsidP="00EC16A0">
                  <w:pPr>
                    <w:pStyle w:val="NoSpacing"/>
                    <w:jc w:val="both"/>
                    <w:rPr>
                      <w:sz w:val="26"/>
                      <w:szCs w:val="26"/>
                    </w:rPr>
                  </w:pPr>
                  <w:r w:rsidRPr="00EC16A0">
                    <w:rPr>
                      <w:b/>
                      <w:sz w:val="26"/>
                      <w:szCs w:val="26"/>
                    </w:rPr>
                    <w:t>12 апреля 1961 года</w:t>
                  </w:r>
                  <w:r w:rsidRPr="00E77565">
                    <w:rPr>
                      <w:sz w:val="26"/>
                      <w:szCs w:val="26"/>
                    </w:rPr>
                    <w:t xml:space="preserve"> свершилось одно из тех событий, которые принято называть перевернувшими мир. В этот весенний день впервые в истории космический корабль, находящийся под управлением человека, покинул планету. Первым легендарным космонавтом стал гражданин СССР Юрий Гагарин. Премьерное путешествие в космос длилось менее двух часов. За это время никому не известный ранее летчик успел облететь вокруг орбиты Земли, заслужить звание Героя Советского Союза и навечно остаться в памяти граждан всего мира.</w:t>
                  </w:r>
                </w:p>
                <w:p w:rsidR="00906083" w:rsidRPr="00E77565" w:rsidRDefault="00906083" w:rsidP="00EC16A0">
                  <w:pPr>
                    <w:pStyle w:val="NoSpacing"/>
                    <w:jc w:val="both"/>
                    <w:rPr>
                      <w:b/>
                      <w:i/>
                      <w:color w:val="FF5A00"/>
                      <w:sz w:val="28"/>
                      <w:szCs w:val="28"/>
                    </w:rPr>
                  </w:pPr>
                  <w:r w:rsidRPr="00E77565">
                    <w:rPr>
                      <w:b/>
                      <w:i/>
                      <w:color w:val="FF5A00"/>
                      <w:sz w:val="28"/>
                      <w:szCs w:val="28"/>
                    </w:rPr>
                    <w:t>Как появился праздник</w:t>
                  </w:r>
                </w:p>
                <w:p w:rsidR="00906083" w:rsidRPr="00E77565" w:rsidRDefault="00906083" w:rsidP="00EC16A0">
                  <w:pPr>
                    <w:pStyle w:val="NoSpacing"/>
                    <w:jc w:val="both"/>
                    <w:rPr>
                      <w:sz w:val="26"/>
                      <w:szCs w:val="26"/>
                    </w:rPr>
                  </w:pPr>
                  <w:r w:rsidRPr="00E77565">
                    <w:rPr>
                      <w:sz w:val="26"/>
                      <w:szCs w:val="26"/>
                    </w:rPr>
                    <w:t xml:space="preserve">В преддверии годовщины знаменательного события летчик-космонавт, дублер Гагарина Герман Титов предложил увековечить полет человека в космос и учредить в стране соответствующий праздник. Это предложение было принято, и 9 апреля 1962 года Указ о праздновании Дня космонавтики был официально подписан Президиумом Верховного Совета СССР. С той поры день </w:t>
                  </w:r>
                  <w:r w:rsidRPr="00EC16A0">
                    <w:rPr>
                      <w:b/>
                      <w:sz w:val="26"/>
                      <w:szCs w:val="26"/>
                    </w:rPr>
                    <w:t>12 Апреля</w:t>
                  </w:r>
                  <w:r w:rsidRPr="00E77565">
                    <w:rPr>
                      <w:sz w:val="26"/>
                      <w:szCs w:val="26"/>
                    </w:rPr>
                    <w:t xml:space="preserve"> стал одним из любимых и радостных праздников для граждан огромной страны.</w:t>
                  </w:r>
                </w:p>
                <w:p w:rsidR="00906083" w:rsidRPr="00E77565" w:rsidRDefault="00906083" w:rsidP="00EC16A0">
                  <w:pPr>
                    <w:pStyle w:val="NoSpacing"/>
                    <w:jc w:val="both"/>
                    <w:rPr>
                      <w:sz w:val="26"/>
                      <w:szCs w:val="26"/>
                    </w:rPr>
                  </w:pPr>
                  <w:r w:rsidRPr="00E77565">
                    <w:rPr>
                      <w:sz w:val="26"/>
                      <w:szCs w:val="26"/>
                    </w:rPr>
                    <w:t>В 1968 году праздник в честь покорения космоса получил международный статус. Всемирный День космонавтики был утвержден Советом Международной авиационной федерации на ноябрьской конференции.</w:t>
                  </w:r>
                </w:p>
                <w:p w:rsidR="00906083" w:rsidRPr="00E77565" w:rsidRDefault="00906083" w:rsidP="00E77565">
                  <w:pPr>
                    <w:pStyle w:val="NoSpacing"/>
                    <w:rPr>
                      <w:sz w:val="22"/>
                      <w:szCs w:val="22"/>
                    </w:rPr>
                  </w:pPr>
                </w:p>
                <w:p w:rsidR="00906083" w:rsidRDefault="00906083"/>
              </w:txbxContent>
            </v:textbox>
          </v:shape>
        </w:pict>
      </w: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Default="00906083" w:rsidP="00E77565">
      <w:pPr>
        <w:shd w:val="clear" w:color="auto" w:fill="FFFFFF"/>
        <w:spacing w:before="100" w:beforeAutospacing="1" w:after="100" w:afterAutospacing="1" w:line="312" w:lineRule="atLeast"/>
        <w:rPr>
          <w:rFonts w:ascii="Verdana" w:hAnsi="Verdana"/>
          <w:color w:val="000000"/>
          <w:sz w:val="23"/>
          <w:szCs w:val="23"/>
        </w:rPr>
      </w:pPr>
    </w:p>
    <w:p w:rsidR="00906083" w:rsidRPr="004C3E87" w:rsidRDefault="00906083" w:rsidP="00792704">
      <w:pPr>
        <w:pStyle w:val="NoSpacing"/>
      </w:pPr>
    </w:p>
    <w:p w:rsidR="00906083" w:rsidRDefault="00906083" w:rsidP="004C3E87"/>
    <w:p w:rsidR="00906083" w:rsidRDefault="00906083" w:rsidP="004C3E87"/>
    <w:p w:rsidR="00906083" w:rsidRDefault="00906083" w:rsidP="004C3E87"/>
    <w:p w:rsidR="00906083" w:rsidRDefault="00906083" w:rsidP="004C3E87"/>
    <w:p w:rsidR="00906083" w:rsidRPr="004C3E87" w:rsidRDefault="00906083" w:rsidP="004C3E87"/>
    <w:p w:rsidR="00906083" w:rsidRPr="004C3E87" w:rsidRDefault="00906083" w:rsidP="004C3E87">
      <w:r>
        <w:rPr>
          <w:noProof/>
        </w:rPr>
        <w:pict>
          <v:shape id="Рисунок 15" o:spid="_x0000_s1033" type="#_x0000_t75" style="position:absolute;margin-left:-43.05pt;margin-top:7.1pt;width:163.2pt;height:241.45pt;z-index:-251683328;visibility:visible;mso-wrap-distance-top:.96pt;mso-wrap-distance-right:9.5pt;mso-wrap-distance-bottom:1.35pt" wrapcoords="1288 671 991 872 892 20325 1189 20929 1387 20929 20213 20929 20411 20929 20807 20258 20807 1677 20510 872 20312 671 1288 671"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AAgACNCT0LDQs9Cw0YDQuNC9LCDQk9C20LDRgtGB&#10;0LosIEdhZ2FyaW4AAAr8gAAAJxAACvyAAAAnEEFkb2JlIFBob3Rvc2hvcCBDUzQgV2luZG93cwAy&#10;MDExOjAzOjEzIDAxOjI0OjU4AAAEoAEAAwAAAAEAAQAAoAIABAAAAAEAAAFQoAMABAAAAAEAAAH0&#10;6hwABwAACAwAAAmI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H0AAAAAFJnaHRsb25nAAAB&#10;U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9sAQwACAgICAgICAgICAwICAgMEAwICAwQFBAQEBAQFBgUFBQUFBQYGBwcIBwcG&#10;CQkKCgkJDAwMDAwMDAwMDAwMDAwM/9sAQwEDAwMFBAUJBgYJDQoJCg0PDg4ODg8PDAwMDAwPDwwM&#10;DAwMDA8MDAwMDAwMDAwMDAwMDAwMDAwMDAwMDAwMDAwM/8AAEQgB9AFQ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">
            <v:imagedata r:id="rId9" o:title=""/>
            <o:lock v:ext="edit" aspectratio="f"/>
            <w10:wrap type="through"/>
          </v:shape>
        </w:pict>
      </w:r>
    </w:p>
    <w:p w:rsidR="00906083" w:rsidRPr="004C3E87" w:rsidRDefault="00906083" w:rsidP="004C3E87">
      <w:r>
        <w:rPr>
          <w:noProof/>
        </w:rPr>
        <w:pict>
          <v:shape id="Поле 14" o:spid="_x0000_s1034" type="#_x0000_t202" style="position:absolute;margin-left:22.3pt;margin-top:9.15pt;width:303pt;height:2in;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" filled="f" stroked="f">
            <v:textbox style="mso-fit-shape-to-text:t">
              <w:txbxContent>
                <w:p w:rsidR="00906083" w:rsidRPr="003B1E1C" w:rsidRDefault="00906083" w:rsidP="003B1E1C">
                  <w:pPr>
                    <w:widowControl w:val="0"/>
                    <w:ind w:firstLine="708"/>
                    <w:jc w:val="center"/>
                    <w:rPr>
                      <w:b/>
                      <w:iCs/>
                      <w:color w:val="C00000"/>
                      <w:spacing w:val="10"/>
                      <w:sz w:val="72"/>
                      <w:szCs w:val="72"/>
                    </w:rPr>
                  </w:pPr>
                  <w:r w:rsidRPr="003B1E1C">
                    <w:rPr>
                      <w:b/>
                      <w:iCs/>
                      <w:color w:val="C00000"/>
                      <w:spacing w:val="10"/>
                      <w:sz w:val="72"/>
                      <w:szCs w:val="72"/>
                    </w:rPr>
                    <w:t>Путь в космос</w:t>
                  </w:r>
                </w:p>
              </w:txbxContent>
            </v:textbox>
            <w10:wrap type="square"/>
          </v:shape>
        </w:pict>
      </w:r>
    </w:p>
    <w:p w:rsidR="00906083" w:rsidRDefault="00906083" w:rsidP="004C3E87"/>
    <w:p w:rsidR="00906083" w:rsidRDefault="00906083" w:rsidP="004C3E87"/>
    <w:p w:rsidR="00906083" w:rsidRDefault="00906083" w:rsidP="004C3E87"/>
    <w:p w:rsidR="00906083" w:rsidRDefault="00906083" w:rsidP="004C3E87"/>
    <w:p w:rsidR="00906083" w:rsidRPr="003B1E1C" w:rsidRDefault="00906083" w:rsidP="003B1E1C">
      <w:pPr>
        <w:widowControl w:val="0"/>
        <w:ind w:left="-907" w:firstLine="426"/>
        <w:jc w:val="both"/>
        <w:rPr>
          <w:iCs/>
          <w:sz w:val="28"/>
          <w:szCs w:val="28"/>
        </w:rPr>
      </w:pPr>
      <w:r w:rsidRPr="003B1E1C">
        <w:rPr>
          <w:iCs/>
          <w:sz w:val="28"/>
          <w:szCs w:val="28"/>
        </w:rPr>
        <w:t>Я  хочу  рассказать о детстве Юрия Алексеевича  Гагарина, первого советского лётчика-космонавта, пятьдесят лет назад покорившего космос.</w:t>
      </w:r>
    </w:p>
    <w:p w:rsidR="00906083" w:rsidRPr="003B1E1C" w:rsidRDefault="00906083" w:rsidP="003B1E1C">
      <w:pPr>
        <w:widowControl w:val="0"/>
        <w:ind w:left="-907" w:firstLine="426"/>
        <w:jc w:val="both"/>
        <w:rPr>
          <w:iCs/>
          <w:sz w:val="28"/>
          <w:szCs w:val="28"/>
        </w:rPr>
      </w:pPr>
      <w:r w:rsidRPr="003B1E1C">
        <w:rPr>
          <w:iCs/>
          <w:sz w:val="28"/>
          <w:szCs w:val="28"/>
        </w:rPr>
        <w:t>Юрий Алексеевич  Гагарин родился  9 марта 1934 года. Детство крестьянского паренька Юры Гагарина проходило в селе Клушино на Смоленщине. Был он подвижен, любознателен, трудолюбив. Юра рос как обычные дети: купался, ловил рыбу, помогал  маме на ферме. Его мама Анна Тимофеевна работала дояркой, потом  за хорошую работу её назначили заведующей молочно-товарной фермой колхоза. Отец  Юры работал  на   колхозной стройке. В семье не хватало денег, и ему приходилось ещё работать плотником. Он  был уважаемым человеком в колхозе. Юра старался во всём походить на отца.</w:t>
      </w:r>
    </w:p>
    <w:p w:rsidR="00906083" w:rsidRPr="003B1E1C" w:rsidRDefault="00906083" w:rsidP="003B1E1C">
      <w:pPr>
        <w:widowControl w:val="0"/>
        <w:ind w:left="-907" w:firstLine="426"/>
        <w:jc w:val="both"/>
        <w:rPr>
          <w:iCs/>
          <w:sz w:val="28"/>
          <w:szCs w:val="28"/>
        </w:rPr>
      </w:pPr>
      <w:r w:rsidRPr="003B1E1C">
        <w:rPr>
          <w:iCs/>
          <w:sz w:val="28"/>
          <w:szCs w:val="28"/>
        </w:rPr>
        <w:t xml:space="preserve"> Когда  Юре  исполнилось семь лет, папа купил ему букварь, чтобы мальчик  пошёл в первый класс.</w:t>
      </w:r>
    </w:p>
    <w:p w:rsidR="00906083" w:rsidRPr="003B1E1C" w:rsidRDefault="00906083" w:rsidP="003B1E1C">
      <w:pPr>
        <w:widowControl w:val="0"/>
        <w:ind w:left="-907" w:firstLine="426"/>
        <w:jc w:val="both"/>
        <w:rPr>
          <w:iCs/>
          <w:sz w:val="28"/>
          <w:szCs w:val="28"/>
        </w:rPr>
      </w:pPr>
      <w:r>
        <w:rPr>
          <w:noProof/>
        </w:rPr>
        <w:pict>
          <v:shape id="Рисунок 16" o:spid="_x0000_s1035" type="#_x0000_t75" style="position:absolute;left:0;text-align:left;margin-left:266.65pt;margin-top:29.75pt;width:203.5pt;height:218.9pt;z-index:-251682304;visibility:visible;mso-wrap-distance-top:.96pt;mso-wrap-distance-right:9.48pt;mso-wrap-distance-bottom:1.41pt" wrapcoords="1036 740 797 962 717 20121 956 20860 1116 20860 20484 20860 20644 20860 20883 19973 20962 1849 20723 962 20564 740 1036 74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FDRCBTeXN0ZW1zIERpZ2l0&#10;YWwgSW1hZ2luZwAyMDEwOjA0OjA5IDIwOjEyOjAzAAAHkAAABwAAAAQwMjIwkoYABwAAAHoAABD4&#10;kpAAAgAAAAQyNjUAoAIABAAAAAEAAAFKoAMABAAAAAEAAAHwoAUABAAAAAEAABFy6hwABwAACAwA&#10;AAjs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U5JQ09ERQAAQwBSAEUAQQBUAE8AUgA6ACAAZwBkAC0AagBwAGUAZwAg&#10;AHYAMQAuADAAIAAoAHUAcwBpAG4AZwAgAEkASgBHACAASgBQAEUARwAgAHYANgAyACkALAAgAHEA&#10;dQBhAGwAaQB0AHkAIAA9ACAAOAA1AAoAAgABAAIAAAAEUjk4AAACAAcAAAAEMDEwMAAAAAAAAP/h&#10;CaZ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eG1wPSJodHRwOi8vbnMuYWRvYmUu&#10;Y29tL3hhcC8xLjAvIj48eG1wOkNyZWF0b3JUb29sPkFDRCBTeXN0ZW1zIERpZ2l0YWwgSW1hZ2lu&#10;ZzwveG1wOkNyZWF0b3JUb29s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PD94cGFja2V0IGVuZD0ndyc/Pv/bAEMAAwICAwICAwMDAwQDAwQFCAUFBAQFCgcHBggMCgwMCwoL&#10;Cw0OEhANDhEOCwsQFhARExQVFRUMDxcYFhQYEhQVFP/bAEMBAwQEBQQFCQUFCRQNCw0UFBQUFBQU&#10;FBQUFBQUFBQUFBQUFBQUFBQUFBQUFBQUFBQUFBQUFBQUFBQUFBQUFBQUFP/AABEIAg4B5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">
            <v:imagedata r:id="rId10" o:title=""/>
            <o:lock v:ext="edit" aspectratio="f"/>
            <w10:wrap type="through"/>
          </v:shape>
        </w:pict>
      </w:r>
      <w:r w:rsidRPr="003B1E1C">
        <w:rPr>
          <w:iCs/>
          <w:sz w:val="28"/>
          <w:szCs w:val="28"/>
        </w:rPr>
        <w:t>Однажды  папа прибежал из сельсовета  и сообщил страшную весть  – началась война!!!!</w:t>
      </w:r>
    </w:p>
    <w:p w:rsidR="00906083" w:rsidRPr="003B1E1C" w:rsidRDefault="00906083" w:rsidP="003B1E1C">
      <w:pPr>
        <w:widowControl w:val="0"/>
        <w:ind w:left="-907" w:firstLine="426"/>
        <w:jc w:val="both"/>
        <w:rPr>
          <w:iCs/>
          <w:sz w:val="28"/>
          <w:szCs w:val="28"/>
        </w:rPr>
      </w:pPr>
      <w:r w:rsidRPr="003B1E1C">
        <w:rPr>
          <w:iCs/>
          <w:sz w:val="28"/>
          <w:szCs w:val="28"/>
        </w:rPr>
        <w:t>Несмотря на это, Юра всё-таки пошёл в первый класс.  Учёба его продолжалась недолго:  фашисты захватили территорию, где жил Юра. Он видел, как фашисты издевались над советскими людьми и над его семьёй.</w:t>
      </w:r>
    </w:p>
    <w:p w:rsidR="00906083" w:rsidRPr="003B1E1C" w:rsidRDefault="00906083" w:rsidP="003B1E1C">
      <w:pPr>
        <w:widowControl w:val="0"/>
        <w:ind w:left="-907" w:firstLine="426"/>
        <w:jc w:val="both"/>
        <w:rPr>
          <w:iCs/>
          <w:sz w:val="28"/>
          <w:szCs w:val="28"/>
        </w:rPr>
      </w:pPr>
      <w:r>
        <w:rPr>
          <w:noProof/>
        </w:rPr>
        <w:pict>
          <v:shape id="Рисунок 17" o:spid="_x0000_s1036" type="#_x0000_t75" style="position:absolute;left:0;text-align:left;margin-left:-36.3pt;margin-top:75.85pt;width:197.25pt;height:197.25pt;z-index:-251681280;visibility:visible" wrapcoords="-82 0 -82 21518 21600 21518 21600 0 -82 0">
            <v:imagedata r:id="rId11" o:title=""/>
            <w10:wrap type="through"/>
          </v:shape>
        </w:pict>
      </w:r>
      <w:r w:rsidRPr="003B1E1C">
        <w:rPr>
          <w:iCs/>
          <w:sz w:val="28"/>
          <w:szCs w:val="28"/>
        </w:rPr>
        <w:t>После войны Юра продолжил учёбу. В школе он стал пионером. Юрий, как и все ребята, с детства увлекался авиацией, на отцовском верстаке  делал модели  самолетов. В пятнадцать  лет он поступил в ремесленное училище, работал в литейном цехе. А потом были индустриальный техникум в Саратове, аэроклуб, прыжки с парашютом.  Детское увлечение небом привело в Военное авиационное училище в Оренбурге, и авиация стала смыслом его жизни.</w:t>
      </w:r>
    </w:p>
    <w:p w:rsidR="00906083" w:rsidRPr="003B1E1C" w:rsidRDefault="00906083" w:rsidP="003B1E1C">
      <w:pPr>
        <w:ind w:left="-907"/>
        <w:jc w:val="both"/>
        <w:rPr>
          <w:sz w:val="28"/>
          <w:szCs w:val="28"/>
        </w:rPr>
      </w:pPr>
      <w:r w:rsidRPr="003B1E1C">
        <w:rPr>
          <w:iCs/>
          <w:sz w:val="28"/>
          <w:szCs w:val="28"/>
        </w:rPr>
        <w:t xml:space="preserve">В 1960 г. Юрий Гагарин начал готовиться к полету в космос в Центре подготовки космонавтов, ныне носящем его имя.                         </w:t>
      </w:r>
    </w:p>
    <w:p w:rsidR="00906083" w:rsidRPr="008A14B0" w:rsidRDefault="00906083" w:rsidP="008A14B0">
      <w:pPr>
        <w:ind w:left="-907"/>
        <w:jc w:val="both"/>
        <w:rPr>
          <w:b/>
        </w:rPr>
      </w:pPr>
      <w:r w:rsidRPr="003B1E1C">
        <w:rPr>
          <w:b/>
        </w:rPr>
        <w:t>Бурнаева Анастасия</w:t>
      </w:r>
    </w:p>
    <w:p w:rsidR="00906083" w:rsidRDefault="00906083" w:rsidP="004C3E87">
      <w:r>
        <w:rPr>
          <w:noProof/>
        </w:rPr>
        <w:pict>
          <v:shape id="Поле 2" o:spid="_x0000_s1037" type="#_x0000_t202" style="position:absolute;margin-left:-46.8pt;margin-top:2.4pt;width:288.75pt;height:40.5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" filled="f" stroked="f">
            <v:fill o:detectmouseclick="t"/>
            <v:textbox>
              <w:txbxContent>
                <w:p w:rsidR="00906083" w:rsidRPr="00283DED" w:rsidRDefault="00906083" w:rsidP="00283DED">
                  <w:pPr>
                    <w:jc w:val="center"/>
                    <w:rPr>
                      <w:b/>
                      <w:sz w:val="56"/>
                      <w:szCs w:val="56"/>
                    </w:rPr>
                  </w:pPr>
                  <w:r w:rsidRPr="00283DED">
                    <w:rPr>
                      <w:b/>
                      <w:sz w:val="56"/>
                      <w:szCs w:val="56"/>
                    </w:rPr>
                    <w:t>Школьные новости</w:t>
                  </w:r>
                </w:p>
              </w:txbxContent>
            </v:textbox>
            <w10:wrap type="square"/>
          </v:shape>
        </w:pict>
      </w:r>
    </w:p>
    <w:p w:rsidR="00906083" w:rsidRDefault="00906083" w:rsidP="004C3E87">
      <w:r>
        <w:rPr>
          <w:noProof/>
        </w:rPr>
        <w:pict>
          <v:shape id="Рисунок 297" o:spid="_x0000_s1038" type="#_x0000_t75" style="position:absolute;margin-left:127.5pt;margin-top:5.85pt;width:101.25pt;height:150pt;z-index:-251674112;visibility:visible" wrapcoords="-160 0 -160 21492 21600 21492 21600 0 -160 0">
            <v:imagedata r:id="rId12" o:title=""/>
            <w10:wrap type="through"/>
          </v:shape>
        </w:pict>
      </w:r>
    </w:p>
    <w:p w:rsidR="00906083" w:rsidRDefault="00906083" w:rsidP="00283DED">
      <w:pPr>
        <w:spacing w:line="360" w:lineRule="auto"/>
      </w:pPr>
    </w:p>
    <w:p w:rsidR="00906083" w:rsidRPr="00283DED" w:rsidRDefault="00906083" w:rsidP="00283DED">
      <w:pPr>
        <w:spacing w:line="360" w:lineRule="auto"/>
        <w:jc w:val="center"/>
        <w:rPr>
          <w:rFonts w:ascii="Comic Sans MS" w:hAnsi="Comic Sans MS"/>
          <w:i/>
          <w:sz w:val="28"/>
          <w:szCs w:val="28"/>
        </w:rPr>
      </w:pPr>
      <w:r w:rsidRPr="00283DED">
        <w:rPr>
          <w:rFonts w:ascii="Comic Sans MS" w:hAnsi="Comic Sans MS"/>
          <w:i/>
          <w:sz w:val="28"/>
          <w:szCs w:val="28"/>
        </w:rPr>
        <w:t>Научно-практическая конференция учащихся</w:t>
      </w:r>
    </w:p>
    <w:p w:rsidR="00906083" w:rsidRPr="00283DED" w:rsidRDefault="00906083" w:rsidP="00283DED">
      <w:pPr>
        <w:spacing w:line="360" w:lineRule="auto"/>
        <w:jc w:val="center"/>
        <w:rPr>
          <w:rFonts w:ascii="Comic Sans MS" w:hAnsi="Comic Sans MS"/>
          <w:b/>
          <w:sz w:val="28"/>
          <w:szCs w:val="28"/>
        </w:rPr>
      </w:pPr>
      <w:r w:rsidRPr="00283DED">
        <w:rPr>
          <w:rFonts w:ascii="Comic Sans MS" w:hAnsi="Comic Sans MS"/>
          <w:b/>
          <w:sz w:val="28"/>
          <w:szCs w:val="28"/>
        </w:rPr>
        <w:t>«Первые шаги в науку»</w:t>
      </w:r>
    </w:p>
    <w:p w:rsidR="00906083" w:rsidRPr="00C64832" w:rsidRDefault="00906083" w:rsidP="00283DED">
      <w:pPr>
        <w:spacing w:line="360" w:lineRule="auto"/>
        <w:rPr>
          <w:sz w:val="28"/>
          <w:szCs w:val="28"/>
        </w:rPr>
      </w:pPr>
      <w:r w:rsidRPr="00C64832">
        <w:rPr>
          <w:sz w:val="28"/>
          <w:szCs w:val="28"/>
        </w:rPr>
        <w:t>"Путь познания сложен и тернист,</w:t>
      </w:r>
    </w:p>
    <w:p w:rsidR="00906083" w:rsidRPr="00C64832" w:rsidRDefault="00906083" w:rsidP="00C64832">
      <w:pPr>
        <w:spacing w:line="360" w:lineRule="auto"/>
        <w:jc w:val="center"/>
        <w:rPr>
          <w:sz w:val="28"/>
          <w:szCs w:val="28"/>
        </w:rPr>
      </w:pPr>
      <w:r w:rsidRPr="00C64832">
        <w:rPr>
          <w:sz w:val="28"/>
          <w:szCs w:val="28"/>
        </w:rPr>
        <w:t>Но преодолеть его ты сможешь,</w:t>
      </w:r>
    </w:p>
    <w:p w:rsidR="00906083" w:rsidRPr="00C64832" w:rsidRDefault="00906083" w:rsidP="00C64832">
      <w:pPr>
        <w:spacing w:line="360" w:lineRule="auto"/>
        <w:jc w:val="center"/>
        <w:rPr>
          <w:sz w:val="28"/>
          <w:szCs w:val="28"/>
        </w:rPr>
      </w:pPr>
      <w:r w:rsidRPr="00C64832">
        <w:rPr>
          <w:sz w:val="28"/>
          <w:szCs w:val="28"/>
        </w:rPr>
        <w:t>За задачи сложные берись</w:t>
      </w:r>
    </w:p>
    <w:p w:rsidR="00906083" w:rsidRPr="00C64832" w:rsidRDefault="00906083" w:rsidP="00C64832">
      <w:pPr>
        <w:spacing w:line="360" w:lineRule="auto"/>
        <w:jc w:val="center"/>
        <w:rPr>
          <w:sz w:val="28"/>
          <w:szCs w:val="28"/>
        </w:rPr>
      </w:pPr>
      <w:r w:rsidRPr="00C64832">
        <w:rPr>
          <w:sz w:val="28"/>
          <w:szCs w:val="28"/>
        </w:rPr>
        <w:t xml:space="preserve">И дорогу к знаниям проложишь"                                         </w:t>
      </w:r>
    </w:p>
    <w:p w:rsidR="00906083" w:rsidRDefault="00906083" w:rsidP="00283DED">
      <w:pPr>
        <w:spacing w:line="360" w:lineRule="auto"/>
        <w:ind w:left="-850"/>
        <w:jc w:val="both"/>
        <w:rPr>
          <w:sz w:val="28"/>
          <w:szCs w:val="28"/>
        </w:rPr>
      </w:pPr>
    </w:p>
    <w:p w:rsidR="00906083" w:rsidRPr="00C64832" w:rsidRDefault="00906083" w:rsidP="00283DED">
      <w:pPr>
        <w:spacing w:line="360" w:lineRule="auto"/>
        <w:ind w:left="-850"/>
        <w:jc w:val="both"/>
        <w:rPr>
          <w:sz w:val="28"/>
          <w:szCs w:val="28"/>
        </w:rPr>
      </w:pPr>
      <w:r>
        <w:rPr>
          <w:noProof/>
        </w:rPr>
        <w:pict>
          <v:shape id="Рисунок 294" o:spid="_x0000_s1039" type="#_x0000_t75" style="position:absolute;left:0;text-align:left;margin-left:-42.3pt;margin-top:-.15pt;width:75pt;height:84.75pt;z-index:-251673088;visibility:visible" wrapcoords="-216 0 -216 21409 21600 21409 21600 0 -216 0">
            <v:imagedata r:id="rId13" o:title=""/>
            <w10:wrap type="through"/>
          </v:shape>
        </w:pict>
      </w:r>
      <w:r w:rsidRPr="00C64832">
        <w:rPr>
          <w:sz w:val="28"/>
          <w:szCs w:val="28"/>
        </w:rPr>
        <w:t xml:space="preserve"> В Юго-Восточном управлении  Министерства образования и науки Самарской области сложилась добрая традиция – ежегодно проводить научно-практическую  конференцию  «Первые шаги в науку» среди учащихся 5-8 классов.</w:t>
      </w:r>
    </w:p>
    <w:p w:rsidR="00906083" w:rsidRPr="00C64832" w:rsidRDefault="00906083" w:rsidP="00283DED">
      <w:pPr>
        <w:spacing w:line="360" w:lineRule="auto"/>
        <w:ind w:left="-850"/>
        <w:jc w:val="both"/>
        <w:rPr>
          <w:sz w:val="28"/>
          <w:szCs w:val="28"/>
        </w:rPr>
      </w:pPr>
      <w:r w:rsidRPr="00C64832">
        <w:rPr>
          <w:sz w:val="28"/>
          <w:szCs w:val="28"/>
        </w:rPr>
        <w:t xml:space="preserve">     Это мероприятие позволяет понять  и  увидеть, для чего нужны знания.  Любая исследовательская работа направлена на развитие мышления, выработку практических навыков, а также опыта самостоятельной исследовательской деятельности. Ожидаемые результаты: обучающиеся смогут решать следующие жизненно – практические задачи: самостоятельно добывать, обрабатывать, хранить и использовать информацию по волнующим проблемам. Такой ученик легко найдет свое место в обществе.</w:t>
      </w:r>
    </w:p>
    <w:p w:rsidR="00906083" w:rsidRPr="00C64832" w:rsidRDefault="00906083" w:rsidP="00283DED">
      <w:pPr>
        <w:spacing w:line="360" w:lineRule="auto"/>
        <w:ind w:left="-850"/>
        <w:jc w:val="both"/>
        <w:rPr>
          <w:sz w:val="28"/>
          <w:szCs w:val="28"/>
        </w:rPr>
      </w:pPr>
      <w:r>
        <w:rPr>
          <w:noProof/>
        </w:rPr>
        <w:pict>
          <v:shape id="Рисунок 292" o:spid="_x0000_s1040" type="#_x0000_t75" style="position:absolute;left:0;text-align:left;margin-left:271.35pt;margin-top:9.75pt;width:208.3pt;height:156pt;z-index:-251672064;visibility:visible" wrapcoords="-78 0 -78 21496 21600 21496 21600 0 -78 0">
            <v:imagedata r:id="rId14" o:title=""/>
            <w10:wrap type="through"/>
          </v:shape>
        </w:pict>
      </w:r>
      <w:r>
        <w:rPr>
          <w:noProof/>
        </w:rPr>
        <w:pict>
          <v:shape id="Рисунок 289" o:spid="_x0000_s1041" type="#_x0000_t75" style="position:absolute;left:0;text-align:left;margin-left:-42.3pt;margin-top:144.75pt;width:195.75pt;height:146.8pt;z-index:-251671040;visibility:visible" wrapcoords="-83 0 -83 21490 21600 21490 21600 0 -83 0">
            <v:imagedata r:id="rId15" o:title=""/>
            <w10:wrap type="through"/>
          </v:shape>
        </w:pict>
      </w:r>
      <w:r w:rsidRPr="00C64832">
        <w:rPr>
          <w:sz w:val="28"/>
          <w:szCs w:val="28"/>
        </w:rPr>
        <w:t xml:space="preserve">     Ребята нашей школы вот уже второй год принимают участие в работе конференции  «Первые шаги в науку». В прошлом 2013-2014  учебном году Самойлов Петр (руководитель Шадрина Т.А.) представил работу на тему «Моя родословная» и  стал победителем. Григорьева Диана и Бусаргина Полина  (руководитель Петрова В.И.) провели  исследовательскую работу по теме «Влияние мобильного телефона на здоровье человека» в результате – они призеры.</w:t>
      </w:r>
    </w:p>
    <w:p w:rsidR="00906083" w:rsidRDefault="00906083" w:rsidP="00283DED">
      <w:pPr>
        <w:spacing w:line="360" w:lineRule="auto"/>
        <w:ind w:left="-850"/>
        <w:jc w:val="both"/>
        <w:rPr>
          <w:sz w:val="28"/>
          <w:szCs w:val="28"/>
        </w:rPr>
      </w:pPr>
    </w:p>
    <w:p w:rsidR="00906083" w:rsidRDefault="00906083" w:rsidP="00283DED">
      <w:pPr>
        <w:spacing w:line="360" w:lineRule="auto"/>
        <w:ind w:left="-850"/>
        <w:jc w:val="both"/>
        <w:rPr>
          <w:sz w:val="28"/>
          <w:szCs w:val="28"/>
        </w:rPr>
      </w:pPr>
    </w:p>
    <w:p w:rsidR="00906083" w:rsidRDefault="00906083" w:rsidP="008A14B0">
      <w:pPr>
        <w:spacing w:line="360" w:lineRule="auto"/>
        <w:ind w:left="-850"/>
        <w:jc w:val="both"/>
        <w:rPr>
          <w:sz w:val="28"/>
          <w:szCs w:val="28"/>
        </w:rPr>
      </w:pPr>
      <w:r w:rsidRPr="00C64832">
        <w:rPr>
          <w:sz w:val="28"/>
          <w:szCs w:val="28"/>
        </w:rPr>
        <w:t xml:space="preserve"> 23 марта  в ГБОУ СОШ с. Утевка Образовательный центр прошёл очередной День Научного Общества Учащихся (НОУ) «Первые шаги в науку», где учащиеся представили свои исследовательские работы по разным учебным предметам: математике, английскому языку, химии, биологии, экологии, технологии, истории.</w:t>
      </w:r>
    </w:p>
    <w:p w:rsidR="00906083" w:rsidRPr="00C64832" w:rsidRDefault="00906083" w:rsidP="00283DED">
      <w:pPr>
        <w:spacing w:line="360" w:lineRule="auto"/>
        <w:ind w:left="-850"/>
        <w:jc w:val="both"/>
        <w:rPr>
          <w:sz w:val="28"/>
          <w:szCs w:val="28"/>
        </w:rPr>
      </w:pPr>
      <w:r>
        <w:rPr>
          <w:noProof/>
        </w:rPr>
        <w:pict>
          <v:shape id="Рисунок 288" o:spid="_x0000_s1042" type="#_x0000_t75" style="position:absolute;left:0;text-align:left;margin-left:210.4pt;margin-top:8.4pt;width:282.7pt;height:219.35pt;z-index:-251670016;visibility:visible" wrapcoords="745 962 745 19085 1375 19307 2464 19307 19136 19307 19480 19307 19767 19011 19881 17532 19824 3329 19652 962 745 96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">
            <v:imagedata r:id="rId16" o:title=""/>
            <o:lock v:ext="edit" aspectratio="f"/>
            <w10:wrap type="through"/>
          </v:shape>
        </w:pict>
      </w:r>
      <w:r w:rsidRPr="00C64832">
        <w:rPr>
          <w:sz w:val="28"/>
          <w:szCs w:val="28"/>
        </w:rPr>
        <w:t xml:space="preserve">  Каждая представленная работа была интересна с научной точки зрения,   и сопровождались тематическими презентациями.</w:t>
      </w:r>
    </w:p>
    <w:p w:rsidR="00906083" w:rsidRPr="00C64832" w:rsidRDefault="00906083" w:rsidP="00283DED">
      <w:pPr>
        <w:spacing w:line="360" w:lineRule="auto"/>
        <w:ind w:left="-850"/>
        <w:jc w:val="both"/>
        <w:rPr>
          <w:sz w:val="28"/>
          <w:szCs w:val="28"/>
        </w:rPr>
      </w:pPr>
      <w:r w:rsidRPr="00C64832">
        <w:rPr>
          <w:sz w:val="28"/>
          <w:szCs w:val="28"/>
        </w:rPr>
        <w:t xml:space="preserve">   К сожалению, в этом 2014-2015 уч.г. от нашей школы участвовала только одна ученица – это  Уханова Софья (руководитель Петрова В.И.). Она выполнила работу по выращиванию овощной культуры - «Огурцы на подоконнике» и стала призером.</w:t>
      </w:r>
    </w:p>
    <w:p w:rsidR="00906083" w:rsidRPr="00C64832" w:rsidRDefault="00906083" w:rsidP="00283DED">
      <w:pPr>
        <w:spacing w:line="360" w:lineRule="auto"/>
        <w:ind w:left="-850"/>
        <w:jc w:val="both"/>
        <w:rPr>
          <w:sz w:val="28"/>
          <w:szCs w:val="28"/>
        </w:rPr>
      </w:pPr>
      <w:r>
        <w:rPr>
          <w:noProof/>
        </w:rPr>
        <w:pict>
          <v:shape id="Рисунок 4" o:spid="_x0000_s1043" type="#_x0000_t75" style="position:absolute;left:0;text-align:left;margin-left:-42.6pt;margin-top:50.3pt;width:226.1pt;height:168pt;z-index:-251668992;visibility:visible;mso-wrap-distance-left:9.48pt;mso-wrap-distance-top:.96pt;mso-wrap-distance-right:9.69pt;mso-wrap-distance-bottom:1.29pt" wrapcoords="861 964 718 1254 574 2121 574 19479 789 20636 933 20636 20595 20636 20739 20636 20954 19479 21026 2411 20811 1254 20667 964 861 96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">
            <v:imagedata r:id="rId17" o:title=""/>
            <o:lock v:ext="edit" aspectratio="f"/>
            <w10:wrap type="through"/>
          </v:shape>
        </w:pict>
      </w:r>
      <w:r w:rsidRPr="00C64832">
        <w:rPr>
          <w:sz w:val="28"/>
          <w:szCs w:val="28"/>
        </w:rPr>
        <w:t xml:space="preserve">      Одним из приоритетных направлений своей деятельности я считаю формирование грамотного и компетентного ученика, способного к общению, саморазвитию и творчеству. Такой ученик становится успешным в школе, а в дальнейшем и в жизни.</w:t>
      </w:r>
    </w:p>
    <w:p w:rsidR="00906083" w:rsidRPr="00C64832" w:rsidRDefault="00906083" w:rsidP="00283DED">
      <w:pPr>
        <w:spacing w:line="360" w:lineRule="auto"/>
        <w:ind w:left="-850"/>
        <w:jc w:val="both"/>
        <w:rPr>
          <w:sz w:val="28"/>
          <w:szCs w:val="28"/>
        </w:rPr>
      </w:pPr>
      <w:r w:rsidRPr="00C64832">
        <w:rPr>
          <w:sz w:val="28"/>
          <w:szCs w:val="28"/>
        </w:rPr>
        <w:t xml:space="preserve">     Подводя итоги  научно-практической конференции, было решено продолжить исследовательскую деятельность и идти к новым вершинам и открытиям!</w:t>
      </w:r>
    </w:p>
    <w:p w:rsidR="00906083" w:rsidRPr="00C64832" w:rsidRDefault="00906083" w:rsidP="00283DED">
      <w:pPr>
        <w:spacing w:line="360" w:lineRule="auto"/>
        <w:ind w:left="-850"/>
        <w:jc w:val="both"/>
        <w:rPr>
          <w:sz w:val="28"/>
          <w:szCs w:val="28"/>
        </w:rPr>
      </w:pPr>
      <w:r w:rsidRPr="00C64832">
        <w:rPr>
          <w:sz w:val="28"/>
          <w:szCs w:val="28"/>
        </w:rPr>
        <w:t xml:space="preserve">     Петра  Самойлова, Диану Григорьеву, Полину Бусаргину, Софью Уханову еще раз от всей души поздравляю с победой, молодцы ребята!!! А остальным желаю успехов.</w:t>
      </w:r>
    </w:p>
    <w:p w:rsidR="00906083" w:rsidRPr="00C64832" w:rsidRDefault="00906083" w:rsidP="00C64832">
      <w:pPr>
        <w:jc w:val="right"/>
        <w:rPr>
          <w:sz w:val="28"/>
          <w:szCs w:val="28"/>
        </w:rPr>
      </w:pPr>
      <w:r w:rsidRPr="00C64832">
        <w:rPr>
          <w:sz w:val="28"/>
          <w:szCs w:val="28"/>
        </w:rPr>
        <w:t xml:space="preserve">Вера Ивановна Петрова, </w:t>
      </w:r>
    </w:p>
    <w:p w:rsidR="00906083" w:rsidRPr="00C64832" w:rsidRDefault="00906083" w:rsidP="00C64832">
      <w:pPr>
        <w:jc w:val="right"/>
        <w:rPr>
          <w:sz w:val="28"/>
          <w:szCs w:val="28"/>
        </w:rPr>
      </w:pPr>
      <w:r w:rsidRPr="00C64832">
        <w:rPr>
          <w:sz w:val="28"/>
          <w:szCs w:val="28"/>
        </w:rPr>
        <w:t xml:space="preserve">учитель биологии и химии </w:t>
      </w:r>
    </w:p>
    <w:p w:rsidR="00906083" w:rsidRDefault="00906083" w:rsidP="008A14B0">
      <w:pPr>
        <w:jc w:val="right"/>
        <w:rPr>
          <w:sz w:val="28"/>
          <w:szCs w:val="28"/>
        </w:rPr>
      </w:pPr>
      <w:r>
        <w:rPr>
          <w:sz w:val="28"/>
          <w:szCs w:val="28"/>
        </w:rPr>
        <w:t>ГБОУ ООШ с. Покровка</w:t>
      </w:r>
    </w:p>
    <w:p w:rsidR="00906083" w:rsidRDefault="00906083" w:rsidP="008A14B0">
      <w:pPr>
        <w:jc w:val="right"/>
        <w:rPr>
          <w:sz w:val="28"/>
          <w:szCs w:val="28"/>
        </w:rPr>
      </w:pPr>
    </w:p>
    <w:p w:rsidR="00906083" w:rsidRDefault="00906083" w:rsidP="008A14B0">
      <w:pPr>
        <w:jc w:val="right"/>
        <w:rPr>
          <w:sz w:val="28"/>
          <w:szCs w:val="28"/>
        </w:rPr>
      </w:pPr>
    </w:p>
    <w:p w:rsidR="00906083" w:rsidRPr="00957890" w:rsidRDefault="00906083" w:rsidP="0062204D">
      <w:pPr>
        <w:ind w:left="-850"/>
        <w:jc w:val="center"/>
        <w:rPr>
          <w:b/>
          <w:i/>
          <w:sz w:val="40"/>
          <w:szCs w:val="40"/>
        </w:rPr>
      </w:pPr>
      <w:r w:rsidRPr="00957890">
        <w:rPr>
          <w:b/>
          <w:i/>
          <w:sz w:val="40"/>
          <w:szCs w:val="40"/>
        </w:rPr>
        <w:t>«</w:t>
      </w:r>
      <w:r w:rsidRPr="0062204D">
        <w:rPr>
          <w:rFonts w:ascii="Comic Sans MS" w:hAnsi="Comic Sans MS"/>
          <w:b/>
          <w:i/>
          <w:sz w:val="40"/>
          <w:szCs w:val="40"/>
        </w:rPr>
        <w:t>Мы правнуки славной Победы»</w:t>
      </w:r>
    </w:p>
    <w:p w:rsidR="00906083" w:rsidRDefault="00906083" w:rsidP="00E81F54">
      <w:pPr>
        <w:ind w:left="-850"/>
        <w:rPr>
          <w:sz w:val="32"/>
          <w:szCs w:val="32"/>
        </w:rPr>
      </w:pPr>
      <w:r>
        <w:rPr>
          <w:noProof/>
        </w:rPr>
        <w:pict>
          <v:shape id="Рисунок 308" o:spid="_x0000_s1044" type="#_x0000_t75" style="position:absolute;left:0;text-align:left;margin-left:181.35pt;margin-top:219pt;width:318.25pt;height:259.2pt;z-index:251653632;visibility:visible" wrapcoords="662 812 662 19477 1019 19665 2242 19665 19409 19665 19715 19665 20072 19165 20021 2809 19868 812 662 81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">
            <v:imagedata r:id="rId18" o:title=""/>
            <o:lock v:ext="edit" aspectratio="f"/>
            <w10:wrap type="through"/>
          </v:shape>
        </w:pict>
      </w:r>
      <w:r w:rsidRPr="00DD486D">
        <w:rPr>
          <w:sz w:val="32"/>
          <w:szCs w:val="32"/>
        </w:rPr>
        <w:t xml:space="preserve">Под таким названием в этом учебном году в Юго-Восточном округе прошёл </w:t>
      </w:r>
      <w:r w:rsidRPr="00DD486D">
        <w:rPr>
          <w:sz w:val="32"/>
          <w:szCs w:val="32"/>
          <w:lang w:val="en-US"/>
        </w:rPr>
        <w:t>XI</w:t>
      </w:r>
      <w:r w:rsidRPr="00DD486D">
        <w:rPr>
          <w:sz w:val="32"/>
          <w:szCs w:val="32"/>
        </w:rPr>
        <w:t xml:space="preserve"> фестиваль детского творчества, посвящённого 70-летней годовщине Победы в Великой Отечественной войне и Году литературы. Обучающиеся и педагоги</w:t>
      </w:r>
      <w:r>
        <w:rPr>
          <w:sz w:val="32"/>
          <w:szCs w:val="32"/>
        </w:rPr>
        <w:t xml:space="preserve"> нашей школы</w:t>
      </w:r>
      <w:r w:rsidRPr="00DD486D">
        <w:rPr>
          <w:sz w:val="32"/>
          <w:szCs w:val="32"/>
        </w:rPr>
        <w:t xml:space="preserve"> приняли в нём активное участие. Всеобщими усилиями было подготовлено выступление хора, вокалистов и чтецов. Жюри (представители СП ЦДТ «Радуга») отметило качественную подготовку к районному этапу фестиваля. В результате хор нашей школы под </w:t>
      </w:r>
      <w:r>
        <w:rPr>
          <w:sz w:val="32"/>
          <w:szCs w:val="32"/>
        </w:rPr>
        <w:t>руководством Пряничниковой Юлии Львовны</w:t>
      </w:r>
      <w:r w:rsidRPr="00DD486D">
        <w:rPr>
          <w:sz w:val="32"/>
          <w:szCs w:val="32"/>
        </w:rPr>
        <w:t xml:space="preserve"> был награждён Дипломом </w:t>
      </w:r>
      <w:r w:rsidRPr="00DD486D">
        <w:rPr>
          <w:sz w:val="32"/>
          <w:szCs w:val="32"/>
          <w:lang w:val="en-US"/>
        </w:rPr>
        <w:t>I</w:t>
      </w:r>
      <w:r w:rsidRPr="00DD486D">
        <w:rPr>
          <w:sz w:val="32"/>
          <w:szCs w:val="32"/>
        </w:rPr>
        <w:t xml:space="preserve"> степени. Вокалистка Орлянская Наталья награждена Дипломом </w:t>
      </w:r>
      <w:r w:rsidRPr="00DD486D">
        <w:rPr>
          <w:sz w:val="32"/>
          <w:szCs w:val="32"/>
          <w:lang w:val="en-US"/>
        </w:rPr>
        <w:t>III</w:t>
      </w:r>
      <w:r w:rsidRPr="00DD486D">
        <w:rPr>
          <w:sz w:val="32"/>
          <w:szCs w:val="32"/>
        </w:rPr>
        <w:t xml:space="preserve"> степени. В номинации «Художественное слово» Овсянникова Виктория заняла </w:t>
      </w:r>
      <w:r w:rsidRPr="00DD486D">
        <w:rPr>
          <w:sz w:val="32"/>
          <w:szCs w:val="32"/>
          <w:lang w:val="en-US"/>
        </w:rPr>
        <w:t>II</w:t>
      </w:r>
      <w:r w:rsidRPr="00DD486D">
        <w:rPr>
          <w:sz w:val="32"/>
          <w:szCs w:val="32"/>
        </w:rPr>
        <w:t xml:space="preserve"> место. Педагог Стерликова Татьяна Юрьевна в номинации «Сценография» была награждена Дипломом </w:t>
      </w:r>
      <w:r w:rsidRPr="00DD486D">
        <w:rPr>
          <w:sz w:val="32"/>
          <w:szCs w:val="32"/>
          <w:lang w:val="en-US"/>
        </w:rPr>
        <w:t>II</w:t>
      </w:r>
      <w:r w:rsidRPr="00DD486D">
        <w:rPr>
          <w:sz w:val="32"/>
          <w:szCs w:val="32"/>
        </w:rPr>
        <w:t xml:space="preserve"> степени.</w:t>
      </w:r>
    </w:p>
    <w:p w:rsidR="00906083" w:rsidRDefault="00906083" w:rsidP="00E81F54">
      <w:pPr>
        <w:ind w:left="-850"/>
        <w:rPr>
          <w:sz w:val="32"/>
          <w:szCs w:val="32"/>
        </w:rPr>
      </w:pPr>
      <w:r>
        <w:rPr>
          <w:noProof/>
        </w:rPr>
        <w:pict>
          <v:shape id="Рисунок 310" o:spid="_x0000_s1045" type="#_x0000_t75" style="position:absolute;left:0;text-align:left;margin-left:169.85pt;margin-top:213.25pt;width:288.95pt;height:237.1pt;z-index:251652608;visibility:visible;mso-position-horizontal-relative:margin" wrapcoords="337 478 337 17294 505 17977 3198 21122 21207 21122 21151 3965 18346 478 337 47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&#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">
            <v:imagedata r:id="rId19" o:title=""/>
            <o:lock v:ext="edit" aspectratio="f"/>
            <w10:wrap type="through" anchorx="margin"/>
          </v:shape>
        </w:pict>
      </w:r>
      <w:r>
        <w:rPr>
          <w:noProof/>
        </w:rPr>
        <w:pict>
          <v:shape id="Рисунок 309" o:spid="_x0000_s1046" type="#_x0000_t75" style="position:absolute;left:0;text-align:left;margin-left:-31.05pt;margin-top:11.1pt;width:216.5pt;height:385.45pt;z-index:251654656;visibility:visible;mso-wrap-distance-top:.96pt;mso-wrap-distance-right:9.52pt;mso-wrap-distance-bottom:1.35pt" wrapcoords="972 420 747 546 673 20802 897 21180 1046 21180 20554 21180 20703 21180 21002 20760 21002 1051 20778 546 20628 420 972 42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">
            <v:imagedata r:id="rId20" o:title=""/>
            <o:lock v:ext="edit" aspectratio="f"/>
            <w10:wrap type="through"/>
          </v:shape>
        </w:pict>
      </w:r>
    </w:p>
    <w:p w:rsidR="00906083" w:rsidRDefault="00906083" w:rsidP="00E81F54">
      <w:pPr>
        <w:jc w:val="both"/>
        <w:rPr>
          <w:sz w:val="32"/>
          <w:szCs w:val="32"/>
        </w:rPr>
      </w:pPr>
    </w:p>
    <w:p w:rsidR="00906083" w:rsidRPr="00030952" w:rsidRDefault="00906083" w:rsidP="00030952">
      <w:pPr>
        <w:jc w:val="center"/>
        <w:rPr>
          <w:rFonts w:ascii="Comic Sans MS" w:hAnsi="Comic Sans MS"/>
          <w:b/>
          <w:noProof/>
          <w:sz w:val="40"/>
          <w:szCs w:val="40"/>
        </w:rPr>
      </w:pPr>
      <w:r w:rsidRPr="00030952">
        <w:rPr>
          <w:rFonts w:ascii="Comic Sans MS" w:hAnsi="Comic Sans MS"/>
          <w:b/>
          <w:noProof/>
          <w:sz w:val="40"/>
          <w:szCs w:val="40"/>
        </w:rPr>
        <w:t>Никто не забыт.Ничто не забыто.</w:t>
      </w:r>
    </w:p>
    <w:p w:rsidR="00906083" w:rsidRDefault="00906083" w:rsidP="0062204D">
      <w:pPr>
        <w:jc w:val="center"/>
        <w:rPr>
          <w:noProof/>
          <w:sz w:val="36"/>
          <w:szCs w:val="36"/>
          <w:u w:val="single"/>
        </w:rPr>
      </w:pPr>
      <w:r>
        <w:rPr>
          <w:noProof/>
        </w:rPr>
        <w:pict>
          <v:shape id="Рисунок 293" o:spid="_x0000_s1047" type="#_x0000_t75" style="position:absolute;left:0;text-align:left;margin-left:-38.05pt;margin-top:8.7pt;width:219.35pt;height:177.1pt;z-index:-251659776;visibility:visible;mso-wrap-distance-left:9.48pt;mso-wrap-distance-top:.96pt;mso-wrap-distance-right:9.56pt;mso-wrap-distance-bottom:1.47pt;mso-position-horizontal-relative:margin" wrapcoords="888 915 740 1190 592 2014 592 19953 888 20685 962 20685 20564 20685 20638 20685 20934 19953 21008 2288 20786 1190 20638 915 888 91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">
            <v:imagedata r:id="rId21" o:title=""/>
            <o:lock v:ext="edit" aspectratio="f"/>
            <w10:wrap type="through" anchorx="margin"/>
          </v:shape>
        </w:pict>
      </w:r>
    </w:p>
    <w:p w:rsidR="00906083" w:rsidRPr="00936DA6" w:rsidRDefault="00906083" w:rsidP="0062204D">
      <w:pPr>
        <w:jc w:val="right"/>
        <w:rPr>
          <w:i/>
          <w:noProof/>
          <w:sz w:val="32"/>
          <w:szCs w:val="32"/>
        </w:rPr>
      </w:pPr>
      <w:r w:rsidRPr="00936DA6">
        <w:rPr>
          <w:i/>
          <w:noProof/>
          <w:sz w:val="32"/>
          <w:szCs w:val="32"/>
        </w:rPr>
        <w:t>Люди! Помните!</w:t>
      </w:r>
    </w:p>
    <w:p w:rsidR="00906083" w:rsidRPr="00936DA6" w:rsidRDefault="00906083" w:rsidP="0062204D">
      <w:pPr>
        <w:jc w:val="right"/>
        <w:rPr>
          <w:i/>
          <w:noProof/>
          <w:sz w:val="32"/>
          <w:szCs w:val="32"/>
        </w:rPr>
      </w:pPr>
      <w:r w:rsidRPr="00936DA6">
        <w:rPr>
          <w:i/>
          <w:noProof/>
          <w:sz w:val="32"/>
          <w:szCs w:val="32"/>
        </w:rPr>
        <w:t>Какой ценой завоёвано счастье,-</w:t>
      </w:r>
    </w:p>
    <w:p w:rsidR="00906083" w:rsidRPr="00936DA6" w:rsidRDefault="00906083" w:rsidP="0062204D">
      <w:pPr>
        <w:jc w:val="right"/>
        <w:rPr>
          <w:i/>
          <w:noProof/>
          <w:sz w:val="32"/>
          <w:szCs w:val="32"/>
        </w:rPr>
      </w:pPr>
      <w:r w:rsidRPr="00936DA6">
        <w:rPr>
          <w:i/>
          <w:noProof/>
          <w:sz w:val="32"/>
          <w:szCs w:val="32"/>
        </w:rPr>
        <w:t>Помните!</w:t>
      </w:r>
    </w:p>
    <w:p w:rsidR="00906083" w:rsidRDefault="00906083" w:rsidP="0062204D">
      <w:pPr>
        <w:jc w:val="right"/>
        <w:rPr>
          <w:noProof/>
          <w:sz w:val="32"/>
          <w:szCs w:val="32"/>
        </w:rPr>
      </w:pPr>
    </w:p>
    <w:p w:rsidR="00906083" w:rsidRDefault="00906083" w:rsidP="0062204D">
      <w:pPr>
        <w:ind w:left="-850"/>
        <w:jc w:val="both"/>
        <w:rPr>
          <w:noProof/>
          <w:sz w:val="32"/>
          <w:szCs w:val="32"/>
        </w:rPr>
      </w:pPr>
      <w:r>
        <w:rPr>
          <w:noProof/>
        </w:rPr>
        <w:pict>
          <v:shape id="Рисунок 31" o:spid="_x0000_s1048" type="#_x0000_t75" style="position:absolute;left:0;text-align:left;margin-left:215.05pt;margin-top:244.4pt;width:260.15pt;height:140.15pt;z-index:-251660800;visibility:visible;mso-wrap-distance-top:.96pt;mso-wrap-distance-right:9.64pt;mso-wrap-distance-bottom:1.38pt;mso-position-horizontal-relative:margin" wrapcoords="809 1155 622 1502 560 19636 809 20445 871 20445 20729 20445 20791 20445 21040 19636 21102 2888 20915 1502 20791 1155 809 115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">
            <v:imagedata r:id="rId22" o:title=""/>
            <o:lock v:ext="edit" aspectratio="f"/>
            <w10:wrap type="through" anchorx="margin"/>
          </v:shape>
        </w:pict>
      </w:r>
      <w:r>
        <w:rPr>
          <w:noProof/>
        </w:rPr>
        <w:pict>
          <v:shape id="Рисунок 21" o:spid="_x0000_s1049" type="#_x0000_t75" style="position:absolute;left:0;text-align:left;margin-left:84.3pt;margin-top:77.55pt;width:194.9pt;height:144.5pt;z-index:-251657728;visibility:visible;mso-wrap-distance-left:9.48pt;mso-wrap-distance-top:.96pt;mso-wrap-distance-right:9.39pt;mso-wrap-distance-bottom:1.36pt" wrapcoords="997 1119 831 1455 665 2462 665 19474 914 20481 1080 20481 20437 20481 20603 20481 20852 19362 20935 2798 20686 1455 20520 1119 997 111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">
            <v:imagedata r:id="rId23" o:title=""/>
            <o:lock v:ext="edit" aspectratio="f"/>
            <w10:wrap type="through"/>
          </v:shape>
        </w:pict>
      </w:r>
      <w:r>
        <w:rPr>
          <w:noProof/>
          <w:sz w:val="32"/>
          <w:szCs w:val="32"/>
        </w:rPr>
        <w:t xml:space="preserve">     В годы Великой Отечественной войны 265 жителей нашего села Покровка сражались за свободу и независимость нашей Родины. Их них возвратились домой только 100. В их честь в Доме культуры состоялись концерт, чествование ветеранов Великой Отечественной войны и вручение медалей к 70-летию Великой Победы. В этом мероприятии главными участниками были ветераны села и учащиеся школы. Своим выступлением ребята поздравили ветеранов и жителей села с Днём Победы.</w:t>
      </w:r>
    </w:p>
    <w:p w:rsidR="00906083" w:rsidRDefault="00906083" w:rsidP="0062204D">
      <w:pPr>
        <w:rPr>
          <w:noProof/>
          <w:sz w:val="32"/>
          <w:szCs w:val="32"/>
        </w:rPr>
      </w:pPr>
      <w:r>
        <w:rPr>
          <w:noProof/>
        </w:rPr>
        <w:pict>
          <v:shape id="Рисунок 290" o:spid="_x0000_s1050" type="#_x0000_t75" style="position:absolute;margin-left:-35.35pt;margin-top:16.1pt;width:217.45pt;height:138.25pt;z-index:-251656704;visibility:visible;mso-wrap-distance-left:9.48pt;mso-wrap-distance-top:.96pt;mso-wrap-distance-right:9.33pt;mso-wrap-distance-bottom:1.35pt" wrapcoords="894 1174 745 1526 596 2583 670 19957 968 20426 20557 20426 20855 19957 21004 2935 20781 1526 20632 1174 894 117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">
            <v:imagedata r:id="rId24" o:title=""/>
            <o:lock v:ext="edit" aspectratio="f"/>
            <w10:wrap type="through"/>
          </v:shape>
        </w:pict>
      </w:r>
    </w:p>
    <w:p w:rsidR="00906083" w:rsidRPr="0052143B" w:rsidRDefault="00906083" w:rsidP="0062204D">
      <w:pPr>
        <w:jc w:val="center"/>
        <w:rPr>
          <w:noProof/>
          <w:sz w:val="32"/>
          <w:szCs w:val="32"/>
        </w:rPr>
      </w:pPr>
    </w:p>
    <w:p w:rsidR="00906083" w:rsidRDefault="00906083" w:rsidP="0062204D">
      <w:pPr>
        <w:rPr>
          <w:noProof/>
        </w:rPr>
      </w:pPr>
    </w:p>
    <w:p w:rsidR="00906083" w:rsidRDefault="00906083" w:rsidP="0062204D"/>
    <w:p w:rsidR="00906083" w:rsidRDefault="00906083" w:rsidP="0062204D"/>
    <w:p w:rsidR="00906083" w:rsidRPr="00936DA6" w:rsidRDefault="00906083" w:rsidP="0062204D">
      <w:pPr>
        <w:jc w:val="center"/>
        <w:rPr>
          <w:sz w:val="36"/>
          <w:szCs w:val="36"/>
        </w:rPr>
      </w:pPr>
      <w:r>
        <w:rPr>
          <w:noProof/>
        </w:rPr>
        <w:pict>
          <v:shape id="Рисунок 291" o:spid="_x0000_s1051" type="#_x0000_t75" style="position:absolute;left:0;text-align:left;margin-left:220.4pt;margin-top:16.45pt;width:254.9pt;height:200.15pt;z-index:-251658752;visibility:visible;mso-wrap-distance-left:9.48pt;mso-wrap-distance-top:.96pt;mso-wrap-distance-right:9.64pt;mso-wrap-distance-bottom:1.38pt;mso-position-horizontal-relative:margin" wrapcoords="762 809 635 1052 508 1780 508 20225 762 20791 826 20791 20711 20791 20774 20791 21028 20225 21092 2022 20901 1052 20774 809 762 80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">
            <v:imagedata r:id="rId25" o:title=""/>
            <o:lock v:ext="edit" aspectratio="f"/>
            <w10:wrap type="through" anchorx="margin"/>
          </v:shape>
        </w:pict>
      </w:r>
      <w:r w:rsidRPr="00936DA6">
        <w:rPr>
          <w:sz w:val="36"/>
          <w:szCs w:val="36"/>
        </w:rPr>
        <w:t>СЛАВА ВАМ, ХРАБРЫЕ!</w:t>
      </w:r>
    </w:p>
    <w:p w:rsidR="00906083" w:rsidRPr="00936DA6" w:rsidRDefault="00906083" w:rsidP="0062204D">
      <w:pPr>
        <w:jc w:val="center"/>
        <w:rPr>
          <w:sz w:val="36"/>
          <w:szCs w:val="36"/>
        </w:rPr>
      </w:pPr>
      <w:r w:rsidRPr="00936DA6">
        <w:rPr>
          <w:sz w:val="36"/>
          <w:szCs w:val="36"/>
        </w:rPr>
        <w:t>СЛАВА, БЕССТРАШНЫЕ!</w:t>
      </w:r>
    </w:p>
    <w:p w:rsidR="00906083" w:rsidRPr="00936DA6" w:rsidRDefault="00906083" w:rsidP="0062204D">
      <w:pPr>
        <w:jc w:val="center"/>
        <w:rPr>
          <w:sz w:val="36"/>
          <w:szCs w:val="36"/>
        </w:rPr>
      </w:pPr>
      <w:r w:rsidRPr="00936DA6">
        <w:rPr>
          <w:sz w:val="36"/>
          <w:szCs w:val="36"/>
        </w:rPr>
        <w:t>ВЕЧНУЮ СЛАВУ ПОЁТ ВАМ НАРОД.</w:t>
      </w:r>
    </w:p>
    <w:p w:rsidR="00906083" w:rsidRPr="00936DA6" w:rsidRDefault="00906083" w:rsidP="0062204D">
      <w:pPr>
        <w:jc w:val="center"/>
        <w:rPr>
          <w:sz w:val="36"/>
          <w:szCs w:val="36"/>
        </w:rPr>
      </w:pPr>
      <w:r w:rsidRPr="00936DA6">
        <w:rPr>
          <w:sz w:val="36"/>
          <w:szCs w:val="36"/>
        </w:rPr>
        <w:t>ДОБЛЕСТЬЮ ЖИВШИЕ, СМЕРТЬ СОКРУШИВШИЕ,</w:t>
      </w:r>
    </w:p>
    <w:p w:rsidR="00906083" w:rsidRDefault="00906083" w:rsidP="00BD401A">
      <w:pPr>
        <w:jc w:val="center"/>
        <w:rPr>
          <w:sz w:val="36"/>
          <w:szCs w:val="36"/>
        </w:rPr>
      </w:pPr>
      <w:r w:rsidRPr="00936DA6">
        <w:rPr>
          <w:sz w:val="36"/>
          <w:szCs w:val="36"/>
        </w:rPr>
        <w:t>ПАМЯТЬ О ВАС НИКОГДА НЕ УМРЁТ!</w:t>
      </w:r>
    </w:p>
    <w:p w:rsidR="00906083" w:rsidRPr="00BD401A" w:rsidRDefault="00906083" w:rsidP="00030952">
      <w:pPr>
        <w:rPr>
          <w:sz w:val="36"/>
          <w:szCs w:val="36"/>
        </w:rPr>
      </w:pPr>
      <w:r>
        <w:rPr>
          <w:noProof/>
        </w:rPr>
        <w:pict>
          <v:shape id="Поле 18" o:spid="_x0000_s1052" type="#_x0000_t202" style="position:absolute;margin-left:-46.05pt;margin-top:16.2pt;width:513.5pt;height:2in;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" filled="f" stroked="f">
            <v:fill o:detectmouseclick="t"/>
            <v:textbox style="mso-fit-shape-to-text:t">
              <w:txbxContent>
                <w:p w:rsidR="00906083" w:rsidRPr="001F28E9" w:rsidRDefault="00906083" w:rsidP="001F28E9">
                  <w:pPr>
                    <w:jc w:val="center"/>
                    <w:rPr>
                      <w:b/>
                      <w:sz w:val="56"/>
                      <w:szCs w:val="72"/>
                    </w:rPr>
                  </w:pPr>
                  <w:r w:rsidRPr="001F28E9">
                    <w:rPr>
                      <w:b/>
                      <w:sz w:val="56"/>
                      <w:szCs w:val="72"/>
                    </w:rPr>
                    <w:t>Конкурсы! Конкурсы! Конкурсы!</w:t>
                  </w:r>
                </w:p>
              </w:txbxContent>
            </v:textbox>
            <w10:wrap type="square"/>
          </v:shape>
        </w:pict>
      </w:r>
    </w:p>
    <w:p w:rsidR="00906083" w:rsidRPr="001F28E9" w:rsidRDefault="00906083" w:rsidP="001F28E9">
      <w:pPr>
        <w:tabs>
          <w:tab w:val="left" w:pos="6583"/>
        </w:tabs>
        <w:jc w:val="center"/>
        <w:rPr>
          <w:rFonts w:ascii="Comic Sans MS" w:hAnsi="Comic Sans MS"/>
          <w:b/>
          <w:color w:val="000000"/>
          <w:sz w:val="32"/>
          <w:szCs w:val="32"/>
        </w:rPr>
      </w:pPr>
      <w:r w:rsidRPr="001F28E9">
        <w:rPr>
          <w:rFonts w:ascii="Comic Sans MS" w:hAnsi="Comic Sans MS"/>
          <w:b/>
          <w:color w:val="FF0000"/>
          <w:sz w:val="32"/>
          <w:szCs w:val="32"/>
        </w:rPr>
        <w:t>«РАСТИМ ПАТРИОТОВ РОССИИ»</w:t>
      </w:r>
    </w:p>
    <w:p w:rsidR="00906083" w:rsidRDefault="00906083" w:rsidP="001F28E9">
      <w:pPr>
        <w:tabs>
          <w:tab w:val="left" w:pos="6583"/>
        </w:tabs>
        <w:ind w:left="-850"/>
        <w:jc w:val="center"/>
        <w:rPr>
          <w:color w:val="000000"/>
          <w:sz w:val="28"/>
          <w:szCs w:val="28"/>
        </w:rPr>
      </w:pPr>
    </w:p>
    <w:p w:rsidR="00906083" w:rsidRDefault="00906083" w:rsidP="001F28E9">
      <w:pPr>
        <w:tabs>
          <w:tab w:val="left" w:pos="6583"/>
        </w:tabs>
        <w:ind w:left="-850"/>
        <w:jc w:val="both"/>
        <w:rPr>
          <w:color w:val="000000"/>
          <w:sz w:val="32"/>
          <w:szCs w:val="32"/>
        </w:rPr>
      </w:pPr>
      <w:r>
        <w:rPr>
          <w:color w:val="000000"/>
          <w:sz w:val="32"/>
          <w:szCs w:val="32"/>
        </w:rPr>
        <w:t>Под таким названием проходил окружной конкурс методических пособий на лучшую организацию работы по патриотическому воспитанию обучающихся. В этом конкурсе приняли участие учителя нашей школы: Петрова Вера Ивановна и Попова Елена Александровна.</w:t>
      </w:r>
    </w:p>
    <w:p w:rsidR="00906083" w:rsidRDefault="00906083" w:rsidP="001F28E9">
      <w:pPr>
        <w:tabs>
          <w:tab w:val="left" w:pos="6583"/>
        </w:tabs>
        <w:ind w:left="-850"/>
        <w:jc w:val="both"/>
        <w:rPr>
          <w:color w:val="000000"/>
          <w:sz w:val="32"/>
          <w:szCs w:val="32"/>
        </w:rPr>
      </w:pPr>
      <w:r>
        <w:rPr>
          <w:noProof/>
        </w:rPr>
        <w:pict>
          <v:shape id="Рисунок 6" o:spid="_x0000_s1053" type="#_x0000_t75" style="position:absolute;left:0;text-align:left;margin-left:240.25pt;margin-top:1.85pt;width:227.05pt;height:196.8pt;z-index:251632128;visibility:visible;mso-wrap-distance-top:.96pt;mso-wrap-distance-right:9.31pt;mso-wrap-distance-bottom:1.39pt" wrapcoords="927 824 713 1072 642 19621 784 20611 998 20776 20602 20776 20816 20611 20958 19292 21030 2061 20816 1072 20673 824 927 82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">
            <v:imagedata r:id="rId26" o:title=""/>
            <o:lock v:ext="edit" aspectratio="f"/>
            <w10:wrap type="through"/>
          </v:shape>
        </w:pict>
      </w:r>
      <w:r>
        <w:rPr>
          <w:noProof/>
        </w:rPr>
        <w:pict>
          <v:shape id="Рисунок 7" o:spid="_x0000_s1054" type="#_x0000_t75" alt="P1050922" style="position:absolute;left:0;text-align:left;margin-left:-24.55pt;margin-top:2.15pt;width:232.8pt;height:188.65pt;z-index:251631104;visibility:visible;mso-wrap-distance-top:.96pt;mso-wrap-distance-right:9.5pt;mso-wrap-distance-bottom:1.65pt" wrapcoords="906 857 697 1114 627 20057 906 20743 975 20743 20625 20743 20694 20743 20973 20057 21043 2143 20834 1114 20694 857 906 857"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">
            <v:imagedata r:id="rId27" o:title=""/>
            <o:lock v:ext="edit" aspectratio="f"/>
            <w10:wrap type="through"/>
          </v:shape>
        </w:pict>
      </w: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r>
        <w:rPr>
          <w:noProof/>
        </w:rPr>
        <w:pict>
          <v:shape id="_x0000_s1055" type="#_x0000_t202" style="position:absolute;left:0;text-align:left;margin-left:-7.95pt;margin-top:13.4pt;width:270pt;height:135pt;z-index:25167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" fillcolor="#fbcaa2" strokecolor="#f68c36" strokeweight="3pt">
            <v:fill color2="#fdefe3" rotate="t" angle="180" colors="0 #ffbe86;22938f #ffd0aa;1 #ffebdb" focus="100%" type="gradient"/>
            <v:shadow on="t" color="black" opacity="24903f" origin=",.5" offset="0,.55556mm"/>
            <v:textbox>
              <w:txbxContent>
                <w:p w:rsidR="00906083" w:rsidRDefault="00906083" w:rsidP="00686CEB">
                  <w:pPr>
                    <w:rPr>
                      <w:sz w:val="28"/>
                      <w:szCs w:val="28"/>
                    </w:rPr>
                  </w:pPr>
                </w:p>
                <w:p w:rsidR="00906083" w:rsidRPr="00686CEB" w:rsidRDefault="00906083" w:rsidP="00686CEB">
                  <w:pPr>
                    <w:rPr>
                      <w:sz w:val="28"/>
                      <w:szCs w:val="28"/>
                    </w:rPr>
                  </w:pPr>
                  <w:r w:rsidRPr="00686CEB">
                    <w:rPr>
                      <w:sz w:val="28"/>
                      <w:szCs w:val="28"/>
                    </w:rPr>
                    <w:t>Елена Александровна работала над методикой организации и проведения «Уроков мужества», торжественных мероприятий, посвящённых памятным событиям Российской истории.</w:t>
                  </w:r>
                </w:p>
                <w:p w:rsidR="00906083" w:rsidRPr="00686CEB" w:rsidRDefault="00906083" w:rsidP="00686CEB">
                  <w:pPr>
                    <w:jc w:val="center"/>
                    <w:rPr>
                      <w:b/>
                      <w:i/>
                      <w:color w:val="C00000"/>
                      <w:sz w:val="28"/>
                      <w:szCs w:val="28"/>
                      <w:u w:val="single"/>
                    </w:rPr>
                  </w:pPr>
                  <w:r w:rsidRPr="00686CEB">
                    <w:rPr>
                      <w:b/>
                      <w:i/>
                      <w:color w:val="C00000"/>
                      <w:sz w:val="28"/>
                      <w:szCs w:val="28"/>
                      <w:u w:val="single"/>
                    </w:rPr>
                    <w:t>Её результат – II место!</w:t>
                  </w:r>
                </w:p>
              </w:txbxContent>
            </v:textbox>
          </v:shape>
        </w:pict>
      </w:r>
      <w:r>
        <w:rPr>
          <w:noProof/>
        </w:rPr>
        <w:pict>
          <v:shape id="_x0000_s1056" type="#_x0000_t202" style="position:absolute;left:0;text-align:left;margin-left:-268.25pt;margin-top:8.9pt;width:270.75pt;height:120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" fillcolor="#bfb1d0" strokecolor="#795d9b" strokeweight="3pt">
            <v:fill color2="#ece7f1" rotate="t" angle="180" colors="0 #c9b5e8;22938f #d9cbee;1 #f0eaf9" focus="100%" type="gradient"/>
            <v:shadow on="t" color="black" opacity="24903f" origin=",.5" offset="0,.55556mm"/>
            <v:textbox>
              <w:txbxContent>
                <w:p w:rsidR="00906083" w:rsidRPr="00686CEB" w:rsidRDefault="00906083" w:rsidP="00686CEB">
                  <w:pPr>
                    <w:rPr>
                      <w:sz w:val="28"/>
                      <w:szCs w:val="28"/>
                    </w:rPr>
                  </w:pPr>
                </w:p>
                <w:p w:rsidR="00906083" w:rsidRPr="00686CEB" w:rsidRDefault="00906083" w:rsidP="00686CEB">
                  <w:pPr>
                    <w:rPr>
                      <w:sz w:val="28"/>
                      <w:szCs w:val="28"/>
                    </w:rPr>
                  </w:pPr>
                  <w:r w:rsidRPr="00686CEB">
                    <w:rPr>
                      <w:sz w:val="28"/>
                      <w:szCs w:val="28"/>
                    </w:rPr>
                    <w:t>Вера Ивановна защищала программу в области патриотического воспитания и допризывной подготовки учащейся молодёжи.</w:t>
                  </w:r>
                </w:p>
                <w:p w:rsidR="00906083" w:rsidRPr="00686CEB" w:rsidRDefault="00906083" w:rsidP="00686CEB">
                  <w:pPr>
                    <w:jc w:val="center"/>
                    <w:rPr>
                      <w:b/>
                      <w:i/>
                      <w:color w:val="FF0000"/>
                      <w:sz w:val="28"/>
                      <w:szCs w:val="28"/>
                      <w:u w:val="single"/>
                    </w:rPr>
                  </w:pPr>
                  <w:r w:rsidRPr="00686CEB">
                    <w:rPr>
                      <w:b/>
                      <w:i/>
                      <w:color w:val="FF0000"/>
                      <w:sz w:val="28"/>
                      <w:szCs w:val="28"/>
                      <w:u w:val="single"/>
                    </w:rPr>
                    <w:t>Её результат – II место!</w:t>
                  </w:r>
                </w:p>
              </w:txbxContent>
            </v:textbox>
          </v:shape>
        </w:pict>
      </w: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jc w:val="both"/>
        <w:rPr>
          <w:color w:val="000000"/>
          <w:sz w:val="32"/>
          <w:szCs w:val="32"/>
        </w:rPr>
      </w:pPr>
      <w:r>
        <w:rPr>
          <w:noProof/>
        </w:rPr>
        <w:pict>
          <v:shape id="_x0000_s1057" type="#_x0000_t202" style="position:absolute;left:0;text-align:left;margin-left:-33.3pt;margin-top:.5pt;width:312.75pt;height:184.5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" fillcolor="#dfa7a6" strokecolor="#bc4542" strokeweight="3pt">
            <v:fill color2="#f5e4e4" rotate="t" angle="180" colors="0 #ffa2a1;22938f #ffbebd;1 #ffe5e5" focus="100%" type="gradient"/>
            <v:shadow on="t" color="black" opacity="24903f" origin=",.5" offset="0,.55556mm"/>
            <v:textbox>
              <w:txbxContent>
                <w:p w:rsidR="00906083" w:rsidRDefault="00906083">
                  <w:pPr>
                    <w:rPr>
                      <w:sz w:val="28"/>
                      <w:szCs w:val="28"/>
                    </w:rPr>
                  </w:pPr>
                </w:p>
                <w:p w:rsidR="00906083" w:rsidRDefault="00906083">
                  <w:pPr>
                    <w:rPr>
                      <w:sz w:val="28"/>
                      <w:szCs w:val="28"/>
                    </w:rPr>
                  </w:pPr>
                  <w:r w:rsidRPr="0039641F">
                    <w:rPr>
                      <w:sz w:val="28"/>
                      <w:szCs w:val="28"/>
                    </w:rPr>
                    <w:t>Юшина Светлана Васильевна приняла участие в окружном конкурсе профилактических программ, проектов и методических материалов образовательных учреждений в номинации «Программы формирования здорового жизненного стиля, здорового образа жизни, обучения жизненно важным навыкам».</w:t>
                  </w:r>
                </w:p>
                <w:p w:rsidR="00906083" w:rsidRPr="0039641F" w:rsidRDefault="00906083" w:rsidP="0039641F">
                  <w:pPr>
                    <w:jc w:val="center"/>
                    <w:rPr>
                      <w:b/>
                      <w:i/>
                      <w:color w:val="C00000"/>
                      <w:sz w:val="28"/>
                      <w:szCs w:val="28"/>
                    </w:rPr>
                  </w:pPr>
                  <w:r w:rsidRPr="0039641F">
                    <w:rPr>
                      <w:b/>
                      <w:i/>
                      <w:color w:val="C00000"/>
                      <w:sz w:val="28"/>
                      <w:szCs w:val="28"/>
                    </w:rPr>
                    <w:t>Её окружной результат – II место!</w:t>
                  </w:r>
                </w:p>
                <w:p w:rsidR="00906083" w:rsidRPr="0039641F" w:rsidRDefault="00906083" w:rsidP="0039641F">
                  <w:pPr>
                    <w:jc w:val="center"/>
                    <w:rPr>
                      <w:b/>
                      <w:i/>
                      <w:color w:val="C00000"/>
                      <w:sz w:val="28"/>
                      <w:szCs w:val="28"/>
                    </w:rPr>
                  </w:pPr>
                  <w:r w:rsidRPr="0039641F">
                    <w:rPr>
                      <w:b/>
                      <w:i/>
                      <w:color w:val="C00000"/>
                      <w:sz w:val="28"/>
                      <w:szCs w:val="28"/>
                    </w:rPr>
                    <w:t>Областной результат – III место!</w:t>
                  </w:r>
                </w:p>
              </w:txbxContent>
            </v:textbox>
          </v:shape>
        </w:pict>
      </w:r>
      <w:r>
        <w:rPr>
          <w:noProof/>
        </w:rPr>
        <w:pict>
          <v:shape id="Рисунок 5" o:spid="_x0000_s1058" type="#_x0000_t75" alt="IMG_2781" style="position:absolute;left:0;text-align:left;margin-left:285.45pt;margin-top:10.25pt;width:184.5pt;height:252pt;z-index:-251679232;visibility:visible" wrapcoords="-88 0 -88 21536 21600 21536 21600 0 -88 0">
            <v:imagedata r:id="rId28" o:title="" croptop="2130f" cropbottom="3617f" cropleft="4498f" cropright="2591f"/>
            <w10:wrap type="through"/>
          </v:shape>
        </w:pict>
      </w:r>
    </w:p>
    <w:p w:rsidR="00906083" w:rsidRDefault="00906083" w:rsidP="001F28E9">
      <w:pPr>
        <w:tabs>
          <w:tab w:val="left" w:pos="6583"/>
        </w:tabs>
        <w:ind w:left="-850"/>
        <w:jc w:val="both"/>
        <w:rPr>
          <w:color w:val="000000"/>
          <w:sz w:val="32"/>
          <w:szCs w:val="32"/>
        </w:rPr>
      </w:pPr>
    </w:p>
    <w:p w:rsidR="00906083" w:rsidRDefault="00906083" w:rsidP="001F28E9">
      <w:pPr>
        <w:tabs>
          <w:tab w:val="left" w:pos="6583"/>
        </w:tabs>
        <w:ind w:left="-850"/>
        <w:rPr>
          <w:color w:val="000000"/>
          <w:sz w:val="28"/>
          <w:szCs w:val="28"/>
        </w:rPr>
      </w:pPr>
    </w:p>
    <w:p w:rsidR="00906083" w:rsidRDefault="00906083" w:rsidP="001F28E9">
      <w:pPr>
        <w:tabs>
          <w:tab w:val="left" w:pos="6583"/>
        </w:tabs>
        <w:ind w:left="-850"/>
        <w:rPr>
          <w:color w:val="000000"/>
          <w:sz w:val="28"/>
          <w:szCs w:val="28"/>
        </w:rPr>
      </w:pPr>
    </w:p>
    <w:p w:rsidR="00906083" w:rsidRDefault="00906083" w:rsidP="00686CEB">
      <w:pPr>
        <w:tabs>
          <w:tab w:val="left" w:pos="6583"/>
        </w:tabs>
        <w:rPr>
          <w:color w:val="000000"/>
          <w:sz w:val="28"/>
          <w:szCs w:val="28"/>
        </w:rPr>
      </w:pPr>
    </w:p>
    <w:p w:rsidR="00906083" w:rsidRDefault="00906083" w:rsidP="001F28E9">
      <w:pPr>
        <w:tabs>
          <w:tab w:val="left" w:pos="6583"/>
        </w:tabs>
        <w:ind w:left="-850"/>
        <w:jc w:val="center"/>
        <w:rPr>
          <w:color w:val="000000"/>
          <w:sz w:val="28"/>
          <w:szCs w:val="28"/>
        </w:rPr>
      </w:pPr>
    </w:p>
    <w:p w:rsidR="00906083" w:rsidRDefault="00906083" w:rsidP="001F28E9">
      <w:pPr>
        <w:tabs>
          <w:tab w:val="left" w:pos="6583"/>
        </w:tabs>
        <w:ind w:left="-850"/>
        <w:jc w:val="center"/>
        <w:rPr>
          <w:color w:val="000000"/>
          <w:sz w:val="28"/>
          <w:szCs w:val="28"/>
        </w:rPr>
      </w:pPr>
    </w:p>
    <w:p w:rsidR="00906083" w:rsidRDefault="00906083" w:rsidP="001F28E9">
      <w:pPr>
        <w:tabs>
          <w:tab w:val="left" w:pos="6583"/>
        </w:tabs>
        <w:ind w:left="-850"/>
        <w:jc w:val="center"/>
        <w:rPr>
          <w:color w:val="000000"/>
          <w:sz w:val="28"/>
          <w:szCs w:val="28"/>
        </w:rPr>
      </w:pPr>
    </w:p>
    <w:p w:rsidR="00906083" w:rsidRDefault="00906083" w:rsidP="001F28E9">
      <w:pPr>
        <w:tabs>
          <w:tab w:val="left" w:pos="6583"/>
        </w:tabs>
        <w:ind w:left="-850"/>
        <w:jc w:val="center"/>
        <w:rPr>
          <w:color w:val="000000"/>
          <w:sz w:val="28"/>
          <w:szCs w:val="28"/>
        </w:rPr>
      </w:pPr>
    </w:p>
    <w:p w:rsidR="00906083" w:rsidRDefault="00906083" w:rsidP="001F28E9">
      <w:pPr>
        <w:tabs>
          <w:tab w:val="left" w:pos="6583"/>
        </w:tabs>
        <w:ind w:left="-850"/>
        <w:jc w:val="center"/>
        <w:rPr>
          <w:b/>
          <w:color w:val="000000"/>
          <w:sz w:val="32"/>
          <w:szCs w:val="32"/>
        </w:rPr>
      </w:pPr>
      <w:r>
        <w:rPr>
          <w:b/>
          <w:color w:val="000000"/>
          <w:sz w:val="32"/>
          <w:szCs w:val="32"/>
        </w:rPr>
        <w:t xml:space="preserve">Её окружной результат – </w:t>
      </w:r>
      <w:r>
        <w:rPr>
          <w:b/>
          <w:color w:val="000000"/>
          <w:sz w:val="32"/>
          <w:szCs w:val="32"/>
          <w:lang w:val="en-US"/>
        </w:rPr>
        <w:t>II</w:t>
      </w:r>
      <w:r>
        <w:rPr>
          <w:b/>
          <w:color w:val="000000"/>
          <w:sz w:val="32"/>
          <w:szCs w:val="32"/>
        </w:rPr>
        <w:t xml:space="preserve"> место!</w:t>
      </w:r>
    </w:p>
    <w:p w:rsidR="00906083" w:rsidRDefault="00906083" w:rsidP="001F28E9">
      <w:pPr>
        <w:tabs>
          <w:tab w:val="left" w:pos="6583"/>
        </w:tabs>
        <w:ind w:left="-850"/>
        <w:jc w:val="center"/>
        <w:rPr>
          <w:b/>
          <w:color w:val="000000"/>
          <w:sz w:val="32"/>
          <w:szCs w:val="32"/>
        </w:rPr>
      </w:pPr>
      <w:r>
        <w:rPr>
          <w:b/>
          <w:color w:val="000000"/>
          <w:sz w:val="32"/>
          <w:szCs w:val="32"/>
        </w:rPr>
        <w:t xml:space="preserve">Областной результат – </w:t>
      </w:r>
      <w:r>
        <w:rPr>
          <w:b/>
          <w:color w:val="000000"/>
          <w:sz w:val="32"/>
          <w:szCs w:val="32"/>
          <w:lang w:val="en-US"/>
        </w:rPr>
        <w:t>III</w:t>
      </w:r>
      <w:r>
        <w:rPr>
          <w:b/>
          <w:color w:val="000000"/>
          <w:sz w:val="32"/>
          <w:szCs w:val="32"/>
        </w:rPr>
        <w:t xml:space="preserve"> место!</w:t>
      </w:r>
    </w:p>
    <w:p w:rsidR="00906083" w:rsidRDefault="00906083" w:rsidP="001F28E9">
      <w:pPr>
        <w:tabs>
          <w:tab w:val="left" w:pos="6583"/>
        </w:tabs>
        <w:ind w:left="-850"/>
        <w:jc w:val="center"/>
        <w:rPr>
          <w:b/>
          <w:color w:val="000000"/>
          <w:sz w:val="32"/>
          <w:szCs w:val="32"/>
        </w:rPr>
      </w:pPr>
    </w:p>
    <w:p w:rsidR="00906083" w:rsidRPr="0039641F" w:rsidRDefault="00906083" w:rsidP="001F28E9">
      <w:pPr>
        <w:tabs>
          <w:tab w:val="left" w:pos="6583"/>
        </w:tabs>
        <w:ind w:left="-850"/>
        <w:jc w:val="center"/>
        <w:rPr>
          <w:b/>
          <w:i/>
          <w:color w:val="E36C0A"/>
          <w:sz w:val="40"/>
          <w:szCs w:val="40"/>
          <w:u w:val="single"/>
        </w:rPr>
      </w:pPr>
      <w:r w:rsidRPr="0039641F">
        <w:rPr>
          <w:b/>
          <w:i/>
          <w:color w:val="E36C0A"/>
          <w:sz w:val="40"/>
          <w:szCs w:val="40"/>
          <w:u w:val="single"/>
        </w:rPr>
        <w:t>Дорогие наши учителя и коллеги! Поздравляем Вас!</w:t>
      </w:r>
    </w:p>
    <w:p w:rsidR="00906083" w:rsidRDefault="00906083" w:rsidP="001F28E9">
      <w:pPr>
        <w:ind w:left="-850"/>
      </w:pPr>
    </w:p>
    <w:p w:rsidR="00906083" w:rsidRDefault="00906083" w:rsidP="004C3E87">
      <w:r>
        <w:rPr>
          <w:noProof/>
        </w:rPr>
        <w:pict>
          <v:shape id="_x0000_s1059" type="#_x0000_t202" style="position:absolute;margin-left:230.7pt;margin-top:43.9pt;width:252.75pt;height:76.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">
            <v:textbox>
              <w:txbxContent>
                <w:p w:rsidR="00906083" w:rsidRPr="00792704" w:rsidRDefault="00906083" w:rsidP="0040174E">
                  <w:pPr>
                    <w:shd w:val="clear" w:color="auto" w:fill="FFFFFF"/>
                    <w:spacing w:before="150" w:after="30"/>
                    <w:jc w:val="center"/>
                    <w:outlineLvl w:val="2"/>
                    <w:rPr>
                      <w:rFonts w:ascii="Trebuchet MS" w:hAnsi="Trebuchet MS"/>
                      <w:b/>
                      <w:bCs/>
                      <w:caps/>
                      <w:color w:val="601802"/>
                      <w:sz w:val="40"/>
                      <w:szCs w:val="40"/>
                    </w:rPr>
                  </w:pPr>
                  <w:r w:rsidRPr="00792704">
                    <w:rPr>
                      <w:rFonts w:ascii="Trebuchet MS" w:hAnsi="Trebuchet MS"/>
                      <w:b/>
                      <w:bCs/>
                      <w:caps/>
                      <w:color w:val="601802"/>
                      <w:sz w:val="40"/>
                      <w:szCs w:val="40"/>
                    </w:rPr>
                    <w:t xml:space="preserve">1 апреля </w:t>
                  </w:r>
                  <w:r>
                    <w:rPr>
                      <w:rFonts w:ascii="Trebuchet MS" w:hAnsi="Trebuchet MS"/>
                      <w:b/>
                      <w:bCs/>
                      <w:caps/>
                      <w:color w:val="601802"/>
                      <w:sz w:val="40"/>
                      <w:szCs w:val="40"/>
                    </w:rPr>
                    <w:t xml:space="preserve"> - День Смеха</w:t>
                  </w:r>
                </w:p>
                <w:p w:rsidR="00906083" w:rsidRDefault="00906083"/>
              </w:txbxContent>
            </v:textbox>
          </v:shape>
        </w:pict>
      </w:r>
      <w:r>
        <w:rPr>
          <w:noProof/>
        </w:rPr>
        <w:pict>
          <v:shape id="_x0000_s1060" type="#_x0000_t202" style="position:absolute;margin-left:-46.05pt;margin-top:42.65pt;width:277.5pt;height:369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" strokecolor="#f79646" strokeweight="3pt">
            <v:textbox>
              <w:txbxContent>
                <w:p w:rsidR="00906083" w:rsidRPr="004C3E87" w:rsidRDefault="00906083" w:rsidP="00792704">
                  <w:pPr>
                    <w:shd w:val="clear" w:color="auto" w:fill="FFFFFF"/>
                    <w:ind w:firstLine="300"/>
                    <w:jc w:val="both"/>
                    <w:rPr>
                      <w:rFonts w:ascii="Arial" w:hAnsi="Arial" w:cs="Arial"/>
                      <w:color w:val="000000"/>
                      <w:sz w:val="26"/>
                      <w:szCs w:val="26"/>
                    </w:rPr>
                  </w:pPr>
                  <w:r w:rsidRPr="004E08B6">
                    <w:rPr>
                      <w:rFonts w:ascii="Arial" w:hAnsi="Arial" w:cs="Arial"/>
                      <w:b/>
                      <w:bCs/>
                      <w:color w:val="000000"/>
                      <w:sz w:val="26"/>
                      <w:szCs w:val="26"/>
                      <w:bdr w:val="none" w:sz="0" w:space="0" w:color="auto" w:frame="1"/>
                    </w:rPr>
                    <w:t>Как отмечают день смеха во Франции</w:t>
                  </w:r>
                </w:p>
                <w:p w:rsidR="00906083" w:rsidRDefault="00906083" w:rsidP="00792704">
                  <w:pPr>
                    <w:shd w:val="clear" w:color="auto" w:fill="FFFFFF"/>
                    <w:ind w:firstLine="300"/>
                    <w:jc w:val="both"/>
                    <w:rPr>
                      <w:rFonts w:ascii="Arial" w:hAnsi="Arial" w:cs="Arial"/>
                      <w:color w:val="000000"/>
                      <w:sz w:val="26"/>
                      <w:szCs w:val="26"/>
                    </w:rPr>
                  </w:pPr>
                  <w:r w:rsidRPr="004C3E87">
                    <w:rPr>
                      <w:rFonts w:ascii="Arial" w:hAnsi="Arial" w:cs="Arial"/>
                      <w:color w:val="000000"/>
                      <w:sz w:val="26"/>
                      <w:szCs w:val="26"/>
                    </w:rPr>
                    <w:t xml:space="preserve">Во Франции день обмана называется апрельская рыба. </w:t>
                  </w:r>
                  <w:r>
                    <w:rPr>
                      <w:rFonts w:ascii="Arial" w:hAnsi="Arial" w:cs="Arial"/>
                      <w:color w:val="000000"/>
                      <w:sz w:val="26"/>
                      <w:szCs w:val="26"/>
                    </w:rPr>
                    <w:t xml:space="preserve">И </w:t>
                  </w:r>
                  <w:r w:rsidRPr="004C3E87">
                    <w:rPr>
                      <w:rFonts w:ascii="Arial" w:hAnsi="Arial" w:cs="Arial"/>
                      <w:color w:val="000000"/>
                      <w:sz w:val="26"/>
                      <w:szCs w:val="26"/>
                    </w:rPr>
                    <w:t>французы решили, что название «апрельская рыб</w:t>
                  </w:r>
                  <w:r>
                    <w:rPr>
                      <w:rFonts w:ascii="Arial" w:hAnsi="Arial" w:cs="Arial"/>
                      <w:color w:val="000000"/>
                      <w:sz w:val="26"/>
                      <w:szCs w:val="26"/>
                    </w:rPr>
                    <w:t>а» вполне подходит для проделок и розыгрышей</w:t>
                  </w:r>
                  <w:r w:rsidRPr="004C3E87">
                    <w:rPr>
                      <w:rFonts w:ascii="Arial" w:hAnsi="Arial" w:cs="Arial"/>
                      <w:color w:val="000000"/>
                      <w:sz w:val="26"/>
                      <w:szCs w:val="26"/>
                    </w:rPr>
                    <w:t xml:space="preserve">. </w:t>
                  </w:r>
                </w:p>
                <w:p w:rsidR="00906083" w:rsidRPr="00792704" w:rsidRDefault="00906083" w:rsidP="00792704">
                  <w:pPr>
                    <w:shd w:val="clear" w:color="auto" w:fill="FFFFFF"/>
                    <w:ind w:firstLine="300"/>
                    <w:jc w:val="both"/>
                    <w:rPr>
                      <w:rFonts w:ascii="Arial" w:hAnsi="Arial" w:cs="Arial"/>
                      <w:i/>
                      <w:color w:val="000000"/>
                      <w:sz w:val="26"/>
                      <w:szCs w:val="26"/>
                    </w:rPr>
                  </w:pPr>
                  <w:r w:rsidRPr="00792704">
                    <w:rPr>
                      <w:rFonts w:ascii="Arial" w:hAnsi="Arial" w:cs="Arial"/>
                      <w:i/>
                      <w:color w:val="000000"/>
                      <w:sz w:val="26"/>
                      <w:szCs w:val="26"/>
                    </w:rPr>
                    <w:t>Один из самых  «крутых» розыгрышей во Франции относится к 1 апреля 1986 года, когда на страницах газеты «Паризьен» появилось сообщение о решении парижского муниципалитета разобрать Эйфелеву башню. В сообщении были подробно описаны работы по демонтажу башни. Собрать башню планировалось в горизонтальном положении, затем ее должны были поднять кранами. Осуществление проекта должно было занять полгода.</w:t>
                  </w:r>
                </w:p>
                <w:p w:rsidR="00906083" w:rsidRPr="00792704" w:rsidRDefault="00906083" w:rsidP="00792704">
                  <w:pPr>
                    <w:shd w:val="clear" w:color="auto" w:fill="FFFFFF"/>
                    <w:ind w:firstLine="300"/>
                    <w:jc w:val="both"/>
                    <w:rPr>
                      <w:rFonts w:ascii="Arial" w:hAnsi="Arial" w:cs="Arial"/>
                      <w:i/>
                      <w:color w:val="000000"/>
                      <w:sz w:val="26"/>
                      <w:szCs w:val="26"/>
                    </w:rPr>
                  </w:pPr>
                  <w:r w:rsidRPr="00792704">
                    <w:rPr>
                      <w:rFonts w:ascii="Arial" w:hAnsi="Arial" w:cs="Arial"/>
                      <w:i/>
                      <w:color w:val="000000"/>
                      <w:sz w:val="26"/>
                      <w:szCs w:val="26"/>
                    </w:rPr>
                    <w:t>Расстроенные парижане осаждали редакцию, телефоны надрывались от звонков. Лишь на следующий день газета остудила страсти, уведомив своих читателей, что все это — первоапрельская шутка.</w:t>
                  </w:r>
                </w:p>
                <w:p w:rsidR="00906083" w:rsidRDefault="00906083"/>
              </w:txbxContent>
            </v:textbox>
          </v:shape>
        </w:pict>
      </w:r>
      <w:r>
        <w:rPr>
          <w:noProof/>
        </w:rPr>
        <w:pict>
          <v:shape id="Поле 25" o:spid="_x0000_s1061" type="#_x0000_t202" style="position:absolute;margin-left:-36.3pt;margin-top:1.2pt;width:503.75pt;height:2in;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" filled="f" stroked="f">
            <v:textbox style="mso-fit-shape-to-text:t">
              <w:txbxContent>
                <w:p w:rsidR="00906083" w:rsidRPr="0039641F" w:rsidRDefault="00906083" w:rsidP="0039641F">
                  <w:pPr>
                    <w:jc w:val="center"/>
                    <w:rPr>
                      <w:b/>
                      <w:spacing w:val="10"/>
                      <w:sz w:val="52"/>
                      <w:szCs w:val="52"/>
                    </w:rPr>
                  </w:pPr>
                  <w:r w:rsidRPr="0039641F">
                    <w:rPr>
                      <w:b/>
                      <w:spacing w:val="10"/>
                      <w:sz w:val="52"/>
                      <w:szCs w:val="52"/>
                    </w:rPr>
                    <w:t>Знаменательные даты апреля</w:t>
                  </w:r>
                </w:p>
              </w:txbxContent>
            </v:textbox>
            <w10:wrap type="square"/>
          </v:shape>
        </w:pict>
      </w:r>
    </w:p>
    <w:p w:rsidR="00906083" w:rsidRDefault="00906083" w:rsidP="004C3E87">
      <w:r>
        <w:rPr>
          <w:noProof/>
        </w:rPr>
        <w:pict>
          <v:shape id="Рисунок 12" o:spid="_x0000_s1062" type="#_x0000_t75" style="position:absolute;margin-left:286.3pt;margin-top:9.2pt;width:170.9pt;height:136.5pt;z-index:-251686400;visibility:visible" wrapcoords="-95 0 -95 21481 21600 21481 21600 0 -95 0">
            <v:imagedata r:id="rId29" o:title=""/>
            <w10:wrap type="through"/>
          </v:shape>
        </w:pict>
      </w:r>
    </w:p>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r>
        <w:rPr>
          <w:noProof/>
        </w:rPr>
        <w:pict>
          <v:shape id="_x0000_s1063" type="#_x0000_t202" style="position:absolute;margin-left:231.45pt;margin-top:8.65pt;width:247.5pt;height:468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" strokecolor="#c0504d" strokeweight="3pt">
            <v:textbox>
              <w:txbxContent>
                <w:p w:rsidR="00906083" w:rsidRPr="004C3E87" w:rsidRDefault="00906083" w:rsidP="00792704">
                  <w:pPr>
                    <w:shd w:val="clear" w:color="auto" w:fill="FFFFFF"/>
                    <w:ind w:firstLine="300"/>
                    <w:jc w:val="both"/>
                    <w:rPr>
                      <w:rFonts w:ascii="Arial" w:hAnsi="Arial" w:cs="Arial"/>
                      <w:color w:val="000000"/>
                      <w:sz w:val="26"/>
                      <w:szCs w:val="26"/>
                    </w:rPr>
                  </w:pPr>
                  <w:r w:rsidRPr="004E08B6">
                    <w:rPr>
                      <w:rFonts w:ascii="Arial" w:hAnsi="Arial" w:cs="Arial"/>
                      <w:b/>
                      <w:bCs/>
                      <w:color w:val="000000"/>
                      <w:sz w:val="26"/>
                      <w:szCs w:val="26"/>
                      <w:bdr w:val="none" w:sz="0" w:space="0" w:color="auto" w:frame="1"/>
                    </w:rPr>
                    <w:t>Как отмечают день смеха в Англии</w:t>
                  </w:r>
                </w:p>
                <w:p w:rsidR="00906083" w:rsidRPr="004C3E87" w:rsidRDefault="00906083" w:rsidP="00792704">
                  <w:pPr>
                    <w:shd w:val="clear" w:color="auto" w:fill="FFFFFF"/>
                    <w:ind w:firstLine="300"/>
                    <w:jc w:val="both"/>
                    <w:rPr>
                      <w:rFonts w:ascii="Arial" w:hAnsi="Arial" w:cs="Arial"/>
                      <w:color w:val="000000"/>
                      <w:sz w:val="26"/>
                      <w:szCs w:val="26"/>
                    </w:rPr>
                  </w:pPr>
                  <w:r w:rsidRPr="004C3E87">
                    <w:rPr>
                      <w:rFonts w:ascii="Arial" w:hAnsi="Arial" w:cs="Arial"/>
                      <w:color w:val="000000"/>
                      <w:sz w:val="26"/>
                      <w:szCs w:val="26"/>
                    </w:rPr>
                    <w:t>В Англии этот праздник н</w:t>
                  </w:r>
                  <w:r>
                    <w:rPr>
                      <w:rFonts w:ascii="Arial" w:hAnsi="Arial" w:cs="Arial"/>
                      <w:color w:val="000000"/>
                      <w:sz w:val="26"/>
                      <w:szCs w:val="26"/>
                    </w:rPr>
                    <w:t xml:space="preserve">осит название День всех дураков и </w:t>
                  </w:r>
                  <w:r w:rsidRPr="004C3E87">
                    <w:rPr>
                      <w:rFonts w:ascii="Arial" w:hAnsi="Arial" w:cs="Arial"/>
                      <w:color w:val="000000"/>
                      <w:sz w:val="26"/>
                      <w:szCs w:val="26"/>
                    </w:rPr>
                    <w:t>время розыгрышей ограничено — только до 12 часов дня.</w:t>
                  </w:r>
                </w:p>
                <w:p w:rsidR="00906083" w:rsidRPr="00792704" w:rsidRDefault="00906083" w:rsidP="00792704">
                  <w:pPr>
                    <w:shd w:val="clear" w:color="auto" w:fill="FFFFFF"/>
                    <w:ind w:firstLine="300"/>
                    <w:jc w:val="both"/>
                    <w:rPr>
                      <w:rFonts w:ascii="Arial" w:hAnsi="Arial" w:cs="Arial"/>
                      <w:i/>
                      <w:color w:val="000000"/>
                      <w:sz w:val="26"/>
                      <w:szCs w:val="26"/>
                    </w:rPr>
                  </w:pPr>
                  <w:r w:rsidRPr="00792704">
                    <w:rPr>
                      <w:rFonts w:ascii="Arial" w:hAnsi="Arial" w:cs="Arial"/>
                      <w:i/>
                      <w:color w:val="000000"/>
                      <w:sz w:val="26"/>
                      <w:szCs w:val="26"/>
                    </w:rPr>
                    <w:t>Самым выдающимся розыгрышем века считается запущенный в эфир 1 апреля 1957 года телекомпанией Би-Би-Си репортаж о небывалом урожае макарон в Швейцарии. На фоне кадров, демонстрирующих тяжелую работу крестьян, собирающих на полях вареные макароны, голос диктора вещал о невероятном достижении в области сельского  хозяйства — одинаковой длине всех макарон, что являлось результатом экспериментов многих поколений селекционеров. После этого редакция получила огромное количество писем-откликов: кто-то удивлялся, что макароны растут вертикально, а не горизонтально, кто-то просил выслать рассаду, и лишь немногие были растеряны — до сих пор они считали, что макароны изготавливаются из муки.</w:t>
                  </w:r>
                </w:p>
                <w:p w:rsidR="00906083" w:rsidRDefault="00906083"/>
              </w:txbxContent>
            </v:textbox>
          </v:shape>
        </w:pict>
      </w:r>
    </w:p>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p w:rsidR="00906083" w:rsidRDefault="00906083" w:rsidP="004C3E87">
      <w:r>
        <w:rPr>
          <w:noProof/>
        </w:rPr>
        <w:pict>
          <v:shape id="_x0000_s1064" type="#_x0000_t202" style="position:absolute;margin-left:-46.8pt;margin-top:2.45pt;width:277.5pt;height:351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" strokecolor="#8064a2" strokeweight="2.25pt">
            <v:textbox>
              <w:txbxContent>
                <w:p w:rsidR="00906083" w:rsidRPr="009D0862" w:rsidRDefault="00906083" w:rsidP="0039641F">
                  <w:pPr>
                    <w:jc w:val="center"/>
                    <w:rPr>
                      <w:rFonts w:ascii="Comic Sans MS" w:hAnsi="Comic Sans MS"/>
                      <w:b/>
                      <w:color w:val="E36C0A"/>
                      <w:sz w:val="28"/>
                      <w:szCs w:val="28"/>
                    </w:rPr>
                  </w:pPr>
                  <w:r w:rsidRPr="009D0862">
                    <w:rPr>
                      <w:rFonts w:ascii="Comic Sans MS" w:hAnsi="Comic Sans MS"/>
                      <w:b/>
                      <w:color w:val="E36C0A"/>
                      <w:sz w:val="28"/>
                      <w:szCs w:val="28"/>
                    </w:rPr>
                    <w:t>Интересный факт - о пасхальных яйцах</w:t>
                  </w:r>
                </w:p>
                <w:p w:rsidR="00906083" w:rsidRPr="008A14B0" w:rsidRDefault="00906083" w:rsidP="0039641F">
                  <w:pPr>
                    <w:jc w:val="both"/>
                    <w:rPr>
                      <w:rFonts w:ascii="Arial" w:hAnsi="Arial" w:cs="Arial"/>
                      <w:i/>
                      <w:sz w:val="26"/>
                      <w:szCs w:val="26"/>
                    </w:rPr>
                  </w:pPr>
                  <w:r w:rsidRPr="008A14B0">
                    <w:rPr>
                      <w:rFonts w:ascii="Arial" w:hAnsi="Arial" w:cs="Arial"/>
                      <w:i/>
                      <w:sz w:val="26"/>
                      <w:szCs w:val="26"/>
                    </w:rPr>
                    <w:t>В раннюю христианскую эпоху яйца красили предпочтительно в цвета, напоминающие жертвенную кровь Спасителя. Но красный цвет не единственный, использовались и другие очень символичные цвета: яркий и насыщенный желтый – цвет дневного светила, дающего тепло, и зеленый всех оттенков, как символ весны и жизни. </w:t>
                  </w:r>
                  <w:r w:rsidRPr="008A14B0">
                    <w:rPr>
                      <w:rFonts w:ascii="Arial" w:hAnsi="Arial" w:cs="Arial"/>
                      <w:i/>
                      <w:sz w:val="26"/>
                      <w:szCs w:val="26"/>
                    </w:rPr>
                    <w:br/>
                    <w:t>Самый простой способ, который используется у нас очень давно – это окрашивание яиц в отваре из луковой шелухи.</w:t>
                  </w:r>
                </w:p>
                <w:p w:rsidR="00906083" w:rsidRPr="008A14B0" w:rsidRDefault="00906083" w:rsidP="0039641F">
                  <w:pPr>
                    <w:jc w:val="both"/>
                    <w:rPr>
                      <w:rFonts w:ascii="Arial" w:hAnsi="Arial" w:cs="Arial"/>
                      <w:i/>
                      <w:sz w:val="26"/>
                      <w:szCs w:val="26"/>
                    </w:rPr>
                  </w:pPr>
                </w:p>
                <w:p w:rsidR="00906083" w:rsidRPr="008A14B0" w:rsidRDefault="00906083" w:rsidP="0039641F">
                  <w:pPr>
                    <w:jc w:val="both"/>
                    <w:rPr>
                      <w:rFonts w:ascii="Arial" w:hAnsi="Arial" w:cs="Arial"/>
                      <w:i/>
                      <w:sz w:val="26"/>
                      <w:szCs w:val="26"/>
                    </w:rPr>
                  </w:pPr>
                  <w:r w:rsidRPr="008A14B0">
                    <w:rPr>
                      <w:rFonts w:ascii="Arial" w:hAnsi="Arial" w:cs="Arial"/>
                      <w:i/>
                      <w:sz w:val="26"/>
                      <w:szCs w:val="26"/>
                    </w:rPr>
                    <w:t>У нас принято обмениваться пасхальными яйцами с друзьями, родственниками, просто соседями. Некоторая часть яиц обязательно оставляется на Радуницу, чтобы отнести их усопшим родственникам.</w:t>
                  </w:r>
                </w:p>
                <w:p w:rsidR="00906083" w:rsidRDefault="00906083"/>
              </w:txbxContent>
            </v:textbox>
          </v:shape>
        </w:pict>
      </w:r>
    </w:p>
    <w:p w:rsidR="00906083" w:rsidRDefault="00906083" w:rsidP="004C3E87"/>
    <w:p w:rsidR="00906083" w:rsidRDefault="00906083" w:rsidP="004C3E87"/>
    <w:p w:rsidR="00906083" w:rsidRDefault="00906083" w:rsidP="004C3E87"/>
    <w:p w:rsidR="00906083" w:rsidRPr="004C3E87" w:rsidRDefault="00906083" w:rsidP="004C3E87"/>
    <w:p w:rsidR="00906083" w:rsidRPr="004C3E87" w:rsidRDefault="00906083" w:rsidP="004C3E87"/>
    <w:p w:rsidR="00906083" w:rsidRPr="004C3E87" w:rsidRDefault="00906083" w:rsidP="004C3E87"/>
    <w:p w:rsidR="00906083" w:rsidRDefault="00906083" w:rsidP="004C3E87"/>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p w:rsidR="00906083" w:rsidRPr="00933224" w:rsidRDefault="00906083" w:rsidP="00933224">
      <w:r>
        <w:rPr>
          <w:noProof/>
        </w:rPr>
        <w:pict>
          <v:shape id="Рисунок 306" o:spid="_x0000_s1065" type="#_x0000_t75" style="position:absolute;margin-left:310.9pt;margin-top:12.5pt;width:161.95pt;height:94.7pt;z-index:-251664896;visibility:visible" wrapcoords="-100 0 -100 21429 21600 21429 21600 0 -100 0">
            <v:imagedata r:id="rId30" o:title="" cropbottom="7896f"/>
            <w10:wrap type="through"/>
          </v:shape>
        </w:pict>
      </w:r>
      <w:r>
        <w:rPr>
          <w:noProof/>
        </w:rPr>
        <w:pict>
          <v:shape id="Рисунок 305" o:spid="_x0000_s1066" type="#_x0000_t75" style="position:absolute;margin-left:213.4pt;margin-top:.5pt;width:143.15pt;height:95.25pt;z-index:-251665920;visibility:visible" wrapcoords="-113 0 -113 21430 21600 21430 21600 0 -113 0">
            <v:imagedata r:id="rId31" o:title=""/>
            <w10:wrap type="through"/>
          </v:shape>
        </w:pict>
      </w:r>
    </w:p>
    <w:p w:rsidR="00906083" w:rsidRPr="00933224" w:rsidRDefault="00906083" w:rsidP="00933224"/>
    <w:p w:rsidR="00906083" w:rsidRDefault="00906083" w:rsidP="00060590">
      <w:pPr>
        <w:ind w:left="-850"/>
        <w:rPr>
          <w:sz w:val="28"/>
        </w:rPr>
      </w:pPr>
    </w:p>
    <w:p w:rsidR="00906083" w:rsidRDefault="00906083" w:rsidP="00060590">
      <w:pPr>
        <w:ind w:left="-850"/>
        <w:rPr>
          <w:sz w:val="28"/>
        </w:rPr>
      </w:pPr>
    </w:p>
    <w:p w:rsidR="00906083" w:rsidRDefault="00906083" w:rsidP="00060590">
      <w:pPr>
        <w:ind w:left="-850"/>
        <w:rPr>
          <w:sz w:val="28"/>
        </w:rPr>
      </w:pPr>
    </w:p>
    <w:p w:rsidR="00906083" w:rsidRDefault="00906083" w:rsidP="00060590">
      <w:pPr>
        <w:ind w:left="-850"/>
        <w:rPr>
          <w:sz w:val="28"/>
        </w:rPr>
      </w:pPr>
      <w:r>
        <w:rPr>
          <w:noProof/>
        </w:rPr>
        <w:pict>
          <v:shape id="Поле 26" o:spid="_x0000_s1067" type="#_x0000_t202" style="position:absolute;left:0;text-align:left;margin-left:-40.8pt;margin-top:11.7pt;width:2in;height:30.75pt;z-index:2516751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" filled="f" stroked="f">
            <v:textbox>
              <w:txbxContent>
                <w:p w:rsidR="00906083" w:rsidRPr="009D0862" w:rsidRDefault="00906083" w:rsidP="0039641F">
                  <w:pPr>
                    <w:jc w:val="center"/>
                    <w:rPr>
                      <w:b/>
                      <w:color w:val="9BBB59"/>
                      <w:sz w:val="52"/>
                      <w:szCs w:val="52"/>
                    </w:rPr>
                  </w:pPr>
                  <w:r w:rsidRPr="009D0862">
                    <w:rPr>
                      <w:b/>
                      <w:color w:val="9BBB59"/>
                      <w:sz w:val="52"/>
                      <w:szCs w:val="52"/>
                    </w:rPr>
                    <w:t>Всероссийскаяакция</w:t>
                  </w:r>
                </w:p>
              </w:txbxContent>
            </v:textbox>
            <w10:wrap type="square"/>
          </v:shape>
        </w:pict>
      </w:r>
    </w:p>
    <w:p w:rsidR="00906083" w:rsidRDefault="00906083" w:rsidP="00060590">
      <w:pPr>
        <w:ind w:left="-850"/>
        <w:rPr>
          <w:sz w:val="28"/>
        </w:rPr>
      </w:pPr>
      <w:r>
        <w:rPr>
          <w:noProof/>
        </w:rPr>
        <w:pict>
          <v:shape id="Рисунок 27" o:spid="_x0000_s1068" type="#_x0000_t75" style="position:absolute;left:0;text-align:left;margin-left:27.6pt;margin-top:15.1pt;width:212.25pt;height:129.2pt;z-index:-251678208;visibility:visible" wrapcoords="-76 0 -76 21474 21600 21474 21600 0 -76 0">
            <v:imagedata r:id="rId32" o:title=""/>
            <w10:wrap type="through"/>
          </v:shape>
        </w:pict>
      </w:r>
    </w:p>
    <w:p w:rsidR="00906083" w:rsidRDefault="00906083" w:rsidP="00060590">
      <w:pPr>
        <w:ind w:left="-850"/>
        <w:rPr>
          <w:sz w:val="28"/>
        </w:rPr>
      </w:pPr>
    </w:p>
    <w:p w:rsidR="00906083" w:rsidRPr="00060590" w:rsidRDefault="00906083" w:rsidP="008F78FC">
      <w:pPr>
        <w:ind w:left="-850"/>
        <w:jc w:val="both"/>
        <w:rPr>
          <w:sz w:val="28"/>
          <w:szCs w:val="28"/>
        </w:rPr>
      </w:pPr>
      <w:r w:rsidRPr="00060590">
        <w:rPr>
          <w:sz w:val="28"/>
        </w:rPr>
        <w:t>2</w:t>
      </w:r>
      <w:r w:rsidRPr="00060590">
        <w:rPr>
          <w:sz w:val="28"/>
          <w:szCs w:val="28"/>
        </w:rPr>
        <w:t xml:space="preserve">4 апреля стартовала всероссийская акция </w:t>
      </w:r>
      <w:r w:rsidRPr="00060590">
        <w:rPr>
          <w:b/>
          <w:i/>
          <w:sz w:val="28"/>
          <w:szCs w:val="28"/>
        </w:rPr>
        <w:t>«Георгиевска ленточка»</w:t>
      </w:r>
      <w:r w:rsidRPr="00060590">
        <w:rPr>
          <w:sz w:val="28"/>
          <w:szCs w:val="28"/>
        </w:rPr>
        <w:t xml:space="preserve"> и поэтому мы хотим рассказать вам немного о  ней.</w:t>
      </w:r>
    </w:p>
    <w:p w:rsidR="00906083" w:rsidRPr="00933224" w:rsidRDefault="00906083" w:rsidP="00933224"/>
    <w:p w:rsidR="00906083" w:rsidRPr="00FC284B" w:rsidRDefault="00906083" w:rsidP="00FC284B">
      <w:pPr>
        <w:ind w:left="-907"/>
        <w:rPr>
          <w:sz w:val="26"/>
          <w:szCs w:val="26"/>
        </w:rPr>
      </w:pPr>
      <w:r w:rsidRPr="00FC284B">
        <w:rPr>
          <w:sz w:val="26"/>
          <w:szCs w:val="26"/>
        </w:rPr>
        <w:t>Все дальше уходит от нас 9 мая 1945 года, но мы по-прежнему помним, какой ценой досталась нашим отцам и дедам столь долгожданная Победа. Вся страна каждый год отмечает этот прекрасный и трагичный праздник вместе с ветеранами.</w:t>
      </w:r>
    </w:p>
    <w:p w:rsidR="00906083" w:rsidRPr="00FC284B" w:rsidRDefault="00906083" w:rsidP="00FC284B">
      <w:pPr>
        <w:ind w:left="-907"/>
        <w:rPr>
          <w:sz w:val="26"/>
          <w:szCs w:val="26"/>
        </w:rPr>
      </w:pPr>
      <w:r w:rsidRPr="00FC284B">
        <w:rPr>
          <w:sz w:val="26"/>
          <w:szCs w:val="26"/>
        </w:rPr>
        <w:t xml:space="preserve">В этом году в России уже 11-й год подряд проходит акция «Георгиевская ленточка»,  в ходе которой каждый желающий может бесплатно получить небольшую георгиевскую ленточку – символ памяти и уважения к подвигу нашего народа, одержавшего Великую Победу над фашизмом. </w:t>
      </w:r>
    </w:p>
    <w:p w:rsidR="00906083" w:rsidRPr="00FC284B" w:rsidRDefault="00906083" w:rsidP="00FC284B">
      <w:pPr>
        <w:ind w:left="-907"/>
        <w:rPr>
          <w:sz w:val="26"/>
          <w:szCs w:val="26"/>
        </w:rPr>
      </w:pPr>
    </w:p>
    <w:p w:rsidR="00906083" w:rsidRPr="00FC284B" w:rsidRDefault="00906083" w:rsidP="00FC284B">
      <w:pPr>
        <w:ind w:left="-907"/>
        <w:rPr>
          <w:sz w:val="26"/>
          <w:szCs w:val="26"/>
        </w:rPr>
      </w:pPr>
      <w:r>
        <w:rPr>
          <w:noProof/>
        </w:rPr>
        <w:pict>
          <v:shape id="Рисунок 28" o:spid="_x0000_s1069" type="#_x0000_t75" style="position:absolute;left:0;text-align:left;margin-left:-34.8pt;margin-top:25.95pt;width:102pt;height:102pt;z-index:-251677184;visibility:visible" wrapcoords="-159 0 -159 21441 21600 21441 21600 0 -159 0">
            <v:imagedata r:id="rId33" o:title=""/>
            <w10:wrap type="through"/>
          </v:shape>
        </w:pict>
      </w:r>
      <w:r w:rsidRPr="00FC284B">
        <w:rPr>
          <w:sz w:val="26"/>
          <w:szCs w:val="26"/>
        </w:rPr>
        <w:t xml:space="preserve">Георгиевская лента изначально появилась с Императорским Военным орденом Святого Великомученика и Победоносца Георгия – высшей военной наградой Российской империи. Данный орден был учрежден императрицей Екатериной </w:t>
      </w:r>
      <w:r w:rsidRPr="00FC284B">
        <w:rPr>
          <w:sz w:val="26"/>
          <w:szCs w:val="26"/>
          <w:lang w:val="en-US"/>
        </w:rPr>
        <w:t>II</w:t>
      </w:r>
      <w:r w:rsidRPr="00FC284B">
        <w:rPr>
          <w:sz w:val="26"/>
          <w:szCs w:val="26"/>
        </w:rPr>
        <w:t xml:space="preserve"> в 1769 году для отличия офицеров за заслуги на поле боя. Имел четыре степени отличия.</w:t>
      </w:r>
    </w:p>
    <w:p w:rsidR="00906083" w:rsidRPr="00FC284B" w:rsidRDefault="00906083" w:rsidP="00FC284B">
      <w:pPr>
        <w:ind w:left="-907"/>
        <w:rPr>
          <w:sz w:val="26"/>
          <w:szCs w:val="26"/>
        </w:rPr>
      </w:pPr>
      <w:r>
        <w:rPr>
          <w:noProof/>
        </w:rPr>
        <w:pict>
          <v:shape id="Рисунок 30" o:spid="_x0000_s1070" type="#_x0000_t75" style="position:absolute;left:0;text-align:left;margin-left:179.1pt;margin-top:64.25pt;width:193.45pt;height:143.05pt;z-index:-251675136;visibility:visible;mso-wrap-distance-top:.96pt;mso-wrap-distance-right:9.51pt;mso-wrap-distance-bottom:1.5pt" wrapcoords="1088 1131 837 1470 753 19564 1088 20469 1172 20469 20428 20469 20595 20469 20930 19564 20930 2827 20679 1470 20512 1131 1088 1131"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">
            <v:imagedata r:id="rId34" o:title=""/>
            <o:lock v:ext="edit" aspectratio="f"/>
            <w10:wrap type="through"/>
          </v:shape>
        </w:pict>
      </w:r>
      <w:r w:rsidRPr="00FC284B">
        <w:rPr>
          <w:sz w:val="26"/>
          <w:szCs w:val="26"/>
        </w:rPr>
        <w:t xml:space="preserve">Георгиевская лента украшает колодки «Ордена славы» - военного ордена СССР, учреждённого Указом Президиума Верховного Совета СССР в 1943 году. Орден Славы имеет три степени, из которых высшая </w:t>
      </w:r>
      <w:r w:rsidRPr="00FC284B">
        <w:rPr>
          <w:sz w:val="26"/>
          <w:szCs w:val="26"/>
          <w:lang w:val="en-US"/>
        </w:rPr>
        <w:t>I</w:t>
      </w:r>
      <w:r w:rsidRPr="00FC284B">
        <w:rPr>
          <w:sz w:val="26"/>
          <w:szCs w:val="26"/>
        </w:rPr>
        <w:t xml:space="preserve"> степень – золотая, а </w:t>
      </w:r>
      <w:r w:rsidRPr="00FC284B">
        <w:rPr>
          <w:sz w:val="26"/>
          <w:szCs w:val="26"/>
          <w:lang w:val="en-US"/>
        </w:rPr>
        <w:t>II</w:t>
      </w:r>
      <w:r w:rsidRPr="00FC284B">
        <w:rPr>
          <w:sz w:val="26"/>
          <w:szCs w:val="26"/>
        </w:rPr>
        <w:t xml:space="preserve"> и </w:t>
      </w:r>
      <w:r w:rsidRPr="00FC284B">
        <w:rPr>
          <w:sz w:val="26"/>
          <w:szCs w:val="26"/>
          <w:lang w:val="en-US"/>
        </w:rPr>
        <w:t>III</w:t>
      </w:r>
      <w:r w:rsidRPr="00FC284B">
        <w:rPr>
          <w:sz w:val="26"/>
          <w:szCs w:val="26"/>
        </w:rPr>
        <w:t xml:space="preserve"> – серебряные. Эти ордена выдавались за личный подвиг на поле боя, выдавались в порядке строгой последовательности – от низшей степени к высшей.</w:t>
      </w:r>
    </w:p>
    <w:p w:rsidR="00906083" w:rsidRPr="00FC284B" w:rsidRDefault="00906083" w:rsidP="00030952">
      <w:pPr>
        <w:ind w:left="-907"/>
        <w:rPr>
          <w:sz w:val="26"/>
          <w:szCs w:val="26"/>
        </w:rPr>
      </w:pPr>
      <w:r w:rsidRPr="00FC284B">
        <w:rPr>
          <w:sz w:val="26"/>
          <w:szCs w:val="26"/>
        </w:rPr>
        <w:t xml:space="preserve"> Георгиевская лента украшает колодки медали «За победу над Германией в Великой Отечественной войне 1941-1945 гг.», учрежденной указом Президиума Верховного Совета СССР от 9 мая 1945 года. Медально награждались военнослужащие, принимавшие непосредственное участие на фронтах войны.</w:t>
      </w:r>
    </w:p>
    <w:p w:rsidR="00906083" w:rsidRPr="00FC284B" w:rsidRDefault="00906083" w:rsidP="00FC284B">
      <w:pPr>
        <w:ind w:left="-907"/>
        <w:rPr>
          <w:sz w:val="26"/>
          <w:szCs w:val="26"/>
        </w:rPr>
      </w:pPr>
      <w:r>
        <w:rPr>
          <w:noProof/>
        </w:rPr>
        <w:pict>
          <v:shape id="Рисунок 29" o:spid="_x0000_s1071" type="#_x0000_t75" style="position:absolute;left:0;text-align:left;margin-left:-40.3pt;margin-top:27.65pt;width:237.1pt;height:176.15pt;z-index:-251676160;visibility:visible;mso-wrap-distance-left:9.48pt;mso-wrap-distance-top:.96pt;mso-wrap-distance-right:9.3pt;mso-wrap-distance-bottom:1.38pt" wrapcoords="820 919 684 1195 547 2022 547 20037 820 20681 889 20681 20643 20681 20711 20681 20985 20037 21053 2298 20848 1195 20711 919 820 91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">
            <v:imagedata r:id="rId35" o:title=""/>
            <o:lock v:ext="edit" aspectratio="f"/>
            <w10:wrap type="through"/>
          </v:shape>
        </w:pict>
      </w:r>
      <w:r w:rsidRPr="00FC284B">
        <w:rPr>
          <w:sz w:val="26"/>
          <w:szCs w:val="26"/>
        </w:rPr>
        <w:t>Георгиевская лента является частью «Ордена Святого Георгия» - высшей военной наградой Российской Федерации, которой удостаиваются старшие и высшие офицеры за проведение боевых операций при нападении внешнего противника. Кроме этого, Георгиевская лента присутствует и на других боевых орденах, медалях, штандартах и знаменах.</w:t>
      </w:r>
    </w:p>
    <w:p w:rsidR="00906083" w:rsidRPr="00FC284B" w:rsidRDefault="00906083" w:rsidP="00FC284B">
      <w:pPr>
        <w:ind w:left="-907"/>
        <w:rPr>
          <w:sz w:val="26"/>
          <w:szCs w:val="26"/>
        </w:rPr>
      </w:pPr>
      <w:r w:rsidRPr="00FC284B">
        <w:rPr>
          <w:sz w:val="26"/>
          <w:szCs w:val="26"/>
        </w:rPr>
        <w:t xml:space="preserve">Цвета ленты – черный и оранжевый – означают «дым и пламень» и являются знаком личной доблести солдата, проявленной в бою. </w:t>
      </w:r>
    </w:p>
    <w:p w:rsidR="00906083" w:rsidRDefault="00906083" w:rsidP="00933224"/>
    <w:p w:rsidR="00906083" w:rsidRPr="00030952" w:rsidRDefault="00906083" w:rsidP="00933224">
      <w:pPr>
        <w:rPr>
          <w:b/>
          <w:i/>
          <w:sz w:val="28"/>
          <w:szCs w:val="28"/>
        </w:rPr>
      </w:pPr>
      <w:r w:rsidRPr="00030952">
        <w:rPr>
          <w:b/>
          <w:i/>
          <w:sz w:val="28"/>
          <w:szCs w:val="28"/>
        </w:rPr>
        <w:t>Бурнаева Анастасия, редактор</w:t>
      </w:r>
    </w:p>
    <w:p w:rsidR="00906083" w:rsidRDefault="00906083" w:rsidP="00921A75"/>
    <w:p w:rsidR="00906083" w:rsidRDefault="00906083" w:rsidP="00921A75">
      <w:r>
        <w:rPr>
          <w:noProof/>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301" o:spid="_x0000_s1072" type="#_x0000_t97" style="position:absolute;margin-left:-107.55pt;margin-top:.7pt;width:607.5pt;height:801.75pt;z-index:251670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" fillcolor="#bfb1d0" strokecolor="#795d9b" strokeweight="2.25pt">
            <v:fill color2="#ece7f1" rotate="t" angle="180" colors="0 #c9b5e8;22938f #d9cbee;1 #f0eaf9" focus="100%" type="gradient"/>
            <v:shadow on="t" color="black" opacity="24903f" origin=",.5" offset="0,.55556mm"/>
            <v:textbox>
              <w:txbxContent>
                <w:p w:rsidR="00906083" w:rsidRDefault="00906083" w:rsidP="003651E0">
                  <w:pPr>
                    <w:shd w:val="clear" w:color="auto" w:fill="FFFFFF"/>
                    <w:jc w:val="right"/>
                    <w:rPr>
                      <w:rFonts w:ascii="Comic Sans MS" w:hAnsi="Comic Sans MS"/>
                      <w:b/>
                      <w:i/>
                      <w:color w:val="000000"/>
                      <w:sz w:val="36"/>
                      <w:szCs w:val="36"/>
                    </w:rPr>
                  </w:pPr>
                  <w:r w:rsidRPr="003651E0">
                    <w:rPr>
                      <w:rFonts w:ascii="Comic Sans MS" w:hAnsi="Comic Sans MS"/>
                      <w:b/>
                      <w:i/>
                      <w:color w:val="000000"/>
                      <w:sz w:val="36"/>
                      <w:szCs w:val="36"/>
                    </w:rPr>
                    <w:t>«Какой должна быть культура участников дорожного движения?»</w:t>
                  </w:r>
                </w:p>
                <w:p w:rsidR="00906083" w:rsidRPr="003651E0" w:rsidRDefault="00906083" w:rsidP="003651E0">
                  <w:pPr>
                    <w:shd w:val="clear" w:color="auto" w:fill="FFFFFF"/>
                    <w:spacing w:line="360" w:lineRule="auto"/>
                    <w:jc w:val="both"/>
                    <w:rPr>
                      <w:color w:val="444444"/>
                      <w:sz w:val="28"/>
                      <w:szCs w:val="28"/>
                    </w:rPr>
                  </w:pPr>
                  <w:r>
                    <w:rPr>
                      <w:b/>
                      <w:color w:val="000000"/>
                      <w:sz w:val="28"/>
                      <w:szCs w:val="28"/>
                    </w:rPr>
                    <w:t>Сочинение-сказка</w:t>
                  </w:r>
                </w:p>
                <w:p w:rsidR="00906083" w:rsidRPr="00456C58" w:rsidRDefault="00906083" w:rsidP="00DB6178">
                  <w:pPr>
                    <w:shd w:val="clear" w:color="auto" w:fill="FFFFFF"/>
                    <w:spacing w:line="360" w:lineRule="auto"/>
                    <w:jc w:val="both"/>
                    <w:rPr>
                      <w:rFonts w:ascii="Arial" w:hAnsi="Arial" w:cs="Arial"/>
                      <w:color w:val="000000"/>
                      <w:sz w:val="18"/>
                      <w:szCs w:val="18"/>
                    </w:rPr>
                  </w:pPr>
                  <w:r w:rsidRPr="00456C58">
                    <w:rPr>
                      <w:color w:val="000000"/>
                      <w:sz w:val="28"/>
                      <w:szCs w:val="28"/>
                    </w:rPr>
                    <w:t>В необычном сказочном  городке жили – были медвежонок Миша, зайчонок Зая  и лисонька Лиза.</w:t>
                  </w:r>
                </w:p>
                <w:p w:rsidR="00906083" w:rsidRPr="005A6AB1" w:rsidRDefault="00906083" w:rsidP="00DB6178">
                  <w:pPr>
                    <w:shd w:val="clear" w:color="auto" w:fill="FFFFFF"/>
                    <w:spacing w:line="360" w:lineRule="auto"/>
                    <w:jc w:val="both"/>
                    <w:rPr>
                      <w:rFonts w:ascii="Arial" w:hAnsi="Arial" w:cs="Arial"/>
                      <w:color w:val="000000"/>
                      <w:sz w:val="18"/>
                      <w:szCs w:val="18"/>
                    </w:rPr>
                  </w:pPr>
                  <w:r>
                    <w:rPr>
                      <w:color w:val="000000"/>
                      <w:sz w:val="28"/>
                      <w:szCs w:val="28"/>
                    </w:rPr>
                    <w:t>      </w:t>
                  </w:r>
                  <w:r w:rsidRPr="00456C58">
                    <w:rPr>
                      <w:color w:val="000000"/>
                      <w:sz w:val="28"/>
                      <w:szCs w:val="28"/>
                    </w:rPr>
                    <w:t xml:space="preserve"> А вот заботы у них были совсем не сказочные. Они очень любили играть, особенно в футбол. А на площадке, которая находилась рядом с их домом, было тесно. Поэтому они гоняли мяч прямо рядом с дорогой. Плохое место для игры, опасное! А где хорошее взять?Было, конечно, и хорошее место. Только нужно было перейти улицу. Там и спортплощадка, и пустырь большой. Есть где разгуляться!Но как перейти такую широкую улицу? К счастью, у медвежонка Миши был </w:t>
                  </w:r>
                  <w:r>
                    <w:rPr>
                      <w:color w:val="000000"/>
                      <w:sz w:val="28"/>
                      <w:szCs w:val="28"/>
                    </w:rPr>
                    <w:t xml:space="preserve">дедушка </w:t>
                  </w:r>
                  <w:r w:rsidRPr="00456C58">
                    <w:rPr>
                      <w:color w:val="000000"/>
                      <w:sz w:val="28"/>
                      <w:szCs w:val="28"/>
                    </w:rPr>
                    <w:t>-шофёр. Он и взялся за их обучение.</w:t>
                  </w:r>
                </w:p>
                <w:p w:rsidR="00906083" w:rsidRPr="00456C58" w:rsidRDefault="00906083" w:rsidP="00DB6178">
                  <w:pPr>
                    <w:shd w:val="clear" w:color="auto" w:fill="FFFFFF"/>
                    <w:spacing w:line="360" w:lineRule="auto"/>
                    <w:jc w:val="both"/>
                    <w:rPr>
                      <w:rFonts w:ascii="Arial" w:hAnsi="Arial" w:cs="Arial"/>
                      <w:color w:val="000000"/>
                      <w:sz w:val="18"/>
                      <w:szCs w:val="18"/>
                    </w:rPr>
                  </w:pPr>
                  <w:r>
                    <w:rPr>
                      <w:color w:val="000000"/>
                      <w:sz w:val="28"/>
                      <w:szCs w:val="28"/>
                    </w:rPr>
                    <w:t xml:space="preserve">   Через улицу, словно мостик, перекинут пешеходный переход. Шагайте прямо на зелёный сигнал светофора, не сворачивая.</w:t>
                  </w:r>
                </w:p>
                <w:p w:rsidR="00906083" w:rsidRPr="00456C58" w:rsidRDefault="00906083" w:rsidP="00DB6178">
                  <w:pPr>
                    <w:shd w:val="clear" w:color="auto" w:fill="FFFFFF"/>
                    <w:spacing w:line="360" w:lineRule="auto"/>
                    <w:jc w:val="both"/>
                    <w:rPr>
                      <w:color w:val="000000"/>
                      <w:sz w:val="28"/>
                      <w:szCs w:val="28"/>
                    </w:rPr>
                  </w:pPr>
                  <w:r>
                    <w:rPr>
                      <w:color w:val="000000"/>
                      <w:sz w:val="28"/>
                      <w:szCs w:val="28"/>
                    </w:rPr>
                    <w:t>    </w:t>
                  </w:r>
                  <w:r w:rsidRPr="00456C58">
                    <w:rPr>
                      <w:color w:val="000000"/>
                      <w:sz w:val="28"/>
                      <w:szCs w:val="28"/>
                    </w:rPr>
                    <w:t>Здесь командует светофор. Висит светофор да попеременно глазами своими разноцветными сверкает.</w:t>
                  </w:r>
                </w:p>
                <w:p w:rsidR="00906083" w:rsidRPr="00456C58" w:rsidRDefault="00906083" w:rsidP="00DB6178">
                  <w:pPr>
                    <w:shd w:val="clear" w:color="auto" w:fill="FFFFFF"/>
                    <w:spacing w:line="360" w:lineRule="auto"/>
                    <w:jc w:val="both"/>
                    <w:rPr>
                      <w:color w:val="000000"/>
                      <w:sz w:val="28"/>
                      <w:szCs w:val="28"/>
                    </w:rPr>
                  </w:pPr>
                  <w:r w:rsidRPr="00456C58">
                    <w:rPr>
                      <w:color w:val="000000"/>
                      <w:sz w:val="28"/>
                      <w:szCs w:val="28"/>
                    </w:rPr>
                    <w:t xml:space="preserve"> Красный!</w:t>
                  </w:r>
                </w:p>
                <w:p w:rsidR="00906083" w:rsidRPr="00456C58" w:rsidRDefault="00906083" w:rsidP="00DB6178">
                  <w:pPr>
                    <w:shd w:val="clear" w:color="auto" w:fill="FFFFFF"/>
                    <w:spacing w:line="360" w:lineRule="auto"/>
                    <w:jc w:val="both"/>
                    <w:rPr>
                      <w:color w:val="000000"/>
                      <w:sz w:val="28"/>
                      <w:szCs w:val="28"/>
                    </w:rPr>
                  </w:pPr>
                  <w:r w:rsidRPr="00456C58">
                    <w:rPr>
                      <w:color w:val="000000"/>
                      <w:sz w:val="28"/>
                      <w:szCs w:val="28"/>
                    </w:rPr>
                    <w:t>Жёлтый!</w:t>
                  </w:r>
                </w:p>
                <w:p w:rsidR="00906083" w:rsidRPr="00456C58" w:rsidRDefault="00906083" w:rsidP="00DB6178">
                  <w:pPr>
                    <w:shd w:val="clear" w:color="auto" w:fill="FFFFFF"/>
                    <w:spacing w:line="360" w:lineRule="auto"/>
                    <w:jc w:val="both"/>
                    <w:rPr>
                      <w:color w:val="000000"/>
                      <w:sz w:val="28"/>
                      <w:szCs w:val="28"/>
                    </w:rPr>
                  </w:pPr>
                  <w:r w:rsidRPr="00456C58">
                    <w:rPr>
                      <w:color w:val="000000"/>
                      <w:sz w:val="28"/>
                      <w:szCs w:val="28"/>
                    </w:rPr>
                    <w:t xml:space="preserve">Зелёный! </w:t>
                  </w:r>
                </w:p>
                <w:p w:rsidR="00906083" w:rsidRPr="00456C58" w:rsidRDefault="00906083" w:rsidP="00DB6178">
                  <w:pPr>
                    <w:shd w:val="clear" w:color="auto" w:fill="FFFFFF"/>
                    <w:spacing w:line="360" w:lineRule="auto"/>
                    <w:jc w:val="both"/>
                    <w:rPr>
                      <w:color w:val="000000"/>
                      <w:sz w:val="28"/>
                      <w:szCs w:val="28"/>
                    </w:rPr>
                  </w:pPr>
                  <w:r w:rsidRPr="00456C58">
                    <w:rPr>
                      <w:color w:val="000000"/>
                      <w:sz w:val="28"/>
                      <w:szCs w:val="28"/>
                    </w:rPr>
                    <w:t>Что означает красный свет светофора, догадаться нетрудно.</w:t>
                  </w:r>
                </w:p>
                <w:p w:rsidR="00906083" w:rsidRPr="00456C58" w:rsidRDefault="00906083" w:rsidP="00DB6178">
                  <w:pPr>
                    <w:shd w:val="clear" w:color="auto" w:fill="FFFFFF"/>
                    <w:spacing w:line="360" w:lineRule="auto"/>
                    <w:jc w:val="both"/>
                    <w:rPr>
                      <w:color w:val="000000"/>
                      <w:sz w:val="28"/>
                      <w:szCs w:val="28"/>
                    </w:rPr>
                  </w:pPr>
                  <w:r w:rsidRPr="00456C58">
                    <w:rPr>
                      <w:color w:val="000000"/>
                      <w:sz w:val="28"/>
                      <w:szCs w:val="28"/>
                    </w:rPr>
                    <w:t>Это всегда сигнал опасности. Потому что он самый заметный, красный свет.</w:t>
                  </w:r>
                </w:p>
                <w:p w:rsidR="00906083" w:rsidRPr="00456C58" w:rsidRDefault="00906083" w:rsidP="00DB6178">
                  <w:pPr>
                    <w:shd w:val="clear" w:color="auto" w:fill="FFFFFF"/>
                    <w:spacing w:line="360" w:lineRule="auto"/>
                    <w:jc w:val="both"/>
                    <w:rPr>
                      <w:color w:val="000000"/>
                      <w:sz w:val="28"/>
                      <w:szCs w:val="28"/>
                    </w:rPr>
                  </w:pPr>
                  <w:r>
                    <w:rPr>
                      <w:color w:val="000000"/>
                      <w:sz w:val="28"/>
                      <w:szCs w:val="28"/>
                    </w:rPr>
                    <w:t xml:space="preserve"> -</w:t>
                  </w:r>
                  <w:r w:rsidRPr="00456C58">
                    <w:rPr>
                      <w:color w:val="000000"/>
                      <w:sz w:val="28"/>
                      <w:szCs w:val="28"/>
                    </w:rPr>
                    <w:t xml:space="preserve"> Стой! Остановись! – говорит пешеходу красный свет светофора. А светофор уже зажёг жёлтый свет. </w:t>
                  </w:r>
                </w:p>
                <w:p w:rsidR="00906083" w:rsidRPr="00456C58" w:rsidRDefault="00906083" w:rsidP="00DB6178">
                  <w:pPr>
                    <w:shd w:val="clear" w:color="auto" w:fill="FFFFFF"/>
                    <w:spacing w:line="360" w:lineRule="auto"/>
                    <w:jc w:val="both"/>
                    <w:rPr>
                      <w:color w:val="000000"/>
                      <w:sz w:val="28"/>
                      <w:szCs w:val="28"/>
                    </w:rPr>
                  </w:pPr>
                  <w:r>
                    <w:rPr>
                      <w:color w:val="000000"/>
                      <w:sz w:val="28"/>
                      <w:szCs w:val="28"/>
                    </w:rPr>
                    <w:t xml:space="preserve">  - </w:t>
                  </w:r>
                  <w:r w:rsidRPr="00456C58">
                    <w:rPr>
                      <w:color w:val="000000"/>
                      <w:sz w:val="28"/>
                      <w:szCs w:val="28"/>
                    </w:rPr>
                    <w:t>Внимание! Приготовьтесь: сейчас разрешу переходить улицу!</w:t>
                  </w:r>
                </w:p>
                <w:p w:rsidR="00906083" w:rsidRDefault="00906083" w:rsidP="00C07B7F">
                  <w:pPr>
                    <w:shd w:val="clear" w:color="auto" w:fill="FFFFFF"/>
                    <w:spacing w:line="360" w:lineRule="auto"/>
                    <w:jc w:val="both"/>
                    <w:rPr>
                      <w:color w:val="444444"/>
                      <w:sz w:val="28"/>
                      <w:szCs w:val="28"/>
                    </w:rPr>
                  </w:pPr>
                </w:p>
                <w:p w:rsidR="00906083" w:rsidRDefault="00906083" w:rsidP="00C07B7F"/>
              </w:txbxContent>
            </v:textbox>
          </v:shape>
        </w:pict>
      </w:r>
    </w:p>
    <w:p w:rsidR="00906083" w:rsidRDefault="00906083" w:rsidP="00921A75"/>
    <w:p w:rsidR="00906083" w:rsidRDefault="00906083" w:rsidP="00921A75">
      <w:r>
        <w:rPr>
          <w:noProof/>
        </w:rPr>
        <w:pict>
          <v:shape id="Поле 299" o:spid="_x0000_s1073" type="#_x0000_t202" style="position:absolute;margin-left:67.35pt;margin-top:7.5pt;width:2in;height:2in;z-index:2516720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" filled="f" stroked="f">
            <v:textbox style="mso-fit-shape-to-text:t">
              <w:txbxContent>
                <w:p w:rsidR="00906083" w:rsidRPr="00C07B7F" w:rsidRDefault="00906083" w:rsidP="00C07B7F">
                  <w:pPr>
                    <w:jc w:val="center"/>
                    <w:rPr>
                      <w:b/>
                      <w:sz w:val="56"/>
                      <w:szCs w:val="56"/>
                    </w:rPr>
                  </w:pPr>
                  <w:r w:rsidRPr="00C07B7F">
                    <w:rPr>
                      <w:b/>
                      <w:sz w:val="56"/>
                      <w:szCs w:val="56"/>
                    </w:rPr>
                    <w:t>Творческая страничка</w:t>
                  </w:r>
                </w:p>
              </w:txbxContent>
            </v:textbox>
            <w10:wrap type="square"/>
          </v:shape>
        </w:pict>
      </w:r>
    </w:p>
    <w:p w:rsidR="00906083" w:rsidRPr="00C07B7F" w:rsidRDefault="00906083" w:rsidP="00C07B7F"/>
    <w:p w:rsidR="00906083" w:rsidRPr="00C07B7F" w:rsidRDefault="00906083" w:rsidP="00C07B7F">
      <w:r>
        <w:rPr>
          <w:noProof/>
        </w:rPr>
        <w:pict>
          <v:shape id="Рисунок 303" o:spid="_x0000_s1074" type="#_x0000_t75" style="position:absolute;margin-left:-18.1pt;margin-top:14pt;width:121.9pt;height:89.3pt;z-index:251648512;visibility:visible;mso-wrap-distance-top:.96pt;mso-wrap-distance-right:9.33pt;mso-wrap-distance-bottom:1.41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">
            <v:imagedata r:id="rId36" o:title=""/>
            <o:lock v:ext="edit" aspectratio="f"/>
          </v:shape>
        </w:pict>
      </w:r>
    </w:p>
    <w:p w:rsidR="00906083" w:rsidRPr="00C07B7F" w:rsidRDefault="00906083" w:rsidP="00C07B7F"/>
    <w:p w:rsidR="00906083" w:rsidRPr="00C07B7F" w:rsidRDefault="00906083" w:rsidP="00C07B7F"/>
    <w:p w:rsidR="00906083" w:rsidRPr="00C07B7F" w:rsidRDefault="00906083" w:rsidP="00C07B7F"/>
    <w:p w:rsidR="00906083" w:rsidRDefault="00906083" w:rsidP="00C07B7F"/>
    <w:p w:rsidR="00906083" w:rsidRDefault="00906083" w:rsidP="00C07B7F"/>
    <w:p w:rsidR="00906083" w:rsidRDefault="00906083" w:rsidP="00C07B7F">
      <w:pPr>
        <w:jc w:val="center"/>
      </w:pPr>
    </w:p>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Default="00906083" w:rsidP="00DB6178"/>
    <w:p w:rsidR="00906083" w:rsidRPr="00DB6178" w:rsidRDefault="00906083" w:rsidP="00DB6178"/>
    <w:p w:rsidR="00906083" w:rsidRPr="00DB6178" w:rsidRDefault="00906083" w:rsidP="00DB6178"/>
    <w:p w:rsidR="00906083" w:rsidRDefault="00906083" w:rsidP="00DB6178"/>
    <w:p w:rsidR="00906083" w:rsidRDefault="00906083" w:rsidP="00DB6178">
      <w:pPr>
        <w:jc w:val="center"/>
      </w:pPr>
    </w:p>
    <w:p w:rsidR="00906083" w:rsidRDefault="00906083" w:rsidP="00DB6178">
      <w:pPr>
        <w:jc w:val="center"/>
      </w:pPr>
    </w:p>
    <w:p w:rsidR="00906083" w:rsidRDefault="00906083" w:rsidP="00DB6178">
      <w:pPr>
        <w:jc w:val="center"/>
      </w:pPr>
    </w:p>
    <w:p w:rsidR="00906083" w:rsidRDefault="00906083" w:rsidP="00DB6178">
      <w:pPr>
        <w:jc w:val="center"/>
      </w:pPr>
    </w:p>
    <w:p w:rsidR="00906083" w:rsidRDefault="00906083" w:rsidP="00DB6178">
      <w:pPr>
        <w:jc w:val="center"/>
      </w:pPr>
      <w:r>
        <w:rPr>
          <w:noProof/>
        </w:rPr>
        <w:pict>
          <v:shape id="Вертикальный свиток 302" o:spid="_x0000_s1075" type="#_x0000_t97" style="position:absolute;left:0;text-align:left;margin-left:-85.05pt;margin-top:.9pt;width:607.5pt;height:831pt;z-index:251673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" fillcolor="#bfb1d0" strokecolor="#795d9b" strokeweight="2.25pt">
            <v:fill color2="#ece7f1" rotate="t" angle="180" colors="0 #c9b5e8;22938f #d9cbee;1 #f0eaf9" focus="100%" type="gradient"/>
            <v:shadow on="t" color="black" opacity="24903f" origin=",.5" offset="0,.55556mm"/>
            <v:textbox>
              <w:txbxContent>
                <w:p w:rsidR="00906083" w:rsidRPr="00456C58" w:rsidRDefault="00906083" w:rsidP="003651E0">
                  <w:pPr>
                    <w:shd w:val="clear" w:color="auto" w:fill="FFFFFF"/>
                    <w:spacing w:line="360" w:lineRule="auto"/>
                    <w:jc w:val="both"/>
                    <w:rPr>
                      <w:rFonts w:ascii="Arial" w:hAnsi="Arial" w:cs="Arial"/>
                      <w:color w:val="000000"/>
                      <w:sz w:val="18"/>
                      <w:szCs w:val="18"/>
                    </w:rPr>
                  </w:pPr>
                  <w:r w:rsidRPr="00456C58">
                    <w:rPr>
                      <w:color w:val="000000"/>
                      <w:sz w:val="28"/>
                      <w:szCs w:val="28"/>
                    </w:rPr>
                    <w:t>- Путь свободен. Идите! – говорит зелёный сигнал светофора. Все машины начинают тормозить, а пешеходы готовятся к переходу. Машины остановились. Можно свободно переходить. Иди и не трусь! Не медли, но и не беги. Вдруг упадёшь!</w:t>
                  </w:r>
                </w:p>
                <w:p w:rsidR="00906083" w:rsidRPr="00456C58" w:rsidRDefault="00906083" w:rsidP="003651E0">
                  <w:pPr>
                    <w:shd w:val="clear" w:color="auto" w:fill="FFFFFF"/>
                    <w:spacing w:line="360" w:lineRule="auto"/>
                    <w:jc w:val="both"/>
                    <w:rPr>
                      <w:rFonts w:ascii="Arial" w:hAnsi="Arial" w:cs="Arial"/>
                      <w:color w:val="000000"/>
                      <w:sz w:val="18"/>
                      <w:szCs w:val="18"/>
                    </w:rPr>
                  </w:pPr>
                  <w:r>
                    <w:rPr>
                      <w:color w:val="000000"/>
                      <w:sz w:val="28"/>
                      <w:szCs w:val="28"/>
                    </w:rPr>
                    <w:t>   </w:t>
                  </w:r>
                  <w:r w:rsidRPr="00456C58">
                    <w:rPr>
                      <w:color w:val="000000"/>
                      <w:sz w:val="28"/>
                      <w:szCs w:val="28"/>
                    </w:rPr>
                    <w:t> А что делать, если переход есть, а зоркого светофора нет?</w:t>
                  </w:r>
                </w:p>
                <w:p w:rsidR="00906083" w:rsidRPr="00456C58" w:rsidRDefault="00906083" w:rsidP="003651E0">
                  <w:pPr>
                    <w:shd w:val="clear" w:color="auto" w:fill="FFFFFF"/>
                    <w:spacing w:line="360" w:lineRule="auto"/>
                    <w:jc w:val="both"/>
                    <w:rPr>
                      <w:rFonts w:ascii="Arial" w:hAnsi="Arial" w:cs="Arial"/>
                      <w:color w:val="000000"/>
                      <w:sz w:val="18"/>
                      <w:szCs w:val="18"/>
                    </w:rPr>
                  </w:pPr>
                  <w:r>
                    <w:rPr>
                      <w:color w:val="000000"/>
                      <w:sz w:val="28"/>
                      <w:szCs w:val="28"/>
                    </w:rPr>
                    <w:t xml:space="preserve">   Тогда на помощь придёт Волк</w:t>
                  </w:r>
                  <w:r w:rsidRPr="00456C58">
                    <w:rPr>
                      <w:color w:val="000000"/>
                      <w:sz w:val="28"/>
                      <w:szCs w:val="28"/>
                    </w:rPr>
                    <w:t xml:space="preserve"> - регулировщик. Он регулирует движение – указывает, кому стоять, а кому ехать. Он ведёт важный разговор сразу со всеми машинами и со всеми пешеходами.  Полосатой палочкой он покажет, когда можно переходить. Ну</w:t>
                  </w:r>
                  <w:r>
                    <w:rPr>
                      <w:color w:val="000000"/>
                      <w:sz w:val="28"/>
                      <w:szCs w:val="28"/>
                    </w:rPr>
                    <w:t>,</w:t>
                  </w:r>
                  <w:r w:rsidRPr="00456C58">
                    <w:rPr>
                      <w:color w:val="000000"/>
                      <w:sz w:val="28"/>
                      <w:szCs w:val="28"/>
                    </w:rPr>
                    <w:t xml:space="preserve"> а вдруг и регулировщика нет? Значит, сначала посмотри налево - едут ли машины. Если не едут, то иди смело.  Дошёл до середины улицы, теперь посмотри направо - нет ли машин. Если нет, то снова смело шагай. Как медвежонок Миша с друзьями!</w:t>
                  </w:r>
                </w:p>
                <w:p w:rsidR="00906083" w:rsidRPr="00456C58" w:rsidRDefault="00906083" w:rsidP="003651E0">
                  <w:pPr>
                    <w:shd w:val="clear" w:color="auto" w:fill="FFFFFF"/>
                    <w:spacing w:line="360" w:lineRule="auto"/>
                    <w:jc w:val="both"/>
                    <w:rPr>
                      <w:rFonts w:ascii="Arial" w:hAnsi="Arial" w:cs="Arial"/>
                      <w:color w:val="000000"/>
                      <w:sz w:val="18"/>
                      <w:szCs w:val="18"/>
                    </w:rPr>
                  </w:pPr>
                  <w:r w:rsidRPr="00456C58">
                    <w:rPr>
                      <w:color w:val="000000"/>
                      <w:sz w:val="28"/>
                      <w:szCs w:val="28"/>
                    </w:rPr>
                    <w:t>        Много нужно знать, чтобы улицу</w:t>
                  </w:r>
                  <w:r>
                    <w:rPr>
                      <w:color w:val="000000"/>
                      <w:sz w:val="28"/>
                      <w:szCs w:val="28"/>
                    </w:rPr>
                    <w:t xml:space="preserve"> безопасно переходить.  Автобус и троллейбус обойти сзади. </w:t>
                  </w:r>
                  <w:r w:rsidRPr="00456C58">
                    <w:rPr>
                      <w:color w:val="000000"/>
                      <w:sz w:val="28"/>
                      <w:szCs w:val="28"/>
                    </w:rPr>
                    <w:t xml:space="preserve">Но безопасней всего – вежливо пропустить автобус </w:t>
                  </w:r>
                  <w:r>
                    <w:rPr>
                      <w:color w:val="000000"/>
                      <w:sz w:val="28"/>
                      <w:szCs w:val="28"/>
                    </w:rPr>
                    <w:t>и троллейбус. Так советует дедушка  Миши</w:t>
                  </w:r>
                  <w:r w:rsidRPr="00456C58">
                    <w:rPr>
                      <w:color w:val="000000"/>
                      <w:sz w:val="28"/>
                      <w:szCs w:val="28"/>
                    </w:rPr>
                    <w:t>. А он всё знает!</w:t>
                  </w:r>
                </w:p>
                <w:p w:rsidR="00906083" w:rsidRPr="00456C58" w:rsidRDefault="00906083" w:rsidP="003651E0">
                  <w:pPr>
                    <w:shd w:val="clear" w:color="auto" w:fill="FFFFFF"/>
                    <w:spacing w:line="360" w:lineRule="auto"/>
                    <w:jc w:val="both"/>
                    <w:rPr>
                      <w:rFonts w:ascii="Arial" w:hAnsi="Arial" w:cs="Arial"/>
                      <w:color w:val="000000"/>
                      <w:sz w:val="18"/>
                      <w:szCs w:val="18"/>
                    </w:rPr>
                  </w:pPr>
                  <w:r w:rsidRPr="00456C58">
                    <w:rPr>
                      <w:color w:val="000000"/>
                      <w:sz w:val="28"/>
                      <w:szCs w:val="28"/>
                    </w:rPr>
                    <w:t>        </w:t>
                  </w:r>
                  <w:r>
                    <w:rPr>
                      <w:color w:val="000000"/>
                      <w:sz w:val="28"/>
                      <w:szCs w:val="28"/>
                    </w:rPr>
                    <w:t>А вот</w:t>
                  </w:r>
                  <w:r w:rsidRPr="00456C58">
                    <w:rPr>
                      <w:color w:val="000000"/>
                      <w:sz w:val="28"/>
                      <w:szCs w:val="28"/>
                    </w:rPr>
                    <w:t xml:space="preserve"> трамвай</w:t>
                  </w:r>
                  <w:r>
                    <w:rPr>
                      <w:color w:val="000000"/>
                      <w:sz w:val="28"/>
                      <w:szCs w:val="28"/>
                    </w:rPr>
                    <w:t xml:space="preserve"> нужно обходить спереди.</w:t>
                  </w:r>
                  <w:r w:rsidRPr="00456C58">
                    <w:rPr>
                      <w:color w:val="000000"/>
                      <w:sz w:val="28"/>
                      <w:szCs w:val="28"/>
                    </w:rPr>
                    <w:t xml:space="preserve"> Иначе встречный трамвай не увидишь, и тебе хвост отдавят.</w:t>
                  </w:r>
                </w:p>
                <w:p w:rsidR="00906083" w:rsidRPr="00456C58" w:rsidRDefault="00906083" w:rsidP="003651E0">
                  <w:pPr>
                    <w:shd w:val="clear" w:color="auto" w:fill="FFFFFF"/>
                    <w:spacing w:line="360" w:lineRule="auto"/>
                    <w:jc w:val="both"/>
                    <w:rPr>
                      <w:rFonts w:ascii="Arial" w:hAnsi="Arial" w:cs="Arial"/>
                      <w:color w:val="000000"/>
                      <w:sz w:val="18"/>
                      <w:szCs w:val="18"/>
                    </w:rPr>
                  </w:pPr>
                  <w:r w:rsidRPr="00456C58">
                    <w:rPr>
                      <w:rFonts w:ascii="Arial" w:hAnsi="Arial" w:cs="Arial"/>
                      <w:color w:val="000000"/>
                      <w:sz w:val="28"/>
                      <w:szCs w:val="28"/>
                    </w:rPr>
                    <w:t>        </w:t>
                  </w:r>
                  <w:r w:rsidRPr="00456C58">
                    <w:rPr>
                      <w:color w:val="000000"/>
                      <w:sz w:val="28"/>
                      <w:szCs w:val="28"/>
                    </w:rPr>
                    <w:t>Медвежонок и зайчонок легко во всём разобрались. А лисонька всё время путалась  в том, что автобус и троллейбус надо обходить сзади, а трамвай – спереди.</w:t>
                  </w:r>
                  <w:r>
                    <w:rPr>
                      <w:color w:val="000000"/>
                      <w:sz w:val="28"/>
                      <w:szCs w:val="28"/>
                    </w:rPr>
                    <w:t xml:space="preserve"> Невнимательно она  слушала дедушку медвежонка Миши. Стала она переходить дорогу,  да чуть не попала под трамвай. Успел его спасти дедушка. Упала Лизонька, штанишки порвала, колени  до крови ободрала.  Испугалась лисонька, обещала выучить правила дорожного движения. Помогли ей верные друзья.</w:t>
                  </w:r>
                </w:p>
                <w:p w:rsidR="00906083" w:rsidRDefault="00906083" w:rsidP="003651E0">
                  <w:pPr>
                    <w:shd w:val="clear" w:color="auto" w:fill="FFFFFF"/>
                    <w:spacing w:before="150" w:after="150" w:line="276" w:lineRule="auto"/>
                    <w:jc w:val="both"/>
                    <w:rPr>
                      <w:color w:val="000000"/>
                      <w:sz w:val="28"/>
                      <w:szCs w:val="28"/>
                    </w:rPr>
                  </w:pPr>
                  <w:r w:rsidRPr="00456C58">
                    <w:rPr>
                      <w:color w:val="000000"/>
                      <w:sz w:val="28"/>
                      <w:szCs w:val="28"/>
                    </w:rPr>
                    <w:t>   Так неразлучные друзья научились переходить улицу. И теперь спок</w:t>
                  </w:r>
                  <w:r>
                    <w:rPr>
                      <w:color w:val="000000"/>
                      <w:sz w:val="28"/>
                      <w:szCs w:val="28"/>
                    </w:rPr>
                    <w:t>ойно отправились одни на спортивную площадку</w:t>
                  </w:r>
                  <w:r w:rsidRPr="00456C58">
                    <w:rPr>
                      <w:color w:val="000000"/>
                      <w:sz w:val="28"/>
                      <w:szCs w:val="28"/>
                    </w:rPr>
                    <w:t xml:space="preserve"> гонять мяч. </w:t>
                  </w:r>
                  <w:r>
                    <w:rPr>
                      <w:color w:val="000000"/>
                      <w:sz w:val="28"/>
                      <w:szCs w:val="28"/>
                    </w:rPr>
                    <w:t xml:space="preserve">Дедушке </w:t>
                  </w:r>
                  <w:r w:rsidRPr="00456C58">
                    <w:rPr>
                      <w:color w:val="000000"/>
                      <w:sz w:val="28"/>
                      <w:szCs w:val="28"/>
                    </w:rPr>
                    <w:t>медвежонка-спасибо!  </w:t>
                  </w:r>
                </w:p>
                <w:p w:rsidR="00906083" w:rsidRPr="00456C58" w:rsidRDefault="00906083" w:rsidP="00510616">
                  <w:pPr>
                    <w:shd w:val="clear" w:color="auto" w:fill="FFFFFF"/>
                    <w:spacing w:before="150" w:after="150" w:line="360" w:lineRule="auto"/>
                    <w:jc w:val="right"/>
                    <w:rPr>
                      <w:rFonts w:ascii="Arial" w:hAnsi="Arial" w:cs="Arial"/>
                      <w:color w:val="000000"/>
                      <w:sz w:val="28"/>
                      <w:szCs w:val="28"/>
                    </w:rPr>
                  </w:pPr>
                  <w:r>
                    <w:rPr>
                      <w:rFonts w:ascii="Arial" w:hAnsi="Arial" w:cs="Arial"/>
                      <w:color w:val="000000"/>
                      <w:sz w:val="28"/>
                      <w:szCs w:val="28"/>
                    </w:rPr>
                    <w:t>Захаров Сергей, 1 класс</w:t>
                  </w:r>
                </w:p>
                <w:p w:rsidR="00906083" w:rsidRPr="00456C58" w:rsidRDefault="00906083" w:rsidP="00DB6178">
                  <w:pPr>
                    <w:shd w:val="clear" w:color="auto" w:fill="FFFFFF"/>
                    <w:spacing w:before="150" w:after="150" w:line="360" w:lineRule="auto"/>
                    <w:jc w:val="both"/>
                    <w:rPr>
                      <w:rFonts w:ascii="Arial" w:hAnsi="Arial" w:cs="Arial"/>
                      <w:color w:val="000000"/>
                      <w:sz w:val="21"/>
                      <w:szCs w:val="21"/>
                    </w:rPr>
                  </w:pPr>
                </w:p>
                <w:p w:rsidR="00906083" w:rsidRDefault="00906083" w:rsidP="00DB6178">
                  <w:pPr>
                    <w:jc w:val="center"/>
                  </w:pPr>
                </w:p>
              </w:txbxContent>
            </v:textbox>
          </v:shape>
        </w:pict>
      </w:r>
    </w:p>
    <w:p w:rsidR="00906083" w:rsidRDefault="00906083" w:rsidP="00DB6178">
      <w:pPr>
        <w:jc w:val="center"/>
      </w:pPr>
    </w:p>
    <w:p w:rsidR="00906083" w:rsidRDefault="00906083" w:rsidP="00DB6178">
      <w:pPr>
        <w:jc w:val="center"/>
      </w:pPr>
      <w:r>
        <w:rPr>
          <w:noProof/>
        </w:rPr>
        <w:pict>
          <v:shape id="Рисунок 304" o:spid="_x0000_s1076" type="#_x0000_t75" style="position:absolute;left:0;text-align:left;margin-left:407.7pt;margin-top:2.4pt;width:87.75pt;height:111pt;z-index:251649536;visibility:visible">
            <v:imagedata r:id="rId37" o:title=""/>
          </v:shape>
        </w:pict>
      </w:r>
    </w:p>
    <w:p w:rsidR="00906083"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Pr="00DB6178" w:rsidRDefault="00906083" w:rsidP="00DB6178"/>
    <w:p w:rsidR="00906083" w:rsidRDefault="00906083" w:rsidP="00DB6178"/>
    <w:p w:rsidR="00906083" w:rsidRDefault="00906083" w:rsidP="00DB6178"/>
    <w:p w:rsidR="00906083" w:rsidRDefault="00906083" w:rsidP="00DB6178"/>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p>
    <w:p w:rsidR="00906083" w:rsidRDefault="00906083" w:rsidP="00DB6178">
      <w:pPr>
        <w:jc w:val="right"/>
      </w:pPr>
      <w:r>
        <w:rPr>
          <w:noProof/>
        </w:rPr>
        <w:pict>
          <v:shape id="Рисунок 296" o:spid="_x0000_s1077" type="#_x0000_t75" style="position:absolute;left:0;text-align:left;margin-left:300.65pt;margin-top:5.4pt;width:177.55pt;height:259.5pt;z-index:-251655680;visibility:visible" wrapcoords="-91 0 -91 21538 21600 21538 21600 0 -91 0">
            <v:imagedata r:id="rId38" o:title=""/>
            <w10:wrap type="through"/>
          </v:shape>
        </w:pict>
      </w:r>
      <w:r>
        <w:rPr>
          <w:noProof/>
        </w:rPr>
        <w:pict>
          <v:shape id="Поле 295" o:spid="_x0000_s1078" type="#_x0000_t202" style="position:absolute;left:0;text-align:left;margin-left:-45pt;margin-top:5.55pt;width:2in;height:2in;z-index:2516843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" filled="f" stroked="f">
            <v:fill o:detectmouseclick="t"/>
            <v:textbox style="mso-fit-shape-to-text:t">
              <w:txbxContent>
                <w:p w:rsidR="00906083" w:rsidRPr="00BD401A" w:rsidRDefault="00906083" w:rsidP="00BD401A">
                  <w:pPr>
                    <w:jc w:val="center"/>
                    <w:rPr>
                      <w:b/>
                      <w:caps/>
                      <w:sz w:val="72"/>
                      <w:szCs w:val="72"/>
                    </w:rPr>
                  </w:pPr>
                  <w:r w:rsidRPr="00BD401A">
                    <w:rPr>
                      <w:b/>
                      <w:caps/>
                      <w:sz w:val="72"/>
                      <w:szCs w:val="72"/>
                    </w:rPr>
                    <w:t>Поздравляем!!!</w:t>
                  </w:r>
                </w:p>
              </w:txbxContent>
            </v:textbox>
            <w10:wrap type="square"/>
          </v:shape>
        </w:pict>
      </w:r>
    </w:p>
    <w:p w:rsidR="00906083" w:rsidRPr="003651E0" w:rsidRDefault="00906083" w:rsidP="00BD401A">
      <w:pPr>
        <w:ind w:left="-850"/>
        <w:rPr>
          <w:b/>
          <w:i/>
          <w:color w:val="00B050"/>
          <w:sz w:val="40"/>
          <w:szCs w:val="40"/>
        </w:rPr>
      </w:pPr>
      <w:r w:rsidRPr="003651E0">
        <w:rPr>
          <w:b/>
          <w:i/>
          <w:color w:val="00B050"/>
          <w:sz w:val="40"/>
          <w:szCs w:val="40"/>
        </w:rPr>
        <w:t>Апрельских именинников:</w:t>
      </w:r>
    </w:p>
    <w:p w:rsidR="00906083" w:rsidRDefault="00906083" w:rsidP="00BD401A">
      <w:pPr>
        <w:rPr>
          <w:sz w:val="28"/>
          <w:szCs w:val="28"/>
        </w:rPr>
      </w:pPr>
    </w:p>
    <w:p w:rsidR="00906083" w:rsidRPr="00510616" w:rsidRDefault="00906083" w:rsidP="00510616">
      <w:pPr>
        <w:ind w:left="-113"/>
        <w:rPr>
          <w:rFonts w:ascii="Monotype Corsiva" w:hAnsi="Monotype Corsiva"/>
          <w:color w:val="FF0000"/>
          <w:sz w:val="40"/>
          <w:szCs w:val="40"/>
          <w:lang w:eastAsia="en-US"/>
        </w:rPr>
      </w:pPr>
      <w:r>
        <w:rPr>
          <w:noProof/>
        </w:rPr>
        <w:pict>
          <v:shape id="Рисунок 311" o:spid="_x0000_s1079" type="#_x0000_t75" style="position:absolute;left:0;text-align:left;margin-left:262.95pt;margin-top:166.05pt;width:215.25pt;height:135.55pt;z-index:-251654656;visibility:visible" wrapcoords="-75 0 -75 21481 21600 21481 21600 0 -75 0">
            <v:imagedata r:id="rId39" o:title=""/>
            <w10:wrap type="through"/>
          </v:shape>
        </w:pict>
      </w:r>
      <w:r w:rsidRPr="00BD401A">
        <w:rPr>
          <w:rFonts w:ascii="Monotype Corsiva" w:hAnsi="Monotype Corsiva"/>
          <w:color w:val="FF0000"/>
          <w:sz w:val="40"/>
          <w:szCs w:val="40"/>
          <w:shd w:val="clear" w:color="auto" w:fill="FFFFFF"/>
          <w:lang w:eastAsia="en-US"/>
        </w:rPr>
        <w:t>С днём рожденья поздравляем,</w:t>
      </w:r>
      <w:r w:rsidRPr="00BD401A">
        <w:rPr>
          <w:rFonts w:ascii="Monotype Corsiva" w:hAnsi="Monotype Corsiva"/>
          <w:color w:val="FF0000"/>
          <w:sz w:val="40"/>
          <w:szCs w:val="40"/>
          <w:lang w:eastAsia="en-US"/>
        </w:rPr>
        <w:br/>
      </w:r>
      <w:r w:rsidRPr="00BD401A">
        <w:rPr>
          <w:rFonts w:ascii="Monotype Corsiva" w:hAnsi="Monotype Corsiva"/>
          <w:color w:val="FF0000"/>
          <w:sz w:val="40"/>
          <w:szCs w:val="40"/>
          <w:shd w:val="clear" w:color="auto" w:fill="FFFFFF"/>
          <w:lang w:eastAsia="en-US"/>
        </w:rPr>
        <w:t>И от всей души желаем.</w:t>
      </w:r>
      <w:r w:rsidRPr="00BD401A">
        <w:rPr>
          <w:rFonts w:ascii="Monotype Corsiva" w:hAnsi="Monotype Corsiva"/>
          <w:color w:val="FF0000"/>
          <w:sz w:val="40"/>
          <w:szCs w:val="40"/>
          <w:lang w:eastAsia="en-US"/>
        </w:rPr>
        <w:br/>
      </w:r>
      <w:r w:rsidRPr="00BD401A">
        <w:rPr>
          <w:rFonts w:ascii="Monotype Corsiva" w:hAnsi="Monotype Corsiva"/>
          <w:color w:val="FF0000"/>
          <w:sz w:val="40"/>
          <w:szCs w:val="40"/>
          <w:shd w:val="clear" w:color="auto" w:fill="FFFFFF"/>
          <w:lang w:eastAsia="en-US"/>
        </w:rPr>
        <w:t>Мы, конечно, не болеть,</w:t>
      </w:r>
      <w:r w:rsidRPr="00BD401A">
        <w:rPr>
          <w:rFonts w:ascii="Monotype Corsiva" w:hAnsi="Monotype Corsiva"/>
          <w:color w:val="FF0000"/>
          <w:sz w:val="40"/>
          <w:szCs w:val="40"/>
          <w:lang w:eastAsia="en-US"/>
        </w:rPr>
        <w:br/>
      </w:r>
      <w:r w:rsidRPr="00BD401A">
        <w:rPr>
          <w:rFonts w:ascii="Monotype Corsiva" w:hAnsi="Monotype Corsiva"/>
          <w:color w:val="FF0000"/>
          <w:sz w:val="40"/>
          <w:szCs w:val="40"/>
          <w:shd w:val="clear" w:color="auto" w:fill="FFFFFF"/>
          <w:lang w:eastAsia="en-US"/>
        </w:rPr>
        <w:t>Не грустить и не стареть.</w:t>
      </w:r>
      <w:r w:rsidRPr="00BD401A">
        <w:rPr>
          <w:rFonts w:ascii="Monotype Corsiva" w:hAnsi="Monotype Corsiva"/>
          <w:color w:val="FF0000"/>
          <w:sz w:val="40"/>
          <w:szCs w:val="40"/>
          <w:lang w:eastAsia="en-US"/>
        </w:rPr>
        <w:br/>
      </w:r>
      <w:r w:rsidRPr="00BD401A">
        <w:rPr>
          <w:rFonts w:ascii="Monotype Corsiva" w:hAnsi="Monotype Corsiva"/>
          <w:color w:val="FF0000"/>
          <w:sz w:val="40"/>
          <w:szCs w:val="40"/>
          <w:lang w:eastAsia="en-US"/>
        </w:rPr>
        <w:br/>
      </w:r>
      <w:r w:rsidRPr="00BD401A">
        <w:rPr>
          <w:rFonts w:ascii="Monotype Corsiva" w:hAnsi="Monotype Corsiva"/>
          <w:color w:val="FF0000"/>
          <w:sz w:val="40"/>
          <w:szCs w:val="40"/>
          <w:shd w:val="clear" w:color="auto" w:fill="FFFFFF"/>
          <w:lang w:eastAsia="en-US"/>
        </w:rPr>
        <w:t>Улыбаться лишь всегда,</w:t>
      </w:r>
      <w:r w:rsidRPr="00BD401A">
        <w:rPr>
          <w:rFonts w:ascii="Monotype Corsiva" w:hAnsi="Monotype Corsiva"/>
          <w:color w:val="FF0000"/>
          <w:sz w:val="40"/>
          <w:szCs w:val="40"/>
          <w:lang w:eastAsia="en-US"/>
        </w:rPr>
        <w:br/>
      </w:r>
      <w:r w:rsidRPr="00BD401A">
        <w:rPr>
          <w:rFonts w:ascii="Monotype Corsiva" w:hAnsi="Monotype Corsiva"/>
          <w:color w:val="FF0000"/>
          <w:sz w:val="40"/>
          <w:szCs w:val="40"/>
          <w:shd w:val="clear" w:color="auto" w:fill="FFFFFF"/>
          <w:lang w:eastAsia="en-US"/>
        </w:rPr>
        <w:t>Никакая чтоб беда,</w:t>
      </w:r>
      <w:r w:rsidRPr="00BD401A">
        <w:rPr>
          <w:rFonts w:ascii="Monotype Corsiva" w:hAnsi="Monotype Corsiva"/>
          <w:color w:val="FF0000"/>
          <w:sz w:val="40"/>
          <w:szCs w:val="40"/>
          <w:lang w:eastAsia="en-US"/>
        </w:rPr>
        <w:br/>
      </w:r>
      <w:r w:rsidRPr="00BD401A">
        <w:rPr>
          <w:rFonts w:ascii="Monotype Corsiva" w:hAnsi="Monotype Corsiva"/>
          <w:color w:val="FF0000"/>
          <w:sz w:val="40"/>
          <w:szCs w:val="40"/>
          <w:shd w:val="clear" w:color="auto" w:fill="FFFFFF"/>
          <w:lang w:eastAsia="en-US"/>
        </w:rPr>
        <w:t>Не сняла с лица улыбку,</w:t>
      </w:r>
      <w:r w:rsidRPr="00BD401A">
        <w:rPr>
          <w:rFonts w:ascii="Monotype Corsiva" w:hAnsi="Monotype Corsiva"/>
          <w:color w:val="FF0000"/>
          <w:sz w:val="40"/>
          <w:szCs w:val="40"/>
          <w:lang w:eastAsia="en-US"/>
        </w:rPr>
        <w:br/>
      </w:r>
      <w:r w:rsidRPr="00BD401A">
        <w:rPr>
          <w:rFonts w:ascii="Monotype Corsiva" w:hAnsi="Monotype Corsiva"/>
          <w:color w:val="FF0000"/>
          <w:sz w:val="40"/>
          <w:szCs w:val="40"/>
          <w:shd w:val="clear" w:color="auto" w:fill="FFFFFF"/>
          <w:lang w:eastAsia="en-US"/>
        </w:rPr>
        <w:t>И казалась лишь ошибкой.</w:t>
      </w:r>
    </w:p>
    <w:p w:rsidR="00906083" w:rsidRPr="00BD401A" w:rsidRDefault="00906083" w:rsidP="00BD401A">
      <w:pPr>
        <w:rPr>
          <w:sz w:val="28"/>
          <w:szCs w:val="28"/>
        </w:rPr>
      </w:pPr>
      <w:r>
        <w:rPr>
          <w:noProof/>
        </w:rPr>
        <w:pict>
          <v:oval id="Овал 314" o:spid="_x0000_s1080" style="position:absolute;margin-left:-58.2pt;margin-top:.1pt;width:267pt;height:180pt;z-index:2516823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" fillcolor="#fbcaa2" strokecolor="#f68c36">
            <v:fill color2="#fdefe3" rotate="t" angle="180" colors="0 #ffbe86;22938f #ffd0aa;1 #ffebdb" focus="100%" type="gradient"/>
            <v:shadow on="t" color="black" opacity="24903f" origin=",.5" offset="0,.55556mm"/>
            <v:textbox>
              <w:txbxContent>
                <w:p w:rsidR="00906083" w:rsidRPr="00510616" w:rsidRDefault="00906083" w:rsidP="00BD401A">
                  <w:pPr>
                    <w:jc w:val="center"/>
                    <w:rPr>
                      <w:rFonts w:ascii="Comic Sans MS" w:hAnsi="Comic Sans MS"/>
                    </w:rPr>
                  </w:pPr>
                  <w:r w:rsidRPr="00510616">
                    <w:rPr>
                      <w:rFonts w:ascii="Comic Sans MS" w:hAnsi="Comic Sans MS"/>
                    </w:rPr>
                    <w:t>- Мама, ты меня звала?</w:t>
                  </w:r>
                </w:p>
                <w:p w:rsidR="00906083" w:rsidRPr="00510616" w:rsidRDefault="00906083" w:rsidP="00BD401A">
                  <w:pPr>
                    <w:jc w:val="center"/>
                    <w:rPr>
                      <w:rFonts w:ascii="Comic Sans MS" w:hAnsi="Comic Sans MS"/>
                    </w:rPr>
                  </w:pPr>
                  <w:r w:rsidRPr="00510616">
                    <w:rPr>
                      <w:rFonts w:ascii="Comic Sans MS" w:hAnsi="Comic Sans MS"/>
                    </w:rPr>
                    <w:t>- Нет.</w:t>
                  </w:r>
                </w:p>
                <w:p w:rsidR="00906083" w:rsidRPr="00510616" w:rsidRDefault="00906083" w:rsidP="00BD401A">
                  <w:pPr>
                    <w:jc w:val="center"/>
                    <w:rPr>
                      <w:rFonts w:ascii="Comic Sans MS" w:hAnsi="Comic Sans MS"/>
                    </w:rPr>
                  </w:pPr>
                  <w:r w:rsidRPr="00510616">
                    <w:rPr>
                      <w:rFonts w:ascii="Comic Sans MS" w:hAnsi="Comic Sans MS"/>
                    </w:rPr>
                    <w:t>-Папа, а ты меня звал?</w:t>
                  </w:r>
                </w:p>
                <w:p w:rsidR="00906083" w:rsidRPr="00510616" w:rsidRDefault="00906083" w:rsidP="00BD401A">
                  <w:pPr>
                    <w:jc w:val="center"/>
                    <w:rPr>
                      <w:rFonts w:ascii="Comic Sans MS" w:hAnsi="Comic Sans MS"/>
                    </w:rPr>
                  </w:pPr>
                  <w:r w:rsidRPr="00510616">
                    <w:rPr>
                      <w:rFonts w:ascii="Comic Sans MS" w:hAnsi="Comic Sans MS"/>
                    </w:rPr>
                    <w:t>- Нет.</w:t>
                  </w:r>
                </w:p>
                <w:p w:rsidR="00906083" w:rsidRPr="00510616" w:rsidRDefault="00906083" w:rsidP="00BD401A">
                  <w:pPr>
                    <w:jc w:val="center"/>
                    <w:rPr>
                      <w:rFonts w:ascii="Comic Sans MS" w:hAnsi="Comic Sans MS"/>
                      <w:sz w:val="28"/>
                      <w:szCs w:val="28"/>
                    </w:rPr>
                  </w:pPr>
                  <w:r w:rsidRPr="00510616">
                    <w:rPr>
                      <w:rFonts w:ascii="Comic Sans MS" w:hAnsi="Comic Sans MS"/>
                    </w:rPr>
                    <w:t>- Ладно, по-другому сформулирую вопрос</w:t>
                  </w:r>
                  <w:r w:rsidRPr="00510616">
                    <w:rPr>
                      <w:rFonts w:ascii="Comic Sans MS" w:hAnsi="Comic Sans MS"/>
                      <w:sz w:val="28"/>
                      <w:szCs w:val="28"/>
                    </w:rPr>
                    <w:t>: «Мы есть сегодня будем?!»</w:t>
                  </w:r>
                </w:p>
              </w:txbxContent>
            </v:textbox>
          </v:oval>
        </w:pict>
      </w:r>
      <w:r>
        <w:rPr>
          <w:noProof/>
        </w:rPr>
        <w:pict>
          <v:shape id="Поле 300" o:spid="_x0000_s1081" type="#_x0000_t202" style="position:absolute;margin-left:-45pt;margin-top:8.5pt;width:2in;height:2in;z-index:2516812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" filled="f" stroked="f">
            <v:textbox style="mso-fit-shape-to-text:t">
              <w:txbxContent>
                <w:p w:rsidR="00906083" w:rsidRPr="00BD401A" w:rsidRDefault="00906083" w:rsidP="00BD401A">
                  <w:pPr>
                    <w:jc w:val="center"/>
                    <w:rPr>
                      <w:b/>
                      <w:sz w:val="40"/>
                      <w:szCs w:val="40"/>
                    </w:rPr>
                  </w:pPr>
                  <w:r w:rsidRPr="00BD401A">
                    <w:rPr>
                      <w:b/>
                      <w:sz w:val="40"/>
                      <w:szCs w:val="40"/>
                    </w:rPr>
                    <w:t>Юмор в коротких штанишках</w:t>
                  </w:r>
                </w:p>
              </w:txbxContent>
            </v:textbox>
            <w10:wrap type="square"/>
          </v:shape>
        </w:pict>
      </w:r>
    </w:p>
    <w:p w:rsidR="00906083" w:rsidRPr="00BD401A" w:rsidRDefault="00906083" w:rsidP="00BD401A">
      <w:pPr>
        <w:rPr>
          <w:sz w:val="28"/>
          <w:szCs w:val="28"/>
        </w:rPr>
      </w:pPr>
    </w:p>
    <w:p w:rsidR="00906083" w:rsidRDefault="00906083" w:rsidP="00BD401A">
      <w:pPr>
        <w:rPr>
          <w:sz w:val="28"/>
          <w:szCs w:val="28"/>
        </w:rPr>
      </w:pPr>
    </w:p>
    <w:p w:rsidR="00906083" w:rsidRDefault="00906083" w:rsidP="00BD401A">
      <w:pPr>
        <w:rPr>
          <w:sz w:val="28"/>
          <w:szCs w:val="28"/>
        </w:rPr>
      </w:pPr>
      <w:r>
        <w:rPr>
          <w:noProof/>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315" o:spid="_x0000_s1082" type="#_x0000_t122" style="position:absolute;margin-left:199.95pt;margin-top:2.75pt;width:287.25pt;height:195.75pt;z-index:251683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" fillcolor="#dfa7a6" strokecolor="#bc4542">
            <v:fill color2="#f5e4e4" rotate="t" angle="180" colors="0 #ffa2a1;22938f #ffbebd;1 #ffe5e5" focus="100%" type="gradient"/>
            <v:shadow on="t" color="black" opacity="24903f" origin=",.5" offset="0,.55556mm"/>
            <v:textbox>
              <w:txbxContent>
                <w:p w:rsidR="00906083" w:rsidRPr="00510616" w:rsidRDefault="00906083" w:rsidP="00455D31">
                  <w:pPr>
                    <w:jc w:val="center"/>
                    <w:rPr>
                      <w:sz w:val="28"/>
                      <w:szCs w:val="28"/>
                    </w:rPr>
                  </w:pPr>
                  <w:r w:rsidRPr="00510616">
                    <w:rPr>
                      <w:sz w:val="28"/>
                      <w:szCs w:val="28"/>
                    </w:rPr>
                    <w:t>Вова, ты бы кем хотел стать?</w:t>
                  </w:r>
                </w:p>
                <w:p w:rsidR="00906083" w:rsidRPr="00510616" w:rsidRDefault="00906083" w:rsidP="00455D31">
                  <w:pPr>
                    <w:jc w:val="center"/>
                    <w:rPr>
                      <w:sz w:val="28"/>
                      <w:szCs w:val="28"/>
                    </w:rPr>
                  </w:pPr>
                  <w:r w:rsidRPr="00510616">
                    <w:rPr>
                      <w:sz w:val="28"/>
                      <w:szCs w:val="28"/>
                    </w:rPr>
                    <w:t>-Тигром или львом!</w:t>
                  </w:r>
                </w:p>
                <w:p w:rsidR="00906083" w:rsidRPr="00510616" w:rsidRDefault="00906083" w:rsidP="00455D31">
                  <w:pPr>
                    <w:jc w:val="center"/>
                    <w:rPr>
                      <w:sz w:val="28"/>
                      <w:szCs w:val="28"/>
                    </w:rPr>
                  </w:pPr>
                  <w:r w:rsidRPr="00510616">
                    <w:rPr>
                      <w:sz w:val="28"/>
                      <w:szCs w:val="28"/>
                    </w:rPr>
                    <w:t>-Зачем?</w:t>
                  </w:r>
                </w:p>
                <w:p w:rsidR="00906083" w:rsidRPr="00510616" w:rsidRDefault="00906083" w:rsidP="00455D31">
                  <w:pPr>
                    <w:jc w:val="center"/>
                    <w:rPr>
                      <w:sz w:val="28"/>
                      <w:szCs w:val="28"/>
                    </w:rPr>
                  </w:pPr>
                  <w:r w:rsidRPr="00510616">
                    <w:rPr>
                      <w:sz w:val="28"/>
                      <w:szCs w:val="28"/>
                    </w:rPr>
                    <w:t>-А, чтобы все боялись меня!</w:t>
                  </w:r>
                </w:p>
                <w:p w:rsidR="00906083" w:rsidRPr="00510616" w:rsidRDefault="00906083" w:rsidP="00455D31">
                  <w:pPr>
                    <w:jc w:val="center"/>
                    <w:rPr>
                      <w:sz w:val="28"/>
                      <w:szCs w:val="28"/>
                    </w:rPr>
                  </w:pPr>
                  <w:r w:rsidRPr="00510616">
                    <w:rPr>
                      <w:sz w:val="28"/>
                      <w:szCs w:val="28"/>
                    </w:rPr>
                    <w:t>-Даже учительница?</w:t>
                  </w:r>
                </w:p>
                <w:p w:rsidR="00906083" w:rsidRPr="00510616" w:rsidRDefault="00906083" w:rsidP="00455D31">
                  <w:pPr>
                    <w:jc w:val="center"/>
                    <w:rPr>
                      <w:sz w:val="28"/>
                      <w:szCs w:val="28"/>
                    </w:rPr>
                  </w:pPr>
                  <w:r w:rsidRPr="00510616">
                    <w:rPr>
                      <w:sz w:val="28"/>
                      <w:szCs w:val="28"/>
                    </w:rPr>
                    <w:t>-Э, нет! Нашу учительницу уже ничем не напугаешь.</w:t>
                  </w:r>
                </w:p>
              </w:txbxContent>
            </v:textbox>
          </v:shape>
        </w:pict>
      </w:r>
    </w:p>
    <w:p w:rsidR="00906083" w:rsidRDefault="00906083" w:rsidP="00BD401A">
      <w:pPr>
        <w:rPr>
          <w:sz w:val="28"/>
          <w:szCs w:val="28"/>
        </w:rPr>
      </w:pPr>
    </w:p>
    <w:p w:rsidR="00906083" w:rsidRDefault="00906083" w:rsidP="00BD401A">
      <w:pPr>
        <w:rPr>
          <w:sz w:val="28"/>
          <w:szCs w:val="28"/>
        </w:rPr>
      </w:pPr>
    </w:p>
    <w:p w:rsidR="00906083" w:rsidRDefault="00906083" w:rsidP="00BD401A">
      <w:pPr>
        <w:tabs>
          <w:tab w:val="left" w:pos="3825"/>
        </w:tabs>
        <w:rPr>
          <w:sz w:val="28"/>
          <w:szCs w:val="28"/>
        </w:rPr>
      </w:pPr>
      <w:r>
        <w:rPr>
          <w:sz w:val="28"/>
          <w:szCs w:val="28"/>
        </w:rPr>
        <w:tab/>
      </w:r>
    </w:p>
    <w:p w:rsidR="00906083" w:rsidRPr="00455D31" w:rsidRDefault="00906083" w:rsidP="00455D31">
      <w:pPr>
        <w:rPr>
          <w:sz w:val="28"/>
          <w:szCs w:val="28"/>
        </w:rPr>
      </w:pPr>
    </w:p>
    <w:p w:rsidR="00906083" w:rsidRPr="00455D31" w:rsidRDefault="00906083" w:rsidP="00455D31">
      <w:pPr>
        <w:rPr>
          <w:sz w:val="28"/>
          <w:szCs w:val="28"/>
        </w:rPr>
      </w:pPr>
    </w:p>
    <w:p w:rsidR="00906083" w:rsidRPr="00455D31" w:rsidRDefault="00906083" w:rsidP="00455D31">
      <w:pPr>
        <w:rPr>
          <w:sz w:val="28"/>
          <w:szCs w:val="28"/>
        </w:rPr>
      </w:pPr>
      <w:r>
        <w:rPr>
          <w:noProof/>
        </w:rPr>
        <w:pict>
          <v:shapetype id="_x0000_t113" coordsize="21600,21600" o:spt="113" path="m,l,21600r21600,l21600,xem4236,nfl4236,21600em,4236nfl21600,4236e">
            <v:stroke joinstyle="miter"/>
            <v:path o:extrusionok="f" gradientshapeok="t" o:connecttype="rect" textboxrect="4236,4236,21600,21600"/>
          </v:shapetype>
          <v:shape id="Блок-схема: внутренняя память 316" o:spid="_x0000_s1083" type="#_x0000_t113" style="position:absolute;margin-left:-34.8pt;margin-top:8.9pt;width:210pt;height:142.5pt;z-index:251685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" fillcolor="#cdddac" strokecolor="#94b64e">
            <v:fill color2="#f0f4e6" rotate="t" angle="180" colors="0 #dafda7;22938f #e4fdc2;1 #f5ffe6" focus="100%" type="gradient"/>
            <v:shadow on="t" color="black" opacity="24903f" origin=",.5" offset="0,.55556mm"/>
            <v:textbox>
              <w:txbxContent>
                <w:p w:rsidR="00906083" w:rsidRPr="00510616" w:rsidRDefault="00906083" w:rsidP="00455D31">
                  <w:pPr>
                    <w:jc w:val="center"/>
                    <w:rPr>
                      <w:sz w:val="28"/>
                      <w:szCs w:val="28"/>
                    </w:rPr>
                  </w:pPr>
                  <w:bookmarkStart w:id="0" w:name="_GoBack"/>
                  <w:r w:rsidRPr="00510616">
                    <w:rPr>
                      <w:sz w:val="28"/>
                      <w:szCs w:val="28"/>
                    </w:rPr>
                    <w:t>Мать спрашивает у сына:</w:t>
                  </w:r>
                </w:p>
                <w:p w:rsidR="00906083" w:rsidRPr="00510616" w:rsidRDefault="00906083" w:rsidP="00455D31">
                  <w:pPr>
                    <w:rPr>
                      <w:sz w:val="28"/>
                      <w:szCs w:val="28"/>
                    </w:rPr>
                  </w:pPr>
                  <w:r w:rsidRPr="00510616">
                    <w:rPr>
                      <w:sz w:val="28"/>
                      <w:szCs w:val="28"/>
                    </w:rPr>
                    <w:t>-Что-то я не вижу твоего школьного дневника?</w:t>
                  </w:r>
                </w:p>
                <w:p w:rsidR="00906083" w:rsidRPr="00510616" w:rsidRDefault="00906083" w:rsidP="00455D31">
                  <w:pPr>
                    <w:rPr>
                      <w:sz w:val="28"/>
                      <w:szCs w:val="28"/>
                    </w:rPr>
                  </w:pPr>
                  <w:r w:rsidRPr="00510616">
                    <w:rPr>
                      <w:sz w:val="28"/>
                      <w:szCs w:val="28"/>
                    </w:rPr>
                    <w:t>-А у меня его Васька взял, чтобы родителей попугать.</w:t>
                  </w:r>
                  <w:bookmarkEnd w:id="0"/>
                </w:p>
              </w:txbxContent>
            </v:textbox>
          </v:shape>
        </w:pict>
      </w:r>
    </w:p>
    <w:p w:rsidR="00906083" w:rsidRPr="00455D31" w:rsidRDefault="00906083" w:rsidP="00455D31">
      <w:pPr>
        <w:rPr>
          <w:sz w:val="28"/>
          <w:szCs w:val="28"/>
        </w:rPr>
      </w:pPr>
    </w:p>
    <w:p w:rsidR="00906083" w:rsidRPr="00455D31" w:rsidRDefault="00906083" w:rsidP="00455D31">
      <w:pPr>
        <w:rPr>
          <w:sz w:val="28"/>
          <w:szCs w:val="28"/>
        </w:rPr>
      </w:pPr>
    </w:p>
    <w:p w:rsidR="00906083" w:rsidRPr="00455D31" w:rsidRDefault="00906083" w:rsidP="00455D31">
      <w:pPr>
        <w:rPr>
          <w:sz w:val="28"/>
          <w:szCs w:val="28"/>
        </w:rPr>
      </w:pPr>
    </w:p>
    <w:p w:rsidR="00906083" w:rsidRPr="00455D31" w:rsidRDefault="00906083" w:rsidP="00455D31">
      <w:pPr>
        <w:rPr>
          <w:sz w:val="28"/>
          <w:szCs w:val="28"/>
        </w:rPr>
      </w:pPr>
    </w:p>
    <w:p w:rsidR="00906083" w:rsidRPr="00455D31" w:rsidRDefault="00906083" w:rsidP="00455D31">
      <w:pPr>
        <w:rPr>
          <w:sz w:val="28"/>
          <w:szCs w:val="28"/>
        </w:rPr>
      </w:pPr>
      <w:r>
        <w:rPr>
          <w:noProof/>
        </w:rPr>
        <w:pict>
          <v:shape id="Прямоугольник с двумя скругленными противолежащими углами 317" o:spid="_x0000_s1084" style="position:absolute;margin-left:200.7pt;margin-top:8.6pt;width:286.5pt;height:163.5pt;z-index:251686400;visibility:visible;v-text-anchor:middle" coordsize="3638550,2076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" adj="-11796480,,5400" path="m346082,l3638550,r,l3638550,1730368v,191136,-154946,346082,-346082,346082l,2076450r,l,346082c,154946,154946,,346082,xe" fillcolor="#bfb1d0" strokecolor="#795d9b">
            <v:fill color2="#ece7f1" rotate="t" angle="180" colors="0 #c9b5e8;22938f #d9cbee;1 #f0eaf9" focus="100%" type="gradient"/>
            <v:stroke joinstyle="miter"/>
            <v:shadow on="t" color="black" opacity="24903f" origin=",.5" offset="0,.55556mm"/>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346082,0;3638550,0;3638550,0;3638550,1730368;3292468,2076450;0,2076450;0,2076450;0,346082;346082,0" o:connectangles="0,0,0,0,0,0,0,0,0" textboxrect="0,0,3638550,2076450"/>
            <v:handles>
              <v:h position="@3,#0" polar="10800,10800"/>
              <v:h position="#2,#1" polar="10800,10800" radiusrange="0,10800"/>
            </v:handles>
            <v:textbox>
              <w:txbxContent>
                <w:p w:rsidR="00906083" w:rsidRPr="00510616" w:rsidRDefault="00906083" w:rsidP="00455D31">
                  <w:pPr>
                    <w:jc w:val="center"/>
                    <w:rPr>
                      <w:sz w:val="28"/>
                      <w:szCs w:val="28"/>
                    </w:rPr>
                  </w:pPr>
                  <w:r w:rsidRPr="00510616">
                    <w:rPr>
                      <w:sz w:val="28"/>
                      <w:szCs w:val="28"/>
                    </w:rPr>
                    <w:t>Ученик пришел из школы, бабушка его спрашивает:</w:t>
                  </w:r>
                </w:p>
                <w:p w:rsidR="00906083" w:rsidRPr="00510616" w:rsidRDefault="00906083" w:rsidP="00455D31">
                  <w:pPr>
                    <w:jc w:val="center"/>
                    <w:rPr>
                      <w:sz w:val="28"/>
                      <w:szCs w:val="28"/>
                    </w:rPr>
                  </w:pPr>
                  <w:r w:rsidRPr="00510616">
                    <w:rPr>
                      <w:sz w:val="28"/>
                      <w:szCs w:val="28"/>
                    </w:rPr>
                    <w:t>- Ну и чем вы, Петенька, сегодня занимались в школе?</w:t>
                  </w:r>
                </w:p>
                <w:p w:rsidR="00906083" w:rsidRPr="00510616" w:rsidRDefault="00906083" w:rsidP="00455D31">
                  <w:pPr>
                    <w:jc w:val="center"/>
                    <w:rPr>
                      <w:sz w:val="28"/>
                      <w:szCs w:val="28"/>
                    </w:rPr>
                  </w:pPr>
                  <w:r w:rsidRPr="00510616">
                    <w:rPr>
                      <w:sz w:val="28"/>
                      <w:szCs w:val="28"/>
                    </w:rPr>
                    <w:t>-Бабушка, мы на уроке химии проводили опыты со взрывчатыми веществами.</w:t>
                  </w:r>
                </w:p>
                <w:p w:rsidR="00906083" w:rsidRPr="00510616" w:rsidRDefault="00906083" w:rsidP="00455D31">
                  <w:pPr>
                    <w:jc w:val="center"/>
                    <w:rPr>
                      <w:sz w:val="28"/>
                      <w:szCs w:val="28"/>
                    </w:rPr>
                  </w:pPr>
                  <w:r w:rsidRPr="00510616">
                    <w:rPr>
                      <w:sz w:val="28"/>
                      <w:szCs w:val="28"/>
                    </w:rPr>
                    <w:t>-А что же у вас завтра в школе будет?</w:t>
                  </w:r>
                </w:p>
                <w:p w:rsidR="00906083" w:rsidRPr="00510616" w:rsidRDefault="00906083" w:rsidP="00455D31">
                  <w:pPr>
                    <w:jc w:val="center"/>
                    <w:rPr>
                      <w:sz w:val="28"/>
                      <w:szCs w:val="28"/>
                    </w:rPr>
                  </w:pPr>
                  <w:r w:rsidRPr="00510616">
                    <w:rPr>
                      <w:sz w:val="28"/>
                      <w:szCs w:val="28"/>
                    </w:rPr>
                    <w:t>-В какой школе, бабушка?</w:t>
                  </w:r>
                </w:p>
              </w:txbxContent>
            </v:textbox>
          </v:shape>
        </w:pict>
      </w:r>
    </w:p>
    <w:p w:rsidR="00906083" w:rsidRPr="00455D31" w:rsidRDefault="00906083" w:rsidP="00455D31">
      <w:pPr>
        <w:rPr>
          <w:sz w:val="28"/>
          <w:szCs w:val="28"/>
        </w:rPr>
      </w:pPr>
    </w:p>
    <w:p w:rsidR="00906083" w:rsidRPr="00455D31" w:rsidRDefault="00906083" w:rsidP="00455D31">
      <w:pPr>
        <w:rPr>
          <w:sz w:val="28"/>
          <w:szCs w:val="28"/>
        </w:rPr>
      </w:pPr>
    </w:p>
    <w:p w:rsidR="00906083" w:rsidRPr="00455D31" w:rsidRDefault="00906083" w:rsidP="00455D31">
      <w:pPr>
        <w:rPr>
          <w:sz w:val="28"/>
          <w:szCs w:val="28"/>
        </w:rPr>
      </w:pPr>
    </w:p>
    <w:p w:rsidR="00906083" w:rsidRDefault="00906083" w:rsidP="00455D31">
      <w:pPr>
        <w:ind w:left="-794"/>
        <w:rPr>
          <w:rFonts w:ascii="Comic Sans MS" w:hAnsi="Comic Sans MS"/>
          <w:sz w:val="28"/>
          <w:szCs w:val="28"/>
        </w:rPr>
      </w:pPr>
    </w:p>
    <w:p w:rsidR="00906083" w:rsidRPr="00455D31" w:rsidRDefault="00906083" w:rsidP="00455D31">
      <w:pPr>
        <w:ind w:left="-794"/>
        <w:rPr>
          <w:rFonts w:ascii="Comic Sans MS" w:hAnsi="Comic Sans MS"/>
          <w:sz w:val="28"/>
          <w:szCs w:val="28"/>
        </w:rPr>
      </w:pPr>
      <w:r w:rsidRPr="00455D31">
        <w:rPr>
          <w:rFonts w:ascii="Comic Sans MS" w:hAnsi="Comic Sans MS"/>
          <w:sz w:val="28"/>
          <w:szCs w:val="28"/>
        </w:rPr>
        <w:t>Над номером работали:</w:t>
      </w:r>
    </w:p>
    <w:p w:rsidR="00906083" w:rsidRPr="00455D31" w:rsidRDefault="00906083" w:rsidP="00455D31">
      <w:pPr>
        <w:ind w:left="-794"/>
        <w:rPr>
          <w:rFonts w:ascii="Comic Sans MS" w:hAnsi="Comic Sans MS"/>
          <w:sz w:val="28"/>
          <w:szCs w:val="28"/>
        </w:rPr>
      </w:pPr>
      <w:r w:rsidRPr="00455D31">
        <w:rPr>
          <w:rFonts w:ascii="Comic Sans MS" w:hAnsi="Comic Sans MS"/>
          <w:sz w:val="28"/>
          <w:szCs w:val="28"/>
        </w:rPr>
        <w:t>Редактор: Бурнаева Анастасия</w:t>
      </w:r>
    </w:p>
    <w:p w:rsidR="00906083" w:rsidRPr="00455D31" w:rsidRDefault="00906083" w:rsidP="00455D31">
      <w:pPr>
        <w:ind w:left="-794"/>
        <w:rPr>
          <w:rFonts w:ascii="Comic Sans MS" w:hAnsi="Comic Sans MS"/>
          <w:sz w:val="28"/>
          <w:szCs w:val="28"/>
        </w:rPr>
      </w:pPr>
      <w:r w:rsidRPr="00455D31">
        <w:rPr>
          <w:rFonts w:ascii="Comic Sans MS" w:hAnsi="Comic Sans MS"/>
          <w:sz w:val="28"/>
          <w:szCs w:val="28"/>
        </w:rPr>
        <w:t>Руководитель: Бусаргина Н.В.</w:t>
      </w:r>
    </w:p>
    <w:sectPr w:rsidR="00906083" w:rsidRPr="00455D31" w:rsidSect="008A14B0">
      <w:pgSz w:w="11906" w:h="16838"/>
      <w:pgMar w:top="426" w:right="850" w:bottom="1135" w:left="1701" w:header="708" w:footer="708" w:gutter="0"/>
      <w:pgBorders w:offsetFrom="page">
        <w:top w:val="stars" w:sz="12" w:space="24" w:color="auto"/>
        <w:left w:val="stars" w:sz="12" w:space="24" w:color="auto"/>
        <w:bottom w:val="stars" w:sz="12" w:space="24" w:color="auto"/>
        <w:right w:val="stars" w:sz="12"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20000287" w:usb1="00000000" w:usb2="00000000" w:usb3="00000000" w:csb0="0000019F" w:csb1="00000000"/>
  </w:font>
  <w:font w:name="Comic Sans MS">
    <w:panose1 w:val="030F0702030302020204"/>
    <w:charset w:val="CC"/>
    <w:family w:val="script"/>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4C97A29"/>
    <w:multiLevelType w:val="hybridMultilevel"/>
    <w:tmpl w:val="25B862E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77565"/>
    <w:rsid w:val="00030952"/>
    <w:rsid w:val="00060590"/>
    <w:rsid w:val="00101CFB"/>
    <w:rsid w:val="001030D2"/>
    <w:rsid w:val="00111623"/>
    <w:rsid w:val="001F28E9"/>
    <w:rsid w:val="002032D4"/>
    <w:rsid w:val="00283DED"/>
    <w:rsid w:val="002D4E53"/>
    <w:rsid w:val="003651E0"/>
    <w:rsid w:val="0039641F"/>
    <w:rsid w:val="003B1E1C"/>
    <w:rsid w:val="0040174E"/>
    <w:rsid w:val="00406F3B"/>
    <w:rsid w:val="004162C0"/>
    <w:rsid w:val="00434916"/>
    <w:rsid w:val="00454BB9"/>
    <w:rsid w:val="00455D31"/>
    <w:rsid w:val="00456C58"/>
    <w:rsid w:val="004C3E87"/>
    <w:rsid w:val="004E08B6"/>
    <w:rsid w:val="004E4675"/>
    <w:rsid w:val="00510616"/>
    <w:rsid w:val="0052143B"/>
    <w:rsid w:val="005A6AB1"/>
    <w:rsid w:val="005F2374"/>
    <w:rsid w:val="00617338"/>
    <w:rsid w:val="0062204D"/>
    <w:rsid w:val="00651FB8"/>
    <w:rsid w:val="00686CEB"/>
    <w:rsid w:val="006D71FE"/>
    <w:rsid w:val="007819C5"/>
    <w:rsid w:val="00792704"/>
    <w:rsid w:val="00841C1A"/>
    <w:rsid w:val="008A14B0"/>
    <w:rsid w:val="008D1062"/>
    <w:rsid w:val="008F78FC"/>
    <w:rsid w:val="00906083"/>
    <w:rsid w:val="00921A75"/>
    <w:rsid w:val="009328ED"/>
    <w:rsid w:val="00933224"/>
    <w:rsid w:val="00936DA6"/>
    <w:rsid w:val="009428E8"/>
    <w:rsid w:val="00957890"/>
    <w:rsid w:val="00982689"/>
    <w:rsid w:val="009D0862"/>
    <w:rsid w:val="00AC1224"/>
    <w:rsid w:val="00B43854"/>
    <w:rsid w:val="00BD3EEE"/>
    <w:rsid w:val="00BD401A"/>
    <w:rsid w:val="00C07B7F"/>
    <w:rsid w:val="00C57E39"/>
    <w:rsid w:val="00C64832"/>
    <w:rsid w:val="00CC51D7"/>
    <w:rsid w:val="00CE74D4"/>
    <w:rsid w:val="00D42456"/>
    <w:rsid w:val="00DB6178"/>
    <w:rsid w:val="00DD486D"/>
    <w:rsid w:val="00E32CD3"/>
    <w:rsid w:val="00E77565"/>
    <w:rsid w:val="00E81F54"/>
    <w:rsid w:val="00EC16A0"/>
    <w:rsid w:val="00EE0747"/>
    <w:rsid w:val="00F6513A"/>
    <w:rsid w:val="00FC284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565"/>
    <w:rPr>
      <w:rFonts w:ascii="Times New Roman" w:eastAsia="Times New Roman"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7756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77565"/>
    <w:rPr>
      <w:rFonts w:ascii="Tahoma" w:hAnsi="Tahoma" w:cs="Tahoma"/>
      <w:sz w:val="16"/>
      <w:szCs w:val="16"/>
      <w:lang w:eastAsia="ru-RU"/>
    </w:rPr>
  </w:style>
  <w:style w:type="paragraph" w:styleId="NoSpacing">
    <w:name w:val="No Spacing"/>
    <w:uiPriority w:val="99"/>
    <w:qFormat/>
    <w:rsid w:val="00E77565"/>
    <w:rPr>
      <w:rFonts w:ascii="Times New Roman" w:eastAsia="Times New Roman" w:hAnsi="Times New Roman"/>
      <w:sz w:val="24"/>
      <w:szCs w:val="24"/>
    </w:rPr>
  </w:style>
  <w:style w:type="paragraph" w:styleId="ListParagraph">
    <w:name w:val="List Paragraph"/>
    <w:basedOn w:val="Normal"/>
    <w:uiPriority w:val="99"/>
    <w:qFormat/>
    <w:rsid w:val="001030D2"/>
    <w:pPr>
      <w:ind w:left="720"/>
      <w:contextualSpacing/>
    </w:pPr>
  </w:style>
</w:styles>
</file>

<file path=word/webSettings.xml><?xml version="1.0" encoding="utf-8"?>
<w:webSettings xmlns:r="http://schemas.openxmlformats.org/officeDocument/2006/relationships" xmlns:w="http://schemas.openxmlformats.org/wordprocessingml/2006/main">
  <w:divs>
    <w:div w:id="138425473">
      <w:marLeft w:val="0"/>
      <w:marRight w:val="0"/>
      <w:marTop w:val="0"/>
      <w:marBottom w:val="0"/>
      <w:divBdr>
        <w:top w:val="none" w:sz="0" w:space="0" w:color="auto"/>
        <w:left w:val="none" w:sz="0" w:space="0" w:color="auto"/>
        <w:bottom w:val="none" w:sz="0" w:space="0" w:color="auto"/>
        <w:right w:val="none" w:sz="0" w:space="0" w:color="auto"/>
      </w:divBdr>
    </w:div>
    <w:div w:id="138425474">
      <w:marLeft w:val="0"/>
      <w:marRight w:val="0"/>
      <w:marTop w:val="0"/>
      <w:marBottom w:val="0"/>
      <w:divBdr>
        <w:top w:val="none" w:sz="0" w:space="0" w:color="auto"/>
        <w:left w:val="none" w:sz="0" w:space="0" w:color="auto"/>
        <w:bottom w:val="none" w:sz="0" w:space="0" w:color="auto"/>
        <w:right w:val="none" w:sz="0" w:space="0" w:color="auto"/>
      </w:divBdr>
    </w:div>
    <w:div w:id="138425475">
      <w:marLeft w:val="0"/>
      <w:marRight w:val="0"/>
      <w:marTop w:val="0"/>
      <w:marBottom w:val="0"/>
      <w:divBdr>
        <w:top w:val="none" w:sz="0" w:space="0" w:color="auto"/>
        <w:left w:val="none" w:sz="0" w:space="0" w:color="auto"/>
        <w:bottom w:val="none" w:sz="0" w:space="0" w:color="auto"/>
        <w:right w:val="none" w:sz="0" w:space="0" w:color="auto"/>
      </w:divBdr>
    </w:div>
    <w:div w:id="138425476">
      <w:marLeft w:val="0"/>
      <w:marRight w:val="0"/>
      <w:marTop w:val="0"/>
      <w:marBottom w:val="0"/>
      <w:divBdr>
        <w:top w:val="none" w:sz="0" w:space="0" w:color="auto"/>
        <w:left w:val="none" w:sz="0" w:space="0" w:color="auto"/>
        <w:bottom w:val="none" w:sz="0" w:space="0" w:color="auto"/>
        <w:right w:val="none" w:sz="0" w:space="0" w:color="auto"/>
      </w:divBdr>
    </w:div>
    <w:div w:id="1384254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13</Pages>
  <Words>1362</Words>
  <Characters>7770</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dc:creator>
  <cp:keywords/>
  <dc:description/>
  <cp:lastModifiedBy>Денисов Юрий Леонтьевич</cp:lastModifiedBy>
  <cp:revision>4</cp:revision>
  <dcterms:created xsi:type="dcterms:W3CDTF">2015-12-18T04:26:00Z</dcterms:created>
  <dcterms:modified xsi:type="dcterms:W3CDTF">2016-10-21T09:41:00Z</dcterms:modified>
</cp:coreProperties>
</file>