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/>
  <w:body>
    <w:p w:rsidR="00AB3AB4" w:rsidRPr="00E53CA6" w:rsidRDefault="00AB3AB4" w:rsidP="00F73A8A">
      <w:pPr>
        <w:tabs>
          <w:tab w:val="left" w:pos="3720"/>
        </w:tabs>
        <w:rPr>
          <w:rFonts w:ascii="Calibri" w:hAnsi="Calibri" w:cs="Calibri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50.5pt;margin-top:8.55pt;width:114.45pt;height:110.8pt;z-index:-251685888;visibility:visible" wrapcoords="-141 0 -141 21454 21600 21454 21600 0 -141 0">
            <v:imagedata r:id="rId5" o:title=""/>
            <w10:wrap type="through"/>
          </v:shape>
        </w:pict>
      </w:r>
      <w:r>
        <w:rPr>
          <w:b/>
          <w:i/>
        </w:rPr>
        <w:t>Ежемесячная газета</w:t>
      </w:r>
    </w:p>
    <w:p w:rsidR="00AB3AB4" w:rsidRDefault="00AB3AB4" w:rsidP="00F73A8A">
      <w:pPr>
        <w:tabs>
          <w:tab w:val="left" w:pos="3720"/>
        </w:tabs>
        <w:jc w:val="center"/>
        <w:rPr>
          <w:b/>
          <w:i/>
        </w:rPr>
      </w:pPr>
      <w:r>
        <w:rPr>
          <w:b/>
          <w:i/>
        </w:rPr>
        <w:t>ГБОУ ООШ с.Покровка</w:t>
      </w:r>
    </w:p>
    <w:p w:rsidR="00AB3AB4" w:rsidRDefault="00AB3AB4" w:rsidP="00C5222A">
      <w:pPr>
        <w:tabs>
          <w:tab w:val="left" w:pos="3915"/>
        </w:tabs>
        <w:rPr>
          <w:i/>
          <w:sz w:val="56"/>
          <w:szCs w:val="56"/>
        </w:rPr>
      </w:pPr>
    </w:p>
    <w:p w:rsidR="00AB3AB4" w:rsidRDefault="00AB3AB4" w:rsidP="00F73A8A">
      <w:pPr>
        <w:tabs>
          <w:tab w:val="left" w:pos="3915"/>
        </w:tabs>
        <w:jc w:val="center"/>
        <w:rPr>
          <w:rFonts w:ascii="Monotype Corsiva" w:hAnsi="Monotype Corsiva"/>
          <w:b/>
          <w:i/>
          <w:sz w:val="44"/>
          <w:szCs w:val="44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29.3pt;margin-top:15.25pt;width:315pt;height:40.5pt;z-index:-251684864" wrapcoords="309 -19200 -1697 -19200 -1800 -18800 -1800 7200 51 12800 51 19200 -154 20800 0 21200 1594 21200 2931 21200 21754 21200 21549 19200 21343 12800 21754 12800 25251 7200 25251 6400 24943 0 24737 -6400 24583 -12800 24377 -19200 309 -19200" fillcolor="#063" strokecolor="green">
            <v:fill r:id="rId6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БОЛЬШАЯ ПЕРЕМЕНА"/>
            <w10:wrap type="through"/>
          </v:shape>
        </w:pict>
      </w:r>
      <w:r>
        <w:rPr>
          <w:rFonts w:ascii="Monotype Corsiva" w:hAnsi="Monotype Corsiva"/>
          <w:b/>
          <w:i/>
          <w:sz w:val="44"/>
          <w:szCs w:val="44"/>
        </w:rPr>
        <w:t>№3(23)  ноябрь</w:t>
      </w:r>
      <w:r w:rsidRPr="009E17C5">
        <w:rPr>
          <w:rFonts w:ascii="Monotype Corsiva" w:hAnsi="Monotype Corsiva"/>
          <w:b/>
          <w:i/>
          <w:sz w:val="44"/>
          <w:szCs w:val="44"/>
        </w:rPr>
        <w:t xml:space="preserve"> 2014 год</w:t>
      </w:r>
      <w:r>
        <w:rPr>
          <w:rFonts w:ascii="Monotype Corsiva" w:hAnsi="Monotype Corsiva"/>
          <w:b/>
          <w:i/>
          <w:sz w:val="44"/>
          <w:szCs w:val="44"/>
        </w:rPr>
        <w:t>.</w:t>
      </w:r>
    </w:p>
    <w:p w:rsidR="00AB3AB4" w:rsidRDefault="00AB3AB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8" type="#_x0000_t202" style="position:absolute;margin-left:116.7pt;margin-top:5.25pt;width:211.5pt;height:49.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" filled="f" stroked="f">
            <v:textbox>
              <w:txbxContent>
                <w:p w:rsidR="00AB3AB4" w:rsidRPr="00F73A8A" w:rsidRDefault="00AB3AB4" w:rsidP="00F73A8A">
                  <w:pPr>
                    <w:tabs>
                      <w:tab w:val="left" w:pos="1485"/>
                    </w:tabs>
                    <w:jc w:val="center"/>
                    <w:rPr>
                      <w:b/>
                      <w:sz w:val="72"/>
                      <w:szCs w:val="72"/>
                    </w:rPr>
                  </w:pPr>
                  <w:r w:rsidRPr="00F73A8A"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>День Матери</w:t>
                  </w:r>
                </w:p>
              </w:txbxContent>
            </v:textbox>
            <w10:wrap type="square"/>
          </v:shape>
        </w:pict>
      </w:r>
    </w:p>
    <w:p w:rsidR="00AB3AB4" w:rsidRDefault="00AB3AB4" w:rsidP="00F73A8A">
      <w:pPr>
        <w:tabs>
          <w:tab w:val="left" w:pos="1485"/>
        </w:tabs>
        <w:rPr>
          <w:rFonts w:ascii="Monotype Corsiva" w:hAnsi="Monotype Corsiva"/>
          <w:sz w:val="56"/>
          <w:szCs w:val="56"/>
        </w:rPr>
      </w:pPr>
      <w:r>
        <w:rPr>
          <w:noProof/>
        </w:rPr>
        <w:pict>
          <v:shape id="Рисунок 3" o:spid="_x0000_s1029" type="#_x0000_t75" style="position:absolute;margin-left:-50.6pt;margin-top:34.95pt;width:140.25pt;height:191.1pt;z-index:-251682816;visibility:visible" wrapcoords="-116 0 -116 21515 21600 21515 21600 0 -116 0">
            <v:imagedata r:id="rId7" o:title=""/>
            <w10:wrap type="through"/>
          </v:shape>
        </w:pict>
      </w:r>
      <w:r>
        <w:rPr>
          <w:noProof/>
        </w:rPr>
        <w:pict>
          <v:shape id="Рисунок 8" o:spid="_x0000_s1030" type="#_x0000_t75" style="position:absolute;margin-left:328.35pt;margin-top:28.2pt;width:150.65pt;height:209.25pt;z-index:-251679744;visibility:visible" wrapcoords="-107 0 -107 21523 21600 21523 21600 0 -107 0">
            <v:imagedata r:id="rId8" o:title=""/>
            <w10:wrap type="through"/>
          </v:shape>
        </w:pict>
      </w:r>
      <w:r>
        <w:tab/>
      </w:r>
    </w:p>
    <w:p w:rsidR="00AB3AB4" w:rsidRPr="00F73A8A" w:rsidRDefault="00AB3AB4" w:rsidP="00F73A8A">
      <w:pPr>
        <w:rPr>
          <w:rFonts w:ascii="Monotype Corsiva" w:hAnsi="Monotype Corsiva"/>
          <w:sz w:val="56"/>
          <w:szCs w:val="56"/>
        </w:rPr>
      </w:pPr>
      <w:r>
        <w:rPr>
          <w:noProof/>
        </w:rPr>
        <w:pict>
          <v:shape id="Надпись 2" o:spid="_x0000_s1031" type="#_x0000_t202" style="position:absolute;margin-left:1.35pt;margin-top:14.75pt;width:222.75pt;height:213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" fillcolor="#cdddac" strokecolor="#94b64e">
            <v:fill color2="#f0f4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AB3AB4" w:rsidRPr="00F73A8A" w:rsidRDefault="00AB3AB4" w:rsidP="00F73A8A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73A8A">
                    <w:rPr>
                      <w:rFonts w:ascii="Comic Sans MS" w:hAnsi="Comic Sans MS"/>
                      <w:sz w:val="28"/>
                      <w:szCs w:val="28"/>
                    </w:rPr>
                    <w:t>Притча</w:t>
                  </w:r>
                </w:p>
                <w:p w:rsidR="00AB3AB4" w:rsidRPr="0010006D" w:rsidRDefault="00AB3AB4">
                  <w:pPr>
                    <w:rPr>
                      <w:b/>
                      <w:sz w:val="28"/>
                      <w:szCs w:val="28"/>
                    </w:rPr>
                  </w:pPr>
                  <w:r w:rsidRPr="0010006D">
                    <w:rPr>
                      <w:b/>
                      <w:sz w:val="28"/>
                      <w:szCs w:val="28"/>
                    </w:rPr>
                    <w:t>За день до рождения ребенок спросил у  Бога:</w:t>
                  </w:r>
                </w:p>
                <w:p w:rsidR="00AB3AB4" w:rsidRPr="0010006D" w:rsidRDefault="00AB3AB4">
                  <w:pPr>
                    <w:rPr>
                      <w:b/>
                      <w:sz w:val="28"/>
                      <w:szCs w:val="28"/>
                    </w:rPr>
                  </w:pPr>
                  <w:r w:rsidRPr="0010006D">
                    <w:rPr>
                      <w:b/>
                      <w:sz w:val="28"/>
                      <w:szCs w:val="28"/>
                    </w:rPr>
                    <w:t xml:space="preserve">- </w:t>
                  </w:r>
                  <w:r w:rsidRPr="0010006D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Я очень боюсь! Я совершенно не знаю, что я должен делать в этом мире?</w:t>
                  </w:r>
                </w:p>
                <w:p w:rsidR="00AB3AB4" w:rsidRPr="0010006D" w:rsidRDefault="00AB3AB4">
                  <w:pPr>
                    <w:rPr>
                      <w:b/>
                      <w:sz w:val="28"/>
                      <w:szCs w:val="28"/>
                    </w:rPr>
                  </w:pPr>
                  <w:r w:rsidRPr="0010006D">
                    <w:rPr>
                      <w:b/>
                      <w:sz w:val="28"/>
                      <w:szCs w:val="28"/>
                    </w:rPr>
                    <w:t>Бог ответил:</w:t>
                  </w:r>
                </w:p>
                <w:p w:rsidR="00AB3AB4" w:rsidRPr="0010006D" w:rsidRDefault="00AB3AB4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10006D">
                    <w:rPr>
                      <w:b/>
                      <w:sz w:val="28"/>
                      <w:szCs w:val="28"/>
                    </w:rPr>
                    <w:t xml:space="preserve">- </w:t>
                  </w:r>
                  <w:r w:rsidRPr="0010006D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Я подарю тебе ангела, он всегда будет с тобой. Он будет охранять тебя от всех бед.</w:t>
                  </w:r>
                </w:p>
                <w:p w:rsidR="00AB3AB4" w:rsidRPr="0010006D" w:rsidRDefault="00AB3AB4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10006D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- А как же его зовут?</w:t>
                  </w:r>
                </w:p>
                <w:p w:rsidR="00AB3AB4" w:rsidRPr="0010006D" w:rsidRDefault="00AB3AB4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10006D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- Не важно, как его зовут. Ты будешь называть его «Мама».</w:t>
                  </w:r>
                </w:p>
              </w:txbxContent>
            </v:textbox>
          </v:shape>
        </w:pict>
      </w:r>
    </w:p>
    <w:p w:rsidR="00AB3AB4" w:rsidRPr="00F73A8A" w:rsidRDefault="00AB3AB4" w:rsidP="00F73A8A">
      <w:pPr>
        <w:rPr>
          <w:rFonts w:ascii="Monotype Corsiva" w:hAnsi="Monotype Corsiva"/>
          <w:sz w:val="56"/>
          <w:szCs w:val="56"/>
        </w:rPr>
      </w:pPr>
    </w:p>
    <w:p w:rsidR="00AB3AB4" w:rsidRDefault="00AB3AB4" w:rsidP="00F73A8A">
      <w:pPr>
        <w:rPr>
          <w:rFonts w:ascii="Monotype Corsiva" w:hAnsi="Monotype Corsiva"/>
          <w:sz w:val="56"/>
          <w:szCs w:val="56"/>
        </w:rPr>
      </w:pPr>
    </w:p>
    <w:p w:rsidR="00AB3AB4" w:rsidRDefault="00AB3AB4" w:rsidP="00F73A8A">
      <w:pPr>
        <w:tabs>
          <w:tab w:val="left" w:pos="3315"/>
        </w:tabs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ab/>
      </w:r>
    </w:p>
    <w:p w:rsidR="00AB3AB4" w:rsidRPr="0010006D" w:rsidRDefault="00AB3AB4" w:rsidP="0010006D">
      <w:pPr>
        <w:rPr>
          <w:rFonts w:ascii="Monotype Corsiva" w:hAnsi="Monotype Corsiva"/>
          <w:sz w:val="56"/>
          <w:szCs w:val="56"/>
        </w:rPr>
      </w:pPr>
    </w:p>
    <w:p w:rsidR="00AB3AB4" w:rsidRPr="0010006D" w:rsidRDefault="00AB3AB4" w:rsidP="0010006D">
      <w:pPr>
        <w:rPr>
          <w:rFonts w:ascii="Monotype Corsiva" w:hAnsi="Monotype Corsiva"/>
          <w:sz w:val="56"/>
          <w:szCs w:val="56"/>
        </w:rPr>
      </w:pPr>
    </w:p>
    <w:p w:rsidR="00AB3AB4" w:rsidRPr="0010006D" w:rsidRDefault="00AB3AB4" w:rsidP="0010006D">
      <w:pPr>
        <w:rPr>
          <w:rFonts w:ascii="Monotype Corsiva" w:hAnsi="Monotype Corsiva"/>
          <w:sz w:val="56"/>
          <w:szCs w:val="56"/>
        </w:rPr>
      </w:pPr>
    </w:p>
    <w:p w:rsidR="00AB3AB4" w:rsidRPr="0010006D" w:rsidRDefault="00AB3AB4" w:rsidP="0010006D">
      <w:pPr>
        <w:tabs>
          <w:tab w:val="left" w:pos="2430"/>
        </w:tabs>
        <w:ind w:left="-907"/>
        <w:rPr>
          <w:rFonts w:ascii="Monotype Corsiva" w:hAnsi="Monotype Corsiva"/>
          <w:b/>
          <w:sz w:val="32"/>
          <w:szCs w:val="32"/>
        </w:rPr>
      </w:pPr>
      <w:r w:rsidRPr="0010006D">
        <w:rPr>
          <w:rFonts w:ascii="Monotype Corsiva" w:hAnsi="Monotype Corsiva"/>
          <w:b/>
          <w:sz w:val="32"/>
          <w:szCs w:val="32"/>
        </w:rPr>
        <w:t>Самое прекрасное слово на земле – Мама. Первое слово, которое произносит человек – «мама». На всех языках мира оно звучит одинаково нежно и ласково. У мамы самые добрые, ласковые и любящие руки. Они умеют делать всё! У мамы самое верное и чуткое сердце – в нем никогда не гаснет любовь, они ни к чему не останется равнодушным. И сколько бы ни было тебе лет – пять или пятнадцать – тебе всегда нужна мама, ее ласка и любовь. Чем больше ты любишь маму, тем больше радости на сердце  и светлее в жизни. Я очень рада, что каждый день мы можем нашим мамам говорить нежные слова.</w:t>
      </w:r>
    </w:p>
    <w:p w:rsidR="00AB3AB4" w:rsidRDefault="00AB3AB4" w:rsidP="0010006D">
      <w:pPr>
        <w:tabs>
          <w:tab w:val="left" w:pos="2430"/>
        </w:tabs>
        <w:ind w:left="-907"/>
        <w:jc w:val="right"/>
        <w:rPr>
          <w:rFonts w:ascii="Comic Sans MS" w:hAnsi="Comic Sans MS"/>
          <w:b/>
          <w:sz w:val="28"/>
          <w:szCs w:val="28"/>
        </w:rPr>
      </w:pPr>
      <w:r>
        <w:rPr>
          <w:noProof/>
        </w:rPr>
        <w:pict>
          <v:shape id="_x0000_s1032" type="#_x0000_t202" style="position:absolute;left:0;text-align:left;margin-left:-57.3pt;margin-top:16.7pt;width:372.75pt;height:145.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" fillcolor="#dfa7a6" strokecolor="#bc4542">
            <v:fill color2="#f5e4e4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AB3AB4" w:rsidRPr="00026DE6" w:rsidRDefault="00AB3AB4">
                  <w:pPr>
                    <w:rPr>
                      <w:rFonts w:ascii="Comic Sans MS" w:hAnsi="Comic Sans MS"/>
                      <w:b/>
                      <w:i/>
                      <w:sz w:val="30"/>
                      <w:szCs w:val="30"/>
                      <w:u w:val="single"/>
                    </w:rPr>
                  </w:pPr>
                  <w:r w:rsidRPr="00026DE6">
                    <w:rPr>
                      <w:rFonts w:ascii="Comic Sans MS" w:hAnsi="Comic Sans MS"/>
                      <w:b/>
                      <w:i/>
                      <w:sz w:val="30"/>
                      <w:szCs w:val="30"/>
                      <w:u w:val="single"/>
                    </w:rPr>
                    <w:t>В этом выпуске:</w:t>
                  </w:r>
                </w:p>
                <w:p w:rsidR="00AB3AB4" w:rsidRPr="0013264C" w:rsidRDefault="00AB3AB4" w:rsidP="00BC6117">
                  <w:pPr>
                    <w:pStyle w:val="NoSpacing"/>
                    <w:numPr>
                      <w:ilvl w:val="0"/>
                      <w:numId w:val="2"/>
                    </w:numPr>
                    <w:rPr>
                      <w:b/>
                      <w:i/>
                      <w:sz w:val="24"/>
                      <w:szCs w:val="24"/>
                    </w:rPr>
                  </w:pPr>
                  <w:r w:rsidRPr="0013264C">
                    <w:rPr>
                      <w:b/>
                      <w:i/>
                      <w:sz w:val="24"/>
                      <w:szCs w:val="24"/>
                    </w:rPr>
                    <w:t>Школьный калейдоскоп</w:t>
                  </w:r>
                </w:p>
                <w:p w:rsidR="00AB3AB4" w:rsidRPr="0013264C" w:rsidRDefault="00AB3AB4" w:rsidP="00A546BD">
                  <w:pPr>
                    <w:pStyle w:val="NoSpacing"/>
                    <w:numPr>
                      <w:ilvl w:val="0"/>
                      <w:numId w:val="2"/>
                    </w:numPr>
                    <w:rPr>
                      <w:b/>
                      <w:i/>
                      <w:sz w:val="24"/>
                      <w:szCs w:val="24"/>
                    </w:rPr>
                  </w:pPr>
                  <w:r w:rsidRPr="0013264C">
                    <w:rPr>
                      <w:b/>
                      <w:i/>
                      <w:sz w:val="24"/>
                      <w:szCs w:val="24"/>
                    </w:rPr>
                    <w:t>Мама – главное слово</w:t>
                  </w:r>
                </w:p>
                <w:p w:rsidR="00AB3AB4" w:rsidRPr="0013264C" w:rsidRDefault="00AB3AB4" w:rsidP="00A546BD">
                  <w:pPr>
                    <w:pStyle w:val="NoSpacing"/>
                    <w:numPr>
                      <w:ilvl w:val="0"/>
                      <w:numId w:val="2"/>
                    </w:numPr>
                    <w:rPr>
                      <w:b/>
                      <w:i/>
                      <w:sz w:val="24"/>
                      <w:szCs w:val="24"/>
                    </w:rPr>
                  </w:pPr>
                  <w:r w:rsidRPr="0013264C">
                    <w:rPr>
                      <w:b/>
                      <w:i/>
                      <w:sz w:val="24"/>
                      <w:szCs w:val="24"/>
                    </w:rPr>
                    <w:t>Необычное путешествие – путешествие в старину</w:t>
                  </w:r>
                </w:p>
                <w:p w:rsidR="00AB3AB4" w:rsidRPr="0013264C" w:rsidRDefault="00AB3AB4" w:rsidP="00A546BD">
                  <w:pPr>
                    <w:pStyle w:val="NoSpacing"/>
                    <w:numPr>
                      <w:ilvl w:val="0"/>
                      <w:numId w:val="2"/>
                    </w:numPr>
                    <w:rPr>
                      <w:b/>
                      <w:i/>
                      <w:sz w:val="24"/>
                      <w:szCs w:val="24"/>
                    </w:rPr>
                  </w:pPr>
                  <w:r w:rsidRPr="0013264C">
                    <w:rPr>
                      <w:b/>
                      <w:i/>
                      <w:sz w:val="24"/>
                      <w:szCs w:val="24"/>
                    </w:rPr>
                    <w:t>В память военного парада в городе Куйбышеве 7 ноября</w:t>
                  </w:r>
                </w:p>
                <w:p w:rsidR="00AB3AB4" w:rsidRPr="0013264C" w:rsidRDefault="00AB3AB4" w:rsidP="00A546BD">
                  <w:pPr>
                    <w:pStyle w:val="NoSpacing"/>
                    <w:numPr>
                      <w:ilvl w:val="0"/>
                      <w:numId w:val="2"/>
                    </w:numPr>
                    <w:rPr>
                      <w:b/>
                      <w:i/>
                      <w:sz w:val="24"/>
                      <w:szCs w:val="24"/>
                    </w:rPr>
                  </w:pPr>
                  <w:r w:rsidRPr="0013264C">
                    <w:rPr>
                      <w:b/>
                      <w:i/>
                      <w:sz w:val="24"/>
                      <w:szCs w:val="24"/>
                    </w:rPr>
                    <w:t>Урок безопасности дорожного движения</w:t>
                  </w:r>
                </w:p>
                <w:p w:rsidR="00AB3AB4" w:rsidRPr="0013264C" w:rsidRDefault="00AB3AB4" w:rsidP="00A546BD">
                  <w:pPr>
                    <w:pStyle w:val="NoSpacing"/>
                    <w:numPr>
                      <w:ilvl w:val="0"/>
                      <w:numId w:val="2"/>
                    </w:numPr>
                    <w:rPr>
                      <w:b/>
                      <w:i/>
                      <w:sz w:val="24"/>
                      <w:szCs w:val="24"/>
                    </w:rPr>
                  </w:pPr>
                  <w:r w:rsidRPr="0013264C">
                    <w:rPr>
                      <w:b/>
                      <w:i/>
                      <w:sz w:val="24"/>
                      <w:szCs w:val="24"/>
                    </w:rPr>
                    <w:t>Говорит СО</w:t>
                  </w:r>
                </w:p>
                <w:p w:rsidR="00AB3AB4" w:rsidRDefault="00AB3AB4" w:rsidP="00A546BD">
                  <w:pPr>
                    <w:pStyle w:val="NoSpacing"/>
                    <w:numPr>
                      <w:ilvl w:val="0"/>
                      <w:numId w:val="2"/>
                    </w:numPr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Это интересно!</w:t>
                  </w:r>
                </w:p>
                <w:p w:rsidR="00AB3AB4" w:rsidRDefault="00AB3AB4" w:rsidP="00A546BD">
                  <w:pPr>
                    <w:pStyle w:val="NoSpacing"/>
                    <w:numPr>
                      <w:ilvl w:val="0"/>
                      <w:numId w:val="2"/>
                    </w:numPr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Наши поздравления!</w:t>
                  </w:r>
                </w:p>
                <w:p w:rsidR="00AB3AB4" w:rsidRDefault="00AB3AB4"/>
              </w:txbxContent>
            </v:textbox>
          </v:shape>
        </w:pict>
      </w:r>
      <w:r>
        <w:rPr>
          <w:rFonts w:ascii="Comic Sans MS" w:hAnsi="Comic Sans MS"/>
          <w:b/>
          <w:sz w:val="28"/>
          <w:szCs w:val="28"/>
        </w:rPr>
        <w:t>Бурнаева Анастасия</w:t>
      </w:r>
      <w:r w:rsidRPr="0010006D">
        <w:rPr>
          <w:rFonts w:ascii="Comic Sans MS" w:hAnsi="Comic Sans MS"/>
          <w:b/>
          <w:sz w:val="28"/>
          <w:szCs w:val="28"/>
        </w:rPr>
        <w:t>, редактор газеты</w:t>
      </w:r>
    </w:p>
    <w:p w:rsidR="00AB3AB4" w:rsidRPr="0010006D" w:rsidRDefault="00AB3AB4" w:rsidP="0010006D">
      <w:pPr>
        <w:rPr>
          <w:rFonts w:ascii="Comic Sans MS" w:hAnsi="Comic Sans MS"/>
          <w:sz w:val="28"/>
          <w:szCs w:val="28"/>
        </w:rPr>
      </w:pPr>
    </w:p>
    <w:p w:rsidR="00AB3AB4" w:rsidRPr="0010006D" w:rsidRDefault="00AB3AB4" w:rsidP="0010006D">
      <w:pPr>
        <w:rPr>
          <w:rFonts w:ascii="Comic Sans MS" w:hAnsi="Comic Sans MS"/>
          <w:sz w:val="28"/>
          <w:szCs w:val="28"/>
        </w:rPr>
      </w:pPr>
    </w:p>
    <w:p w:rsidR="00AB3AB4" w:rsidRPr="0010006D" w:rsidRDefault="00AB3AB4" w:rsidP="0010006D">
      <w:pPr>
        <w:rPr>
          <w:rFonts w:ascii="Comic Sans MS" w:hAnsi="Comic Sans MS"/>
          <w:sz w:val="28"/>
          <w:szCs w:val="28"/>
        </w:rPr>
      </w:pPr>
    </w:p>
    <w:p w:rsidR="00AB3AB4" w:rsidRDefault="00AB3AB4" w:rsidP="0010006D">
      <w:pPr>
        <w:tabs>
          <w:tab w:val="left" w:pos="73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AB3AB4" w:rsidRDefault="00AB3AB4" w:rsidP="0010006D">
      <w:pPr>
        <w:tabs>
          <w:tab w:val="left" w:pos="7320"/>
        </w:tabs>
        <w:rPr>
          <w:rFonts w:ascii="Comic Sans MS" w:hAnsi="Comic Sans MS"/>
          <w:sz w:val="28"/>
          <w:szCs w:val="28"/>
        </w:rPr>
      </w:pPr>
    </w:p>
    <w:p w:rsidR="00AB3AB4" w:rsidRDefault="00AB3AB4" w:rsidP="0010006D">
      <w:pPr>
        <w:tabs>
          <w:tab w:val="left" w:pos="7320"/>
        </w:tabs>
        <w:rPr>
          <w:rFonts w:ascii="Comic Sans MS" w:hAnsi="Comic Sans MS"/>
          <w:sz w:val="28"/>
          <w:szCs w:val="28"/>
        </w:rPr>
      </w:pPr>
    </w:p>
    <w:p w:rsidR="00AB3AB4" w:rsidRPr="0010006D" w:rsidRDefault="00AB3AB4" w:rsidP="0010006D">
      <w:pPr>
        <w:rPr>
          <w:rFonts w:ascii="Comic Sans MS" w:hAnsi="Comic Sans MS"/>
          <w:sz w:val="28"/>
          <w:szCs w:val="28"/>
        </w:rPr>
      </w:pPr>
      <w:r>
        <w:rPr>
          <w:noProof/>
        </w:rPr>
        <w:pict>
          <v:shape id="Поле 9" o:spid="_x0000_s1033" type="#_x0000_t202" style="position:absolute;margin-left:-37.5pt;margin-top:-15.75pt;width:2in;height:2in;z-index:2516377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" filled="f" stroked="f">
            <v:textbox style="mso-fit-shape-to-text:t">
              <w:txbxContent>
                <w:p w:rsidR="00AB3AB4" w:rsidRPr="001F3AD7" w:rsidRDefault="00AB3AB4" w:rsidP="001F3AD7">
                  <w:pPr>
                    <w:tabs>
                      <w:tab w:val="left" w:pos="7320"/>
                    </w:tabs>
                    <w:jc w:val="center"/>
                    <w:rPr>
                      <w:rFonts w:ascii="Comic Sans MS" w:hAnsi="Comic Sans MS"/>
                      <w:b/>
                      <w:spacing w:val="10"/>
                      <w:sz w:val="72"/>
                      <w:szCs w:val="72"/>
                    </w:rPr>
                  </w:pPr>
                  <w:r w:rsidRPr="001F3AD7">
                    <w:rPr>
                      <w:rFonts w:ascii="Comic Sans MS" w:hAnsi="Comic Sans MS"/>
                      <w:b/>
                      <w:spacing w:val="10"/>
                      <w:sz w:val="72"/>
                      <w:szCs w:val="72"/>
                    </w:rPr>
                    <w:t>Школьный калейдоскоп</w:t>
                  </w:r>
                </w:p>
              </w:txbxContent>
            </v:textbox>
            <w10:wrap type="square"/>
          </v:shape>
        </w:pict>
      </w:r>
    </w:p>
    <w:p w:rsidR="00AB3AB4" w:rsidRPr="0010006D" w:rsidRDefault="00AB3AB4" w:rsidP="0010006D">
      <w:pPr>
        <w:rPr>
          <w:rFonts w:ascii="Comic Sans MS" w:hAnsi="Comic Sans MS"/>
          <w:sz w:val="28"/>
          <w:szCs w:val="28"/>
        </w:rPr>
      </w:pPr>
      <w:r>
        <w:rPr>
          <w:noProof/>
        </w:rPr>
        <w:pict>
          <v:shape id="_x0000_s1034" type="#_x0000_t202" style="position:absolute;margin-left:-333.15pt;margin-top:16.5pt;width:394.5pt;height:166.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" fillcolor="#cdddac" strokecolor="#94b64e">
            <v:fill color2="#f0f4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AB3AB4" w:rsidRPr="001F3AD7" w:rsidRDefault="00AB3AB4" w:rsidP="00C229A6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1F3AD7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Подарок школьной газете</w:t>
                  </w:r>
                </w:p>
                <w:p w:rsidR="00AB3AB4" w:rsidRPr="001F3AD7" w:rsidRDefault="00AB3AB4" w:rsidP="00C229A6">
                  <w:pPr>
                    <w:rPr>
                      <w:sz w:val="28"/>
                      <w:szCs w:val="28"/>
                    </w:rPr>
                  </w:pPr>
                  <w:r w:rsidRPr="001F3AD7">
                    <w:rPr>
                      <w:sz w:val="28"/>
                      <w:szCs w:val="28"/>
                    </w:rPr>
                    <w:t xml:space="preserve">29 октября в </w:t>
                  </w:r>
                  <w:r>
                    <w:rPr>
                      <w:sz w:val="28"/>
                      <w:szCs w:val="28"/>
                    </w:rPr>
                    <w:t>нашей школе состоялась</w:t>
                  </w:r>
                  <w:r w:rsidRPr="001F3AD7">
                    <w:rPr>
                      <w:sz w:val="28"/>
                      <w:szCs w:val="28"/>
                    </w:rPr>
                    <w:t xml:space="preserve"> акция по реализации партийного проекта «России важен каждый ребенок». </w:t>
                  </w:r>
                  <w:r>
                    <w:rPr>
                      <w:sz w:val="28"/>
                      <w:szCs w:val="28"/>
                    </w:rPr>
                    <w:t xml:space="preserve"> Руководитель местного исполнительного комитета </w:t>
                  </w:r>
                  <w:r w:rsidRPr="001F3AD7">
                    <w:rPr>
                      <w:sz w:val="28"/>
                      <w:szCs w:val="28"/>
                    </w:rPr>
                    <w:t>Наталья Витальевна Сухинина вручила ученикам и педагогам</w:t>
                  </w:r>
                  <w:r>
                    <w:rPr>
                      <w:sz w:val="28"/>
                      <w:szCs w:val="28"/>
                    </w:rPr>
                    <w:t xml:space="preserve"> нашей </w:t>
                  </w:r>
                  <w:r w:rsidRPr="001F3AD7">
                    <w:rPr>
                      <w:sz w:val="28"/>
                      <w:szCs w:val="28"/>
                    </w:rPr>
                    <w:t xml:space="preserve"> школы комплект оргтехники. Старшеклассники, члены редколлегии, и наша наставница педагог Наталь</w:t>
                  </w:r>
                  <w:r>
                    <w:rPr>
                      <w:sz w:val="28"/>
                      <w:szCs w:val="28"/>
                    </w:rPr>
                    <w:t xml:space="preserve">я Владимировна Бусаргина </w:t>
                  </w:r>
                  <w:r w:rsidRPr="001F3AD7">
                    <w:rPr>
                      <w:sz w:val="28"/>
                      <w:szCs w:val="28"/>
                    </w:rPr>
                    <w:t xml:space="preserve"> были рады такому  важному и очень нужному подарку.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7" o:spid="_x0000_s1035" type="#_x0000_t75" style="position:absolute;margin-left:-468.15pt;margin-top:16.5pt;width:123pt;height:92.25pt;z-index:251662336;visibility:visible" stroked="t" strokecolor="windowText" strokeweight="3pt">
            <v:imagedata r:id="rId9" o:title=""/>
          </v:shape>
        </w:pict>
      </w:r>
    </w:p>
    <w:p w:rsidR="00AB3AB4" w:rsidRPr="0010006D" w:rsidRDefault="00AB3AB4" w:rsidP="0010006D">
      <w:pPr>
        <w:rPr>
          <w:rFonts w:ascii="Comic Sans MS" w:hAnsi="Comic Sans MS"/>
          <w:sz w:val="28"/>
          <w:szCs w:val="28"/>
        </w:rPr>
      </w:pPr>
    </w:p>
    <w:p w:rsidR="00AB3AB4" w:rsidRPr="0010006D" w:rsidRDefault="00AB3AB4" w:rsidP="001F3AD7">
      <w:pPr>
        <w:ind w:left="-907"/>
        <w:rPr>
          <w:rFonts w:ascii="Comic Sans MS" w:hAnsi="Comic Sans MS"/>
          <w:sz w:val="28"/>
          <w:szCs w:val="28"/>
        </w:rPr>
      </w:pPr>
    </w:p>
    <w:p w:rsidR="00AB3AB4" w:rsidRPr="0010006D" w:rsidRDefault="00AB3AB4" w:rsidP="0010006D">
      <w:pPr>
        <w:rPr>
          <w:rFonts w:ascii="Comic Sans MS" w:hAnsi="Comic Sans MS"/>
          <w:sz w:val="28"/>
          <w:szCs w:val="28"/>
        </w:rPr>
      </w:pPr>
    </w:p>
    <w:p w:rsidR="00AB3AB4" w:rsidRPr="0010006D" w:rsidRDefault="00AB3AB4" w:rsidP="0010006D">
      <w:pPr>
        <w:rPr>
          <w:rFonts w:ascii="Comic Sans MS" w:hAnsi="Comic Sans MS"/>
          <w:sz w:val="28"/>
          <w:szCs w:val="28"/>
        </w:rPr>
      </w:pPr>
    </w:p>
    <w:p w:rsidR="00AB3AB4" w:rsidRPr="0010006D" w:rsidRDefault="00AB3AB4" w:rsidP="0010006D">
      <w:pPr>
        <w:rPr>
          <w:rFonts w:ascii="Comic Sans MS" w:hAnsi="Comic Sans MS"/>
          <w:sz w:val="28"/>
          <w:szCs w:val="28"/>
        </w:rPr>
      </w:pPr>
    </w:p>
    <w:p w:rsidR="00AB3AB4" w:rsidRDefault="00AB3AB4" w:rsidP="0010006D">
      <w:pPr>
        <w:rPr>
          <w:rFonts w:ascii="Comic Sans MS" w:hAnsi="Comic Sans MS"/>
          <w:sz w:val="28"/>
          <w:szCs w:val="28"/>
        </w:rPr>
      </w:pPr>
    </w:p>
    <w:p w:rsidR="00AB3AB4" w:rsidRDefault="00AB3AB4" w:rsidP="0010006D">
      <w:pPr>
        <w:tabs>
          <w:tab w:val="left" w:pos="324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AB3AB4" w:rsidRPr="00116BFF" w:rsidRDefault="00AB3AB4" w:rsidP="00116BFF">
      <w:pPr>
        <w:rPr>
          <w:rFonts w:ascii="Comic Sans MS" w:hAnsi="Comic Sans MS"/>
          <w:sz w:val="28"/>
          <w:szCs w:val="28"/>
        </w:rPr>
      </w:pPr>
    </w:p>
    <w:p w:rsidR="00AB3AB4" w:rsidRPr="00116BFF" w:rsidRDefault="00AB3AB4" w:rsidP="00116BFF">
      <w:pPr>
        <w:rPr>
          <w:rFonts w:ascii="Comic Sans MS" w:hAnsi="Comic Sans MS"/>
          <w:sz w:val="28"/>
          <w:szCs w:val="28"/>
        </w:rPr>
      </w:pPr>
    </w:p>
    <w:p w:rsidR="00AB3AB4" w:rsidRPr="00116BFF" w:rsidRDefault="00AB3AB4" w:rsidP="00116BFF">
      <w:pPr>
        <w:rPr>
          <w:rFonts w:ascii="Comic Sans MS" w:hAnsi="Comic Sans MS"/>
          <w:sz w:val="28"/>
          <w:szCs w:val="28"/>
        </w:rPr>
      </w:pPr>
    </w:p>
    <w:p w:rsidR="00AB3AB4" w:rsidRPr="00116BFF" w:rsidRDefault="00AB3AB4" w:rsidP="00116BFF">
      <w:pPr>
        <w:rPr>
          <w:rFonts w:ascii="Comic Sans MS" w:hAnsi="Comic Sans MS"/>
          <w:sz w:val="28"/>
          <w:szCs w:val="28"/>
        </w:rPr>
      </w:pPr>
    </w:p>
    <w:p w:rsidR="00AB3AB4" w:rsidRPr="00116BFF" w:rsidRDefault="00AB3AB4" w:rsidP="00116BFF">
      <w:pPr>
        <w:rPr>
          <w:rFonts w:ascii="Comic Sans MS" w:hAnsi="Comic Sans MS"/>
          <w:sz w:val="28"/>
          <w:szCs w:val="28"/>
        </w:rPr>
      </w:pPr>
      <w:r>
        <w:rPr>
          <w:noProof/>
        </w:rPr>
        <w:pict>
          <v:shape id="_x0000_s1036" type="#_x0000_t202" style="position:absolute;margin-left:-32.55pt;margin-top:.15pt;width:322.5pt;height:220.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" fillcolor="#dfa7a6" strokecolor="#bc4542">
            <v:fill color2="#f5e4e4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AB3AB4" w:rsidRDefault="00AB3AB4" w:rsidP="00116BFF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Весёлые старты!</w:t>
                  </w:r>
                </w:p>
                <w:p w:rsidR="00AB3AB4" w:rsidRPr="00A62789" w:rsidRDefault="00AB3AB4" w:rsidP="00F5348C">
                  <w:pPr>
                    <w:rPr>
                      <w:i/>
                      <w:sz w:val="28"/>
                      <w:szCs w:val="28"/>
                    </w:rPr>
                  </w:pPr>
                  <w:r w:rsidRPr="00A62789">
                    <w:rPr>
                      <w:i/>
                      <w:sz w:val="28"/>
                      <w:szCs w:val="28"/>
                    </w:rPr>
                    <w:t>В нашей школе среди учеников начальной школы прошли соревнования под названием «Веселые старты!»</w:t>
                  </w:r>
                  <w:r>
                    <w:rPr>
                      <w:i/>
                      <w:sz w:val="28"/>
                      <w:szCs w:val="28"/>
                    </w:rPr>
                    <w:t>.  В соревнованиях приняли участие 2 команды (</w:t>
                  </w:r>
                  <w:r w:rsidRPr="00A62789">
                    <w:rPr>
                      <w:i/>
                      <w:sz w:val="28"/>
                      <w:szCs w:val="28"/>
                    </w:rPr>
                    <w:t>составленн</w:t>
                  </w:r>
                  <w:r>
                    <w:rPr>
                      <w:i/>
                      <w:sz w:val="28"/>
                      <w:szCs w:val="28"/>
                    </w:rPr>
                    <w:t>ые из учеников 1,2,3,4 классов)</w:t>
                  </w:r>
                </w:p>
                <w:p w:rsidR="00AB3AB4" w:rsidRPr="00A62789" w:rsidRDefault="00AB3AB4" w:rsidP="00F5348C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В весёлых стартах было</w:t>
                  </w:r>
                  <w:r w:rsidRPr="00A62789">
                    <w:rPr>
                      <w:i/>
                      <w:sz w:val="28"/>
                      <w:szCs w:val="28"/>
                    </w:rPr>
                    <w:t xml:space="preserve"> 4 вида состязаний – это боулинг, городошный спорт, построение понтонного моста и переправа по нему, а так же скоростной бег через обруч. Силы и мастерство каждой команды</w:t>
                  </w:r>
                  <w:r>
                    <w:rPr>
                      <w:i/>
                      <w:sz w:val="28"/>
                      <w:szCs w:val="28"/>
                    </w:rPr>
                    <w:t xml:space="preserve"> были одинаковы. В итоге </w:t>
                  </w:r>
                  <w:r w:rsidRPr="00A62789">
                    <w:rPr>
                      <w:i/>
                      <w:sz w:val="28"/>
                      <w:szCs w:val="28"/>
                    </w:rPr>
                    <w:t>победила «Дружба!». Все ребята были довольны своими успехами, рады победе и</w:t>
                  </w:r>
                  <w:r>
                    <w:rPr>
                      <w:i/>
                      <w:sz w:val="28"/>
                      <w:szCs w:val="28"/>
                    </w:rPr>
                    <w:t xml:space="preserve"> немного уставшие, но с улыбкой на лице, </w:t>
                  </w:r>
                  <w:r w:rsidRPr="00A62789">
                    <w:rPr>
                      <w:i/>
                      <w:sz w:val="28"/>
                      <w:szCs w:val="28"/>
                    </w:rPr>
                    <w:t xml:space="preserve"> пошли домой.</w:t>
                  </w:r>
                </w:p>
                <w:p w:rsidR="00AB3AB4" w:rsidRPr="00116BFF" w:rsidRDefault="00AB3AB4" w:rsidP="00116BF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Рисунок 295" o:spid="_x0000_s1037" type="#_x0000_t75" style="position:absolute;margin-left:298.95pt;margin-top:8.4pt;width:182.85pt;height:143.25pt;z-index:251669504;visibility:visible" stroked="t" strokecolor="#002060" strokeweight="2.25pt">
            <v:imagedata r:id="rId10" o:title=""/>
          </v:shape>
        </w:pict>
      </w:r>
    </w:p>
    <w:p w:rsidR="00AB3AB4" w:rsidRPr="00116BFF" w:rsidRDefault="00AB3AB4" w:rsidP="00116BFF">
      <w:pPr>
        <w:rPr>
          <w:rFonts w:ascii="Comic Sans MS" w:hAnsi="Comic Sans MS"/>
          <w:sz w:val="28"/>
          <w:szCs w:val="28"/>
        </w:rPr>
      </w:pPr>
    </w:p>
    <w:p w:rsidR="00AB3AB4" w:rsidRPr="00116BFF" w:rsidRDefault="00AB3AB4" w:rsidP="00116BFF">
      <w:pPr>
        <w:rPr>
          <w:rFonts w:ascii="Comic Sans MS" w:hAnsi="Comic Sans MS"/>
          <w:sz w:val="28"/>
          <w:szCs w:val="28"/>
        </w:rPr>
      </w:pPr>
    </w:p>
    <w:p w:rsidR="00AB3AB4" w:rsidRPr="00116BFF" w:rsidRDefault="00AB3AB4" w:rsidP="00116BFF">
      <w:pPr>
        <w:rPr>
          <w:rFonts w:ascii="Comic Sans MS" w:hAnsi="Comic Sans MS"/>
          <w:sz w:val="28"/>
          <w:szCs w:val="28"/>
        </w:rPr>
      </w:pPr>
    </w:p>
    <w:p w:rsidR="00AB3AB4" w:rsidRPr="00116BFF" w:rsidRDefault="00AB3AB4" w:rsidP="00116BFF">
      <w:pPr>
        <w:rPr>
          <w:rFonts w:ascii="Comic Sans MS" w:hAnsi="Comic Sans MS"/>
          <w:sz w:val="28"/>
          <w:szCs w:val="28"/>
        </w:rPr>
      </w:pPr>
    </w:p>
    <w:p w:rsidR="00AB3AB4" w:rsidRPr="00116BFF" w:rsidRDefault="00AB3AB4" w:rsidP="00116BFF">
      <w:pPr>
        <w:rPr>
          <w:rFonts w:ascii="Comic Sans MS" w:hAnsi="Comic Sans MS"/>
          <w:sz w:val="28"/>
          <w:szCs w:val="28"/>
        </w:rPr>
      </w:pPr>
    </w:p>
    <w:p w:rsidR="00AB3AB4" w:rsidRPr="00116BFF" w:rsidRDefault="00AB3AB4" w:rsidP="00116BFF">
      <w:pPr>
        <w:rPr>
          <w:rFonts w:ascii="Comic Sans MS" w:hAnsi="Comic Sans MS"/>
          <w:sz w:val="28"/>
          <w:szCs w:val="28"/>
        </w:rPr>
      </w:pPr>
    </w:p>
    <w:p w:rsidR="00AB3AB4" w:rsidRPr="00116BFF" w:rsidRDefault="00AB3AB4" w:rsidP="00116BFF">
      <w:pPr>
        <w:rPr>
          <w:rFonts w:ascii="Comic Sans MS" w:hAnsi="Comic Sans MS"/>
          <w:sz w:val="28"/>
          <w:szCs w:val="28"/>
        </w:rPr>
      </w:pPr>
    </w:p>
    <w:p w:rsidR="00AB3AB4" w:rsidRPr="00116BFF" w:rsidRDefault="00AB3AB4" w:rsidP="00116BFF">
      <w:pPr>
        <w:rPr>
          <w:rFonts w:ascii="Comic Sans MS" w:hAnsi="Comic Sans MS"/>
          <w:sz w:val="28"/>
          <w:szCs w:val="28"/>
        </w:rPr>
      </w:pPr>
    </w:p>
    <w:p w:rsidR="00AB3AB4" w:rsidRDefault="00AB3AB4" w:rsidP="00116BFF">
      <w:pPr>
        <w:rPr>
          <w:rFonts w:ascii="Comic Sans MS" w:hAnsi="Comic Sans MS"/>
          <w:sz w:val="28"/>
          <w:szCs w:val="28"/>
        </w:rPr>
      </w:pPr>
    </w:p>
    <w:p w:rsidR="00AB3AB4" w:rsidRDefault="00AB3AB4" w:rsidP="00116BFF">
      <w:pPr>
        <w:tabs>
          <w:tab w:val="left" w:pos="247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AB3AB4" w:rsidRDefault="00AB3AB4" w:rsidP="002D16C8">
      <w:pPr>
        <w:tabs>
          <w:tab w:val="left" w:pos="1965"/>
        </w:tabs>
        <w:rPr>
          <w:rFonts w:ascii="Comic Sans MS" w:hAnsi="Comic Sans MS"/>
          <w:sz w:val="28"/>
          <w:szCs w:val="28"/>
        </w:rPr>
      </w:pPr>
      <w:r>
        <w:rPr>
          <w:noProof/>
        </w:rPr>
        <w:pict>
          <v:shape id="_x0000_s1038" type="#_x0000_t202" style="position:absolute;margin-left:-19.05pt;margin-top:17.3pt;width:186.75pt;height:254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AB3AB4" w:rsidRPr="002D16C8" w:rsidRDefault="00AB3AB4" w:rsidP="0086709F">
                  <w:pPr>
                    <w:jc w:val="center"/>
                    <w:rPr>
                      <w:b/>
                      <w:i/>
                      <w:sz w:val="40"/>
                      <w:szCs w:val="40"/>
                    </w:rPr>
                  </w:pPr>
                  <w:r w:rsidRPr="002D16C8">
                    <w:rPr>
                      <w:b/>
                      <w:i/>
                      <w:sz w:val="40"/>
                      <w:szCs w:val="40"/>
                    </w:rPr>
                    <w:t>Ребята!</w:t>
                  </w:r>
                </w:p>
                <w:p w:rsidR="00AB3AB4" w:rsidRDefault="00AB3AB4" w:rsidP="0086709F">
                  <w:pPr>
                    <w:jc w:val="center"/>
                    <w:rPr>
                      <w:sz w:val="36"/>
                      <w:szCs w:val="36"/>
                    </w:rPr>
                  </w:pPr>
                  <w:r w:rsidRPr="002D16C8">
                    <w:rPr>
                      <w:sz w:val="36"/>
                      <w:szCs w:val="36"/>
                    </w:rPr>
                    <w:t>Мы открываем</w:t>
                  </w:r>
                </w:p>
                <w:p w:rsidR="00AB3AB4" w:rsidRDefault="00AB3AB4" w:rsidP="0086709F">
                  <w:pPr>
                    <w:jc w:val="center"/>
                    <w:rPr>
                      <w:sz w:val="36"/>
                      <w:szCs w:val="36"/>
                    </w:rPr>
                  </w:pPr>
                  <w:r w:rsidRPr="002D16C8">
                    <w:rPr>
                      <w:sz w:val="36"/>
                      <w:szCs w:val="36"/>
                    </w:rPr>
                    <w:t>новую рубрику</w:t>
                  </w:r>
                </w:p>
                <w:p w:rsidR="00AB3AB4" w:rsidRDefault="00AB3AB4" w:rsidP="0086709F">
                  <w:pPr>
                    <w:jc w:val="center"/>
                    <w:rPr>
                      <w:sz w:val="36"/>
                      <w:szCs w:val="36"/>
                    </w:rPr>
                  </w:pPr>
                  <w:r w:rsidRPr="002D16C8">
                    <w:rPr>
                      <w:sz w:val="36"/>
                      <w:szCs w:val="36"/>
                    </w:rPr>
                    <w:t>«Фото месяца»</w:t>
                  </w:r>
                  <w:r>
                    <w:rPr>
                      <w:sz w:val="36"/>
                      <w:szCs w:val="36"/>
                    </w:rPr>
                    <w:t>.</w:t>
                  </w:r>
                </w:p>
                <w:p w:rsidR="00AB3AB4" w:rsidRDefault="00AB3AB4" w:rsidP="0086709F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AB3AB4" w:rsidRDefault="00AB3AB4" w:rsidP="0086709F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Ждём от вас</w:t>
                  </w:r>
                </w:p>
                <w:p w:rsidR="00AB3AB4" w:rsidRDefault="00AB3AB4" w:rsidP="0086709F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лучшие</w:t>
                  </w:r>
                </w:p>
                <w:p w:rsidR="00AB3AB4" w:rsidRDefault="00AB3AB4" w:rsidP="0086709F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и </w:t>
                  </w:r>
                  <w:r w:rsidRPr="002D16C8">
                    <w:rPr>
                      <w:sz w:val="36"/>
                      <w:szCs w:val="36"/>
                    </w:rPr>
                    <w:t>красивые</w:t>
                  </w:r>
                </w:p>
                <w:p w:rsidR="00AB3AB4" w:rsidRPr="002D16C8" w:rsidRDefault="00AB3AB4" w:rsidP="0086709F">
                  <w:pPr>
                    <w:jc w:val="center"/>
                    <w:rPr>
                      <w:sz w:val="36"/>
                      <w:szCs w:val="36"/>
                    </w:rPr>
                  </w:pPr>
                  <w:r w:rsidRPr="002D16C8">
                    <w:rPr>
                      <w:sz w:val="36"/>
                      <w:szCs w:val="36"/>
                    </w:rPr>
                    <w:t>фотографии.</w:t>
                  </w:r>
                </w:p>
                <w:p w:rsidR="00AB3AB4" w:rsidRDefault="00AB3AB4"/>
              </w:txbxContent>
            </v:textbox>
          </v:shape>
        </w:pict>
      </w:r>
      <w:r>
        <w:rPr>
          <w:noProof/>
        </w:rPr>
        <w:pict>
          <v:shape id="Рисунок 297" o:spid="_x0000_s1039" type="#_x0000_t75" style="position:absolute;margin-left:185.65pt;margin-top:17.3pt;width:269.25pt;height:256.75pt;z-index:251671552;visibility:visible" stroked="t" strokecolor="#00b050" strokeweight="4.5pt">
            <v:imagedata r:id="rId11" o:title=""/>
          </v:shape>
        </w:pict>
      </w:r>
      <w:r>
        <w:rPr>
          <w:rFonts w:ascii="Comic Sans MS" w:hAnsi="Comic Sans MS"/>
          <w:sz w:val="28"/>
          <w:szCs w:val="28"/>
        </w:rPr>
        <w:tab/>
      </w:r>
    </w:p>
    <w:p w:rsidR="00AB3AB4" w:rsidRDefault="00AB3AB4" w:rsidP="00A62789">
      <w:pPr>
        <w:tabs>
          <w:tab w:val="left" w:pos="33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AB3AB4" w:rsidRDefault="00AB3AB4" w:rsidP="00116BFF">
      <w:pPr>
        <w:tabs>
          <w:tab w:val="left" w:pos="2475"/>
        </w:tabs>
        <w:rPr>
          <w:rFonts w:ascii="Comic Sans MS" w:hAnsi="Comic Sans MS"/>
          <w:sz w:val="28"/>
          <w:szCs w:val="28"/>
        </w:rPr>
      </w:pPr>
    </w:p>
    <w:p w:rsidR="00AB3AB4" w:rsidRDefault="00AB3AB4" w:rsidP="00116BFF">
      <w:pPr>
        <w:tabs>
          <w:tab w:val="left" w:pos="2475"/>
        </w:tabs>
        <w:rPr>
          <w:rFonts w:ascii="Comic Sans MS" w:hAnsi="Comic Sans MS"/>
          <w:sz w:val="28"/>
          <w:szCs w:val="28"/>
        </w:rPr>
      </w:pPr>
    </w:p>
    <w:p w:rsidR="00AB3AB4" w:rsidRDefault="00AB3AB4" w:rsidP="00116BFF">
      <w:pPr>
        <w:tabs>
          <w:tab w:val="left" w:pos="2475"/>
        </w:tabs>
        <w:rPr>
          <w:rFonts w:ascii="Comic Sans MS" w:hAnsi="Comic Sans MS"/>
          <w:sz w:val="28"/>
          <w:szCs w:val="28"/>
        </w:rPr>
      </w:pPr>
    </w:p>
    <w:p w:rsidR="00AB3AB4" w:rsidRDefault="00AB3AB4" w:rsidP="00116BFF">
      <w:pPr>
        <w:tabs>
          <w:tab w:val="left" w:pos="2475"/>
        </w:tabs>
        <w:rPr>
          <w:rFonts w:ascii="Comic Sans MS" w:hAnsi="Comic Sans MS"/>
          <w:sz w:val="28"/>
          <w:szCs w:val="28"/>
        </w:rPr>
      </w:pPr>
    </w:p>
    <w:p w:rsidR="00AB3AB4" w:rsidRDefault="00AB3AB4" w:rsidP="00116BFF">
      <w:pPr>
        <w:tabs>
          <w:tab w:val="left" w:pos="2475"/>
        </w:tabs>
        <w:rPr>
          <w:rFonts w:ascii="Comic Sans MS" w:hAnsi="Comic Sans MS"/>
          <w:sz w:val="28"/>
          <w:szCs w:val="28"/>
        </w:rPr>
      </w:pPr>
    </w:p>
    <w:p w:rsidR="00AB3AB4" w:rsidRDefault="00AB3AB4" w:rsidP="00116BFF">
      <w:pPr>
        <w:tabs>
          <w:tab w:val="left" w:pos="2475"/>
        </w:tabs>
        <w:rPr>
          <w:rFonts w:ascii="Comic Sans MS" w:hAnsi="Comic Sans MS"/>
          <w:sz w:val="28"/>
          <w:szCs w:val="28"/>
        </w:rPr>
      </w:pPr>
    </w:p>
    <w:p w:rsidR="00AB3AB4" w:rsidRDefault="00AB3AB4" w:rsidP="002D16C8">
      <w:pPr>
        <w:tabs>
          <w:tab w:val="left" w:pos="28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AB3AB4" w:rsidRDefault="00AB3AB4" w:rsidP="00116BFF">
      <w:pPr>
        <w:tabs>
          <w:tab w:val="left" w:pos="2475"/>
        </w:tabs>
        <w:rPr>
          <w:rFonts w:ascii="Comic Sans MS" w:hAnsi="Comic Sans MS"/>
          <w:sz w:val="28"/>
          <w:szCs w:val="28"/>
        </w:rPr>
      </w:pPr>
    </w:p>
    <w:p w:rsidR="00AB3AB4" w:rsidRDefault="00AB3AB4" w:rsidP="00116BFF">
      <w:pPr>
        <w:tabs>
          <w:tab w:val="left" w:pos="2475"/>
        </w:tabs>
        <w:rPr>
          <w:rFonts w:ascii="Comic Sans MS" w:hAnsi="Comic Sans MS"/>
          <w:sz w:val="28"/>
          <w:szCs w:val="28"/>
        </w:rPr>
      </w:pPr>
    </w:p>
    <w:p w:rsidR="00AB3AB4" w:rsidRDefault="00AB3AB4" w:rsidP="00116BFF">
      <w:pPr>
        <w:tabs>
          <w:tab w:val="left" w:pos="2475"/>
        </w:tabs>
        <w:rPr>
          <w:rFonts w:ascii="Comic Sans MS" w:hAnsi="Comic Sans MS"/>
          <w:sz w:val="28"/>
          <w:szCs w:val="28"/>
        </w:rPr>
      </w:pPr>
    </w:p>
    <w:p w:rsidR="00AB3AB4" w:rsidRDefault="00AB3AB4" w:rsidP="00116BFF">
      <w:pPr>
        <w:tabs>
          <w:tab w:val="left" w:pos="2475"/>
        </w:tabs>
        <w:rPr>
          <w:rFonts w:ascii="Comic Sans MS" w:hAnsi="Comic Sans MS"/>
          <w:sz w:val="28"/>
          <w:szCs w:val="28"/>
        </w:rPr>
      </w:pPr>
    </w:p>
    <w:p w:rsidR="00AB3AB4" w:rsidRPr="00DF0562" w:rsidRDefault="00AB3AB4" w:rsidP="00DF0562">
      <w:pPr>
        <w:jc w:val="both"/>
        <w:rPr>
          <w:sz w:val="28"/>
          <w:szCs w:val="28"/>
          <w:lang w:eastAsia="en-US"/>
        </w:rPr>
      </w:pPr>
    </w:p>
    <w:p w:rsidR="00AB3AB4" w:rsidRPr="00DF0562" w:rsidRDefault="00AB3AB4" w:rsidP="00DF0562">
      <w:pPr>
        <w:ind w:left="-794"/>
        <w:jc w:val="both"/>
        <w:rPr>
          <w:sz w:val="28"/>
          <w:szCs w:val="28"/>
          <w:lang w:eastAsia="en-US"/>
        </w:rPr>
      </w:pPr>
    </w:p>
    <w:p w:rsidR="00AB3AB4" w:rsidRPr="00DF0562" w:rsidRDefault="00AB3AB4" w:rsidP="00DF0562">
      <w:pPr>
        <w:ind w:left="-794"/>
        <w:jc w:val="both"/>
        <w:rPr>
          <w:sz w:val="28"/>
          <w:szCs w:val="28"/>
          <w:lang w:eastAsia="en-US"/>
        </w:rPr>
      </w:pPr>
      <w:r>
        <w:rPr>
          <w:noProof/>
        </w:rPr>
        <w:pict>
          <v:shape id="Рисунок 18" o:spid="_x0000_s1040" type="#_x0000_t75" style="position:absolute;left:0;text-align:left;margin-left:-53.4pt;margin-top:41.25pt;width:279.85pt;height:232.8pt;z-index:251641856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">
            <v:imagedata r:id="rId12" o:title=""/>
            <o:lock v:ext="edit" aspectratio="f"/>
            <w10:wrap type="square" anchorx="margin" anchory="margin"/>
          </v:shape>
        </w:pict>
      </w:r>
      <w:r>
        <w:rPr>
          <w:noProof/>
        </w:rPr>
        <w:pict>
          <v:shape id="Поле 20" o:spid="_x0000_s1041" type="#_x0000_t202" style="position:absolute;left:0;text-align:left;margin-left:-10.9pt;margin-top:469.45pt;width:113.25pt;height:24pt;z-index:-251670528;visibility:visible" wrapcoords="-143 -675 -143 20925 21743 20925 21743 -675 -143 -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" fillcolor="#cdddac" strokecolor="#94b64e">
            <v:fill color2="#f0f4e6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AB3AB4" w:rsidRDefault="00AB3AB4" w:rsidP="00DF0562">
                  <w:r>
                    <w:t>Наши модели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2" type="#_x0000_t144" style="position:absolute;left:0;text-align:left;margin-left:.3pt;margin-top:.35pt;width:450pt;height:51pt;z-index:-251669504" wrapcoords="9648 -3494 -324 -3494 -324 1588 0 6671 144 11753 36 13976 144 14929 360 14929 21816 14612 21780 5400 20844 2859 20052 1588 20088 0 14508 -3494 11628 -3494 9648 -3494" fillcolor="#369" stroked="f">
            <v:shadow on="t" color="#b2b2b2" opacity="52429f" offset="3pt"/>
            <v:textpath style="font-family:&quot;Times New Roman&quot;" fitshape="t" trim="t" string="Мама – главное слово"/>
            <w10:wrap type="through"/>
          </v:shape>
        </w:pict>
      </w:r>
    </w:p>
    <w:p w:rsidR="00AB3AB4" w:rsidRPr="00DF0562" w:rsidRDefault="00AB3AB4" w:rsidP="00217DB8">
      <w:pPr>
        <w:jc w:val="both"/>
        <w:rPr>
          <w:sz w:val="28"/>
          <w:szCs w:val="28"/>
          <w:lang w:eastAsia="en-US"/>
        </w:rPr>
      </w:pPr>
    </w:p>
    <w:p w:rsidR="00AB3AB4" w:rsidRPr="0013264C" w:rsidRDefault="00AB3AB4" w:rsidP="00DF0562">
      <w:pPr>
        <w:ind w:left="-794"/>
        <w:jc w:val="right"/>
        <w:rPr>
          <w:rFonts w:ascii="Bradley Hand ITC" w:hAnsi="Bradley Hand ITC"/>
          <w:b/>
          <w:i/>
          <w:sz w:val="28"/>
          <w:szCs w:val="28"/>
          <w:lang w:eastAsia="en-US"/>
        </w:rPr>
      </w:pPr>
      <w:r w:rsidRPr="0013264C">
        <w:rPr>
          <w:b/>
          <w:i/>
          <w:sz w:val="28"/>
          <w:szCs w:val="28"/>
          <w:lang w:eastAsia="en-US"/>
        </w:rPr>
        <w:t>Многомамнабеломсвете</w:t>
      </w:r>
      <w:r w:rsidRPr="0013264C">
        <w:rPr>
          <w:rFonts w:ascii="Bradley Hand ITC" w:hAnsi="Bradley Hand ITC"/>
          <w:b/>
          <w:i/>
          <w:sz w:val="28"/>
          <w:szCs w:val="28"/>
          <w:lang w:eastAsia="en-US"/>
        </w:rPr>
        <w:t>.</w:t>
      </w:r>
    </w:p>
    <w:p w:rsidR="00AB3AB4" w:rsidRPr="0013264C" w:rsidRDefault="00AB3AB4" w:rsidP="00DF0562">
      <w:pPr>
        <w:ind w:left="-794"/>
        <w:jc w:val="right"/>
        <w:rPr>
          <w:rFonts w:ascii="Bradley Hand ITC" w:hAnsi="Bradley Hand ITC"/>
          <w:b/>
          <w:i/>
          <w:sz w:val="28"/>
          <w:szCs w:val="28"/>
          <w:lang w:eastAsia="en-US"/>
        </w:rPr>
      </w:pPr>
      <w:r w:rsidRPr="0013264C">
        <w:rPr>
          <w:b/>
          <w:i/>
          <w:sz w:val="28"/>
          <w:szCs w:val="28"/>
          <w:lang w:eastAsia="en-US"/>
        </w:rPr>
        <w:t>Всейдушойихлюбятдети</w:t>
      </w:r>
      <w:r w:rsidRPr="0013264C">
        <w:rPr>
          <w:rFonts w:ascii="Bradley Hand ITC" w:hAnsi="Bradley Hand ITC"/>
          <w:b/>
          <w:i/>
          <w:sz w:val="28"/>
          <w:szCs w:val="28"/>
          <w:lang w:eastAsia="en-US"/>
        </w:rPr>
        <w:t>.</w:t>
      </w:r>
    </w:p>
    <w:p w:rsidR="00AB3AB4" w:rsidRPr="0013264C" w:rsidRDefault="00AB3AB4" w:rsidP="00DF0562">
      <w:pPr>
        <w:ind w:left="-794"/>
        <w:jc w:val="right"/>
        <w:rPr>
          <w:rFonts w:ascii="Bradley Hand ITC" w:hAnsi="Bradley Hand ITC"/>
          <w:b/>
          <w:i/>
          <w:sz w:val="28"/>
          <w:szCs w:val="28"/>
          <w:lang w:eastAsia="en-US"/>
        </w:rPr>
      </w:pPr>
      <w:r w:rsidRPr="0013264C">
        <w:rPr>
          <w:b/>
          <w:i/>
          <w:sz w:val="28"/>
          <w:szCs w:val="28"/>
          <w:lang w:eastAsia="en-US"/>
        </w:rPr>
        <w:t>Толькомамаестьодна</w:t>
      </w:r>
      <w:r w:rsidRPr="0013264C">
        <w:rPr>
          <w:rFonts w:ascii="Bradley Hand ITC" w:hAnsi="Bradley Hand ITC"/>
          <w:b/>
          <w:i/>
          <w:sz w:val="28"/>
          <w:szCs w:val="28"/>
          <w:lang w:eastAsia="en-US"/>
        </w:rPr>
        <w:t>,</w:t>
      </w:r>
    </w:p>
    <w:p w:rsidR="00AB3AB4" w:rsidRPr="0013264C" w:rsidRDefault="00AB3AB4" w:rsidP="00DF0562">
      <w:pPr>
        <w:ind w:left="-794"/>
        <w:jc w:val="right"/>
        <w:rPr>
          <w:rFonts w:ascii="Bradley Hand ITC" w:hAnsi="Bradley Hand ITC"/>
          <w:b/>
          <w:i/>
          <w:sz w:val="28"/>
          <w:szCs w:val="28"/>
          <w:lang w:eastAsia="en-US"/>
        </w:rPr>
      </w:pPr>
      <w:r w:rsidRPr="0013264C">
        <w:rPr>
          <w:b/>
          <w:i/>
          <w:sz w:val="28"/>
          <w:szCs w:val="28"/>
          <w:lang w:eastAsia="en-US"/>
        </w:rPr>
        <w:t>Всехдорожемнеона</w:t>
      </w:r>
      <w:r w:rsidRPr="0013264C">
        <w:rPr>
          <w:rFonts w:ascii="Bradley Hand ITC" w:hAnsi="Bradley Hand ITC"/>
          <w:b/>
          <w:i/>
          <w:sz w:val="28"/>
          <w:szCs w:val="28"/>
          <w:lang w:eastAsia="en-US"/>
        </w:rPr>
        <w:t>.</w:t>
      </w:r>
    </w:p>
    <w:p w:rsidR="00AB3AB4" w:rsidRPr="0013264C" w:rsidRDefault="00AB3AB4" w:rsidP="00DF0562">
      <w:pPr>
        <w:ind w:left="-794"/>
        <w:jc w:val="right"/>
        <w:rPr>
          <w:rFonts w:ascii="Bradley Hand ITC" w:hAnsi="Bradley Hand ITC"/>
          <w:b/>
          <w:i/>
          <w:sz w:val="28"/>
          <w:szCs w:val="28"/>
          <w:lang w:eastAsia="en-US"/>
        </w:rPr>
      </w:pPr>
      <w:r w:rsidRPr="0013264C">
        <w:rPr>
          <w:b/>
          <w:i/>
          <w:sz w:val="28"/>
          <w:szCs w:val="28"/>
          <w:lang w:eastAsia="en-US"/>
        </w:rPr>
        <w:t>Ктоона</w:t>
      </w:r>
      <w:r w:rsidRPr="0013264C">
        <w:rPr>
          <w:rFonts w:ascii="Bradley Hand ITC" w:hAnsi="Bradley Hand ITC"/>
          <w:b/>
          <w:i/>
          <w:sz w:val="28"/>
          <w:szCs w:val="28"/>
          <w:lang w:eastAsia="en-US"/>
        </w:rPr>
        <w:t xml:space="preserve">? </w:t>
      </w:r>
      <w:r w:rsidRPr="0013264C">
        <w:rPr>
          <w:b/>
          <w:i/>
          <w:sz w:val="28"/>
          <w:szCs w:val="28"/>
          <w:lang w:eastAsia="en-US"/>
        </w:rPr>
        <w:t>Отвечуя</w:t>
      </w:r>
      <w:r w:rsidRPr="0013264C">
        <w:rPr>
          <w:rFonts w:ascii="Bradley Hand ITC" w:hAnsi="Bradley Hand ITC"/>
          <w:b/>
          <w:i/>
          <w:sz w:val="28"/>
          <w:szCs w:val="28"/>
          <w:lang w:eastAsia="en-US"/>
        </w:rPr>
        <w:t>:</w:t>
      </w:r>
    </w:p>
    <w:p w:rsidR="00AB3AB4" w:rsidRPr="0013264C" w:rsidRDefault="00AB3AB4" w:rsidP="00DF0562">
      <w:pPr>
        <w:ind w:left="-794"/>
        <w:jc w:val="right"/>
        <w:rPr>
          <w:rFonts w:ascii="Bradley Hand ITC" w:hAnsi="Bradley Hand ITC"/>
          <w:b/>
          <w:i/>
          <w:sz w:val="28"/>
          <w:szCs w:val="28"/>
          <w:lang w:eastAsia="en-US"/>
        </w:rPr>
      </w:pPr>
      <w:r w:rsidRPr="0013264C">
        <w:rPr>
          <w:b/>
          <w:i/>
          <w:sz w:val="28"/>
          <w:szCs w:val="28"/>
          <w:lang w:eastAsia="en-US"/>
        </w:rPr>
        <w:t>Этомамочкамоя</w:t>
      </w:r>
      <w:r w:rsidRPr="0013264C">
        <w:rPr>
          <w:rFonts w:ascii="Bradley Hand ITC" w:hAnsi="Bradley Hand ITC"/>
          <w:b/>
          <w:i/>
          <w:sz w:val="28"/>
          <w:szCs w:val="28"/>
          <w:lang w:eastAsia="en-US"/>
        </w:rPr>
        <w:t>!</w:t>
      </w:r>
    </w:p>
    <w:p w:rsidR="00AB3AB4" w:rsidRPr="00DF0562" w:rsidRDefault="00AB3AB4" w:rsidP="00DF0562">
      <w:pPr>
        <w:jc w:val="both"/>
        <w:rPr>
          <w:sz w:val="28"/>
          <w:szCs w:val="28"/>
          <w:lang w:eastAsia="en-US"/>
        </w:rPr>
      </w:pPr>
    </w:p>
    <w:p w:rsidR="00AB3AB4" w:rsidRDefault="00AB3AB4" w:rsidP="00DF0562">
      <w:pPr>
        <w:ind w:left="-794"/>
        <w:jc w:val="both"/>
        <w:rPr>
          <w:sz w:val="28"/>
          <w:szCs w:val="28"/>
          <w:lang w:eastAsia="en-US"/>
        </w:rPr>
      </w:pPr>
      <w:r>
        <w:rPr>
          <w:noProof/>
        </w:rPr>
        <w:pict>
          <v:shape id="Поле 19" o:spid="_x0000_s1043" type="#_x0000_t202" style="position:absolute;left:0;text-align:left;margin-left:69.3pt;margin-top:331.05pt;width:147.75pt;height:26.2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" fillcolor="#dfa7a6" strokecolor="#bc4542">
            <v:fill color2="#f5e4e4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AB3AB4" w:rsidRDefault="00AB3AB4" w:rsidP="00DF0562">
                  <w:r>
                    <w:t>Работа юных модельеров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17" o:spid="_x0000_s1044" type="#_x0000_t75" style="position:absolute;left:0;text-align:left;margin-left:-3.65pt;margin-top:332.65pt;width:232.8pt;height:179.05pt;z-index:-251673600;visibility:visible" wrapcoords="1045 1446 1045 20154 20485 20154 20485 1446 1045 144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">
            <v:imagedata r:id="rId13" o:title=""/>
            <o:lock v:ext="edit" aspectratio="f"/>
            <w10:wrap type="through"/>
          </v:shape>
        </w:pict>
      </w:r>
      <w:r>
        <w:rPr>
          <w:noProof/>
        </w:rPr>
        <w:pict>
          <v:shape id="Рисунок 16" o:spid="_x0000_s1045" type="#_x0000_t75" style="position:absolute;left:0;text-align:left;margin-left:-301.25pt;margin-top:103.95pt;width:237.1pt;height:204pt;z-index:-251671552;visibility:visible" wrapcoords="1025 1191 1025 20329 20506 20329 20506 1191 1025 1191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">
            <v:imagedata r:id="rId14" o:title=""/>
            <o:lock v:ext="edit" aspectratio="f"/>
            <w10:wrap type="through"/>
          </v:shape>
        </w:pict>
      </w:r>
      <w:r w:rsidRPr="00DF0562">
        <w:rPr>
          <w:sz w:val="28"/>
          <w:szCs w:val="28"/>
          <w:lang w:eastAsia="en-US"/>
        </w:rPr>
        <w:t>В конце ноября в 5 классе прошло мероприятие, посвященное Дню Матери. Пятиклассники пригласили своих мам в школу и поздравили их с праздником. Они украсили кабинет, нарисовали и вывесили на стенде портреты своих мам, приготовили концерт, который состоял из стихов, песен и небольшой сценки. Между номерами художественной самодеятельности проводились шуточные конкурсы, в которых принимали участие не только взрослые, но и дети. Проходили даже состязания между командами учеников и их родителей. Никто не хотел уступать, поэтому боролись до конца. Всем было весело и интересно. Победила, конечно, любовь и дружба, а закончился праздник  чаепитием.</w:t>
      </w:r>
    </w:p>
    <w:p w:rsidR="00AB3AB4" w:rsidRPr="00DF0562" w:rsidRDefault="00AB3AB4" w:rsidP="00DF0562">
      <w:pPr>
        <w:ind w:left="-794"/>
        <w:jc w:val="both"/>
        <w:rPr>
          <w:sz w:val="28"/>
          <w:szCs w:val="28"/>
          <w:lang w:eastAsia="en-US"/>
        </w:rPr>
      </w:pPr>
    </w:p>
    <w:p w:rsidR="00AB3AB4" w:rsidRDefault="00AB3AB4" w:rsidP="00EC52A3">
      <w:pPr>
        <w:ind w:left="-397"/>
        <w:jc w:val="both"/>
        <w:rPr>
          <w:i/>
          <w:noProof/>
          <w:sz w:val="28"/>
          <w:szCs w:val="28"/>
        </w:rPr>
      </w:pPr>
      <w:r w:rsidRPr="00DF0562">
        <w:rPr>
          <w:i/>
          <w:noProof/>
          <w:sz w:val="28"/>
          <w:szCs w:val="28"/>
        </w:rPr>
        <w:t>Классный руководитель: Якунина Г.А.</w:t>
      </w:r>
    </w:p>
    <w:p w:rsidR="00AB3AB4" w:rsidRDefault="00AB3AB4" w:rsidP="00EC52A3">
      <w:pPr>
        <w:ind w:left="-397"/>
        <w:jc w:val="both"/>
        <w:rPr>
          <w:i/>
          <w:noProof/>
          <w:sz w:val="28"/>
          <w:szCs w:val="28"/>
        </w:rPr>
      </w:pPr>
    </w:p>
    <w:p w:rsidR="00AB3AB4" w:rsidRDefault="00AB3AB4" w:rsidP="00EC52A3">
      <w:pPr>
        <w:ind w:left="-397"/>
        <w:jc w:val="both"/>
        <w:rPr>
          <w:i/>
          <w:noProof/>
          <w:sz w:val="28"/>
          <w:szCs w:val="28"/>
        </w:rPr>
      </w:pPr>
    </w:p>
    <w:p w:rsidR="00AB3AB4" w:rsidRDefault="00AB3AB4" w:rsidP="00EC52A3">
      <w:pPr>
        <w:ind w:left="-397"/>
        <w:jc w:val="both"/>
        <w:rPr>
          <w:i/>
          <w:noProof/>
          <w:sz w:val="28"/>
          <w:szCs w:val="28"/>
        </w:rPr>
      </w:pPr>
    </w:p>
    <w:p w:rsidR="00AB3AB4" w:rsidRDefault="00AB3AB4" w:rsidP="00EC52A3">
      <w:pPr>
        <w:ind w:left="-397"/>
        <w:jc w:val="both"/>
        <w:rPr>
          <w:i/>
          <w:noProof/>
          <w:sz w:val="28"/>
          <w:szCs w:val="28"/>
        </w:rPr>
      </w:pPr>
    </w:p>
    <w:p w:rsidR="00AB3AB4" w:rsidRDefault="00AB3AB4" w:rsidP="00EC52A3">
      <w:pPr>
        <w:ind w:left="-397"/>
        <w:jc w:val="both"/>
        <w:rPr>
          <w:i/>
          <w:noProof/>
          <w:sz w:val="28"/>
          <w:szCs w:val="28"/>
        </w:rPr>
      </w:pPr>
    </w:p>
    <w:p w:rsidR="00AB3AB4" w:rsidRDefault="00AB3AB4" w:rsidP="00EC52A3">
      <w:pPr>
        <w:ind w:left="-397"/>
        <w:jc w:val="both"/>
        <w:rPr>
          <w:i/>
          <w:noProof/>
          <w:sz w:val="28"/>
          <w:szCs w:val="28"/>
        </w:rPr>
      </w:pPr>
    </w:p>
    <w:p w:rsidR="00AB3AB4" w:rsidRDefault="00AB3AB4" w:rsidP="00EC52A3">
      <w:pPr>
        <w:ind w:left="-397"/>
        <w:jc w:val="both"/>
        <w:rPr>
          <w:i/>
          <w:noProof/>
          <w:sz w:val="28"/>
          <w:szCs w:val="28"/>
        </w:rPr>
      </w:pPr>
    </w:p>
    <w:p w:rsidR="00AB3AB4" w:rsidRDefault="00AB3AB4" w:rsidP="00EC52A3">
      <w:pPr>
        <w:ind w:left="-397"/>
        <w:jc w:val="both"/>
        <w:rPr>
          <w:i/>
          <w:noProof/>
          <w:sz w:val="28"/>
          <w:szCs w:val="28"/>
        </w:rPr>
      </w:pPr>
    </w:p>
    <w:p w:rsidR="00AB3AB4" w:rsidRDefault="00AB3AB4" w:rsidP="00EC52A3">
      <w:pPr>
        <w:ind w:left="-397"/>
        <w:jc w:val="both"/>
        <w:rPr>
          <w:i/>
          <w:noProof/>
          <w:sz w:val="28"/>
          <w:szCs w:val="28"/>
        </w:rPr>
      </w:pPr>
    </w:p>
    <w:p w:rsidR="00AB3AB4" w:rsidRPr="003421DA" w:rsidRDefault="00AB3AB4" w:rsidP="00EC52A3">
      <w:pPr>
        <w:ind w:left="-397"/>
        <w:jc w:val="both"/>
        <w:rPr>
          <w:i/>
          <w:noProof/>
          <w:sz w:val="28"/>
          <w:szCs w:val="28"/>
        </w:rPr>
      </w:pPr>
    </w:p>
    <w:p w:rsidR="00AB3AB4" w:rsidRDefault="00AB3AB4" w:rsidP="00DF0562">
      <w:pPr>
        <w:ind w:left="-794"/>
        <w:jc w:val="both"/>
        <w:rPr>
          <w:lang w:eastAsia="en-US"/>
        </w:rPr>
      </w:pPr>
    </w:p>
    <w:p w:rsidR="00AB3AB4" w:rsidRDefault="00AB3AB4" w:rsidP="00DF0562">
      <w:pPr>
        <w:ind w:left="-794"/>
        <w:jc w:val="both"/>
        <w:rPr>
          <w:lang w:eastAsia="en-US"/>
        </w:rPr>
      </w:pPr>
    </w:p>
    <w:p w:rsidR="00AB3AB4" w:rsidRDefault="00AB3AB4" w:rsidP="00DF0562">
      <w:pPr>
        <w:ind w:left="-794"/>
        <w:jc w:val="both"/>
        <w:rPr>
          <w:lang w:eastAsia="en-US"/>
        </w:rPr>
      </w:pPr>
    </w:p>
    <w:p w:rsidR="00AB3AB4" w:rsidRPr="00DF0562" w:rsidRDefault="00AB3AB4" w:rsidP="00DF0562">
      <w:pPr>
        <w:ind w:left="-794"/>
        <w:jc w:val="both"/>
        <w:rPr>
          <w:lang w:eastAsia="en-US"/>
        </w:rPr>
      </w:pPr>
      <w:r>
        <w:rPr>
          <w:noProof/>
        </w:rPr>
        <w:pict>
          <v:shape id="_x0000_s1046" type="#_x0000_t136" style="position:absolute;left:0;text-align:left;margin-left:-37.05pt;margin-top:-25.9pt;width:466.5pt;height:70.5pt;z-index:-251664384" wrapcoords="2292 -230 556 0 417 230 417 3447 104 5285 0 6204 -69 10800 -1181 14477 -1181 16085 -799 18153 -799 19532 3542 21830 6008 22060 21183 22060 21114 21830 21322 19532 21287 18153 21426 18153 21635 16085 21600 12179 21392 10800 21531 4596 19169 4366 2431 3447 2500 -230 2292 -230" fillcolor="#9400ed" strokecolor="#eaeaea" strokeweight="1pt">
            <v:fill r:id="rId15" o:title="" color2="blue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Arial Black&quot;;font-size:48pt;v-text-kern:t" trim="t" fitpath="t" string="«Необычное путешествие» - путешествие в старину."/>
            <w10:wrap type="through"/>
          </v:shape>
        </w:pict>
      </w:r>
      <w:r>
        <w:rPr>
          <w:lang w:eastAsia="en-US"/>
        </w:rPr>
        <w:t xml:space="preserve">Фольклорная </w:t>
      </w:r>
      <w:r w:rsidRPr="00DF0562">
        <w:rPr>
          <w:lang w:eastAsia="en-US"/>
        </w:rPr>
        <w:t>конкурсно-игровая программа «Необычное путешествие» состоялась 10 ноября между 5 и 6 классами. Это совместное мероприятие проходило в рамках Года культуры, и было посвящено русскому народному творчеству, обычаям и традициям других народов.</w:t>
      </w:r>
    </w:p>
    <w:p w:rsidR="00AB3AB4" w:rsidRPr="00DF0562" w:rsidRDefault="00AB3AB4" w:rsidP="00DF0562">
      <w:pPr>
        <w:ind w:left="-794"/>
        <w:jc w:val="both"/>
        <w:rPr>
          <w:lang w:eastAsia="en-US"/>
        </w:rPr>
      </w:pPr>
      <w:r>
        <w:rPr>
          <w:noProof/>
        </w:rPr>
        <w:pict>
          <v:shape id="Рисунок 21" o:spid="_x0000_s1047" type="#_x0000_t75" style="position:absolute;left:0;text-align:left;margin-left:-45pt;margin-top:2.4pt;width:230.9pt;height:182.4pt;z-index:-251668480;visibility:visible" wrapcoords="912 1156 842 1333 771 18578 1894 18844 3086 18844 18374 18844 18795 18844 19356 18489 19426 4000 19216 1422 19145 1156 912 115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">
            <v:imagedata r:id="rId16" o:title=""/>
            <o:lock v:ext="edit" aspectratio="f"/>
            <w10:wrap type="through"/>
          </v:shape>
        </w:pict>
      </w:r>
      <w:r w:rsidRPr="00DF0562">
        <w:rPr>
          <w:lang w:eastAsia="en-US"/>
        </w:rPr>
        <w:t>На Руси издавна была в ходу пословица: «Делу время – потехе час». Русский народ умел работать, защищать свою землю, но умел и хорошо веселиться и отдыхать. Вот и ребята на этом классном часе постарались и всерьез, и в шутку поговорить о Руси изначальной. Между командами 5 и 6 классов было проведено пять конкурсов: «Пословицей правда молвится», «Музыкальный», «Удача», «Логическая цепочка» и «Блицтурнир». Ученики, услышав пословицы и поговорки той или иной страны, должны были подобрать русские пословицы, аналогичные по смыслу. Вспомнили они и про богатый и разнообразный музыкальный мир наших предков. На одном из конкурсов ребята поочередно бросали кубик с шестью цветными сторонами. Цвет верхней стороны кубика определял тему, по которой и был задан вопрос команде. А темы самые разные: русская кухня, быт русского народа, русские народные праздники, славянская мифология и русские былины.</w:t>
      </w:r>
    </w:p>
    <w:p w:rsidR="00AB3AB4" w:rsidRPr="00DF0562" w:rsidRDefault="00AB3AB4" w:rsidP="00DF0562">
      <w:pPr>
        <w:ind w:left="-794"/>
        <w:jc w:val="both"/>
        <w:rPr>
          <w:lang w:eastAsia="en-US"/>
        </w:rPr>
      </w:pPr>
      <w:r w:rsidRPr="00DF0562">
        <w:rPr>
          <w:lang w:eastAsia="en-US"/>
        </w:rPr>
        <w:t>Проявляя смекалку, находчивость, внимание, вспоминая уроки русского языка и литературы, прочитанные книги и просмотренные фильмы, учащиеся  старались быстро и правильно ответить на вопросы.</w:t>
      </w:r>
    </w:p>
    <w:p w:rsidR="00AB3AB4" w:rsidRPr="00DF0562" w:rsidRDefault="00AB3AB4" w:rsidP="00DF0562">
      <w:pPr>
        <w:ind w:left="-794"/>
        <w:jc w:val="both"/>
        <w:rPr>
          <w:lang w:eastAsia="en-US"/>
        </w:rPr>
      </w:pPr>
      <w:r w:rsidRPr="00DF0562">
        <w:rPr>
          <w:lang w:eastAsia="en-US"/>
        </w:rPr>
        <w:t>С небольшим перевесом в один балл победила команда 6 класса.</w:t>
      </w:r>
    </w:p>
    <w:p w:rsidR="00AB3AB4" w:rsidRPr="00DF0562" w:rsidRDefault="00AB3AB4" w:rsidP="00DF0562">
      <w:pPr>
        <w:spacing w:after="200" w:line="276" w:lineRule="auto"/>
        <w:ind w:left="-794"/>
        <w:jc w:val="both"/>
        <w:rPr>
          <w:lang w:eastAsia="en-US"/>
        </w:rPr>
      </w:pPr>
    </w:p>
    <w:p w:rsidR="00AB3AB4" w:rsidRPr="00DF0562" w:rsidRDefault="00AB3AB4" w:rsidP="00DF0562">
      <w:pPr>
        <w:spacing w:after="200" w:line="276" w:lineRule="auto"/>
        <w:ind w:left="-794"/>
        <w:jc w:val="both"/>
        <w:rPr>
          <w:b/>
          <w:i/>
          <w:lang w:eastAsia="en-US"/>
        </w:rPr>
      </w:pPr>
      <w:r>
        <w:rPr>
          <w:noProof/>
        </w:rPr>
        <w:pict>
          <v:shape id="Рисунок 24" o:spid="_x0000_s1048" type="#_x0000_t75" style="position:absolute;left:0;text-align:left;margin-left:108pt;margin-top:177.55pt;width:215.5pt;height:170.4pt;z-index:-251666432;visibility:visible" wrapcoords="1054 1237 978 18365 2107 18650 3387 18650 18138 18650 18590 18650 19116 18270 19267 16462 19192 4282 18966 1427 18891 1237 1054 123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">
            <v:imagedata r:id="rId17" o:title=""/>
            <o:lock v:ext="edit" aspectratio="f"/>
            <w10:wrap type="through"/>
          </v:shape>
        </w:pict>
      </w:r>
      <w:r>
        <w:rPr>
          <w:noProof/>
        </w:rPr>
        <w:pict>
          <v:shape id="Рисунок 26" o:spid="_x0000_s1049" type="#_x0000_t75" style="position:absolute;left:0;text-align:left;margin-left:-63pt;margin-top:5.35pt;width:251.05pt;height:164.65pt;z-index:-251665408;visibility:visible" wrapcoords="967 1276 903 1375 838 18262 1354 18556 3288 18556 18376 18556 19150 18556 19666 17869 19601 5989 19472 2847 19343 1276 967 127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">
            <v:imagedata r:id="rId18" o:title=""/>
            <o:lock v:ext="edit" aspectratio="f"/>
            <w10:wrap type="through"/>
          </v:shape>
        </w:pict>
      </w:r>
      <w:r>
        <w:rPr>
          <w:noProof/>
        </w:rPr>
        <w:pict>
          <v:shape id="Рисунок 25" o:spid="_x0000_s1050" type="#_x0000_t75" style="position:absolute;left:0;text-align:left;margin-left:198pt;margin-top:14.35pt;width:246.25pt;height:163.7pt;z-index:-251667456;visibility:visible" wrapcoords="922 1288 856 18231 1317 18528 2963 18528 18571 18528 19098 18528 19559 17835 19493 4459 19295 1486 19229 1288 922 128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">
            <v:imagedata r:id="rId19" o:title=""/>
            <o:lock v:ext="edit" aspectratio="f"/>
            <w10:wrap type="through"/>
          </v:shape>
        </w:pict>
      </w:r>
      <w:r w:rsidRPr="00DF0562">
        <w:rPr>
          <w:b/>
          <w:i/>
          <w:lang w:eastAsia="en-US"/>
        </w:rPr>
        <w:t xml:space="preserve">                                                                               Классный руководитель 6 класса: Попова Е.А.</w:t>
      </w:r>
    </w:p>
    <w:p w:rsidR="00AB3AB4" w:rsidRPr="00E00E8E" w:rsidRDefault="00AB3AB4" w:rsidP="00CE6D7E">
      <w:pPr>
        <w:jc w:val="right"/>
        <w:rPr>
          <w:i/>
          <w:sz w:val="28"/>
          <w:szCs w:val="28"/>
        </w:rPr>
      </w:pPr>
      <w:r>
        <w:rPr>
          <w:noProof/>
        </w:rPr>
        <w:pict>
          <v:shape id="Рисунок 29" o:spid="_x0000_s1051" type="#_x0000_t75" style="position:absolute;left:0;text-align:left;margin-left:-16.8pt;margin-top:65.55pt;width:199pt;height:149.25pt;z-index:-251661312;visibility:visible" wrapcoords="-82 0 -82 21491 21600 21491 21600 0 -82 0">
            <v:imagedata r:id="rId20" o:title="" blacklevel="6554f"/>
            <w10:wrap type="through"/>
          </v:shape>
        </w:pict>
      </w:r>
      <w:r w:rsidRPr="00D50054">
        <w:rPr>
          <w:sz w:val="28"/>
          <w:szCs w:val="28"/>
          <w:u w:val="single"/>
        </w:rPr>
        <w:pict>
          <v:shapetype id="_x0000_t169" coordsize="21600,21600" o:spt="169" adj="7200" path="m0@0l21600,m0@1l21600,21600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5" type="#_x0000_t169" style="width:467.25pt;height:59.25pt" fillcolor="black">
            <v:shadow color="#868686"/>
            <v:textpath style="font-family:&quot;Arial Black&quot;;font-size:54pt;v-text-kern:t" trim="t" fitpath="t" string="«В память военного парада в городе Куйбышеве 7 ноября "/>
          </v:shape>
        </w:pict>
      </w:r>
      <w:r w:rsidRPr="00E00E8E">
        <w:rPr>
          <w:i/>
          <w:sz w:val="28"/>
          <w:szCs w:val="28"/>
        </w:rPr>
        <w:t>Войны начинаются внезапно.</w:t>
      </w:r>
    </w:p>
    <w:p w:rsidR="00AB3AB4" w:rsidRPr="00E00E8E" w:rsidRDefault="00AB3AB4" w:rsidP="00CE6D7E">
      <w:pPr>
        <w:jc w:val="right"/>
        <w:rPr>
          <w:i/>
          <w:sz w:val="28"/>
          <w:szCs w:val="28"/>
        </w:rPr>
      </w:pPr>
      <w:r w:rsidRPr="00E00E8E">
        <w:rPr>
          <w:i/>
          <w:sz w:val="28"/>
          <w:szCs w:val="28"/>
        </w:rPr>
        <w:t>Ходит по границе тишина.</w:t>
      </w:r>
    </w:p>
    <w:p w:rsidR="00AB3AB4" w:rsidRPr="00E00E8E" w:rsidRDefault="00AB3AB4" w:rsidP="00CE6D7E">
      <w:pPr>
        <w:jc w:val="right"/>
        <w:rPr>
          <w:i/>
          <w:sz w:val="28"/>
          <w:szCs w:val="28"/>
        </w:rPr>
      </w:pPr>
      <w:r w:rsidRPr="00E00E8E">
        <w:rPr>
          <w:i/>
          <w:sz w:val="28"/>
          <w:szCs w:val="28"/>
        </w:rPr>
        <w:t>А потом обвал. И сразу пятна.</w:t>
      </w:r>
    </w:p>
    <w:p w:rsidR="00AB3AB4" w:rsidRPr="00E00E8E" w:rsidRDefault="00AB3AB4" w:rsidP="00CE6D7E">
      <w:pPr>
        <w:jc w:val="right"/>
        <w:rPr>
          <w:i/>
          <w:sz w:val="28"/>
          <w:szCs w:val="28"/>
        </w:rPr>
      </w:pPr>
      <w:r w:rsidRPr="00E00E8E">
        <w:rPr>
          <w:i/>
          <w:sz w:val="28"/>
          <w:szCs w:val="28"/>
        </w:rPr>
        <w:t xml:space="preserve"> Красные. И вот она – война…</w:t>
      </w:r>
    </w:p>
    <w:p w:rsidR="00AB3AB4" w:rsidRDefault="00AB3AB4" w:rsidP="00CE6D7E">
      <w:pPr>
        <w:pStyle w:val="NoSpacing"/>
        <w:ind w:left="-964"/>
        <w:jc w:val="both"/>
        <w:rPr>
          <w:rFonts w:ascii="Times New Roman" w:hAnsi="Times New Roman"/>
          <w:sz w:val="28"/>
          <w:szCs w:val="28"/>
        </w:rPr>
      </w:pPr>
    </w:p>
    <w:p w:rsidR="00AB3AB4" w:rsidRPr="00CE6D7E" w:rsidRDefault="00AB3AB4" w:rsidP="00CE6D7E">
      <w:pPr>
        <w:pStyle w:val="NoSpacing"/>
        <w:ind w:left="-96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0" o:spid="_x0000_s1052" type="#_x0000_t75" style="position:absolute;left:0;text-align:left;margin-left:81.8pt;margin-top:186.5pt;width:199pt;height:149.25pt;z-index:251656192;visibility:visible" wrapcoords="-82 0 -82 21491 21600 21491 21600 0 -82 0">
            <v:imagedata r:id="rId21" o:title=""/>
            <w10:wrap type="through"/>
          </v:shape>
        </w:pict>
      </w:r>
      <w:r w:rsidRPr="00E00E8E">
        <w:rPr>
          <w:rFonts w:ascii="Times New Roman" w:hAnsi="Times New Roman"/>
          <w:sz w:val="28"/>
          <w:szCs w:val="28"/>
        </w:rPr>
        <w:t xml:space="preserve">С </w:t>
      </w:r>
      <w:r w:rsidRPr="00CE6D7E">
        <w:rPr>
          <w:rFonts w:ascii="Times New Roman" w:hAnsi="Times New Roman"/>
          <w:sz w:val="28"/>
          <w:szCs w:val="28"/>
        </w:rPr>
        <w:t>целью способствования нравственно - патриотическому воспитанию школьников, с целью воспитания в детях гордости за свой народ и чувство благодарности к участникам ВОВ, с целью сохранения памяти о событиях того времени, которое является значимыми для всего народа, в нашей школе 7 ноября прошёл единый урок мужества: «День 7 ноября – красный день календаря!» В нём приняли участие все 73 ученика школы и их классные руководители. Ответственными за проведение были ученики 8 класса – Кечин Андрей, Никитина Анастасия, Комарова Анастасия, Петровский Александр. Именно они рассказали всем присутствующим о трагической дате в истории нашей страны, о военном Параде 7 ноября 1941 года в городе Куйбышеве, о Приволжском военном округе и о первом маршале Советского Союза К. Ворошилове.</w:t>
      </w:r>
    </w:p>
    <w:p w:rsidR="00AB3AB4" w:rsidRPr="00CE6D7E" w:rsidRDefault="00AB3AB4" w:rsidP="00CE6D7E">
      <w:pPr>
        <w:pStyle w:val="NoSpacing"/>
        <w:ind w:left="-964"/>
        <w:jc w:val="both"/>
        <w:rPr>
          <w:rFonts w:ascii="Times New Roman" w:hAnsi="Times New Roman"/>
          <w:sz w:val="28"/>
          <w:szCs w:val="28"/>
        </w:rPr>
      </w:pPr>
      <w:r w:rsidRPr="00CE6D7E">
        <w:rPr>
          <w:rFonts w:ascii="Times New Roman" w:hAnsi="Times New Roman"/>
          <w:sz w:val="28"/>
          <w:szCs w:val="28"/>
        </w:rPr>
        <w:t>Всё выступление ребят сопровождалось кадрами и слайдами тех далёких лет. А в заключении был показан видеоролик «В память Военного парада в городе Куйбышеве 7 ноября 1941 года».</w:t>
      </w:r>
    </w:p>
    <w:p w:rsidR="00AB3AB4" w:rsidRPr="00CE6D7E" w:rsidRDefault="00AB3AB4" w:rsidP="00CE6D7E">
      <w:pPr>
        <w:pStyle w:val="NoSpacing"/>
        <w:ind w:left="-964"/>
        <w:jc w:val="both"/>
        <w:rPr>
          <w:rFonts w:ascii="Times New Roman" w:hAnsi="Times New Roman"/>
          <w:sz w:val="28"/>
          <w:szCs w:val="28"/>
        </w:rPr>
      </w:pPr>
      <w:r w:rsidRPr="00CE6D7E">
        <w:rPr>
          <w:rFonts w:ascii="Times New Roman" w:hAnsi="Times New Roman"/>
          <w:sz w:val="28"/>
          <w:szCs w:val="28"/>
        </w:rPr>
        <w:t>Годы войны – это годы лишений, горя, тяжёлого труда.</w:t>
      </w:r>
    </w:p>
    <w:p w:rsidR="00AB3AB4" w:rsidRPr="00CE6D7E" w:rsidRDefault="00AB3AB4" w:rsidP="00CE6D7E">
      <w:pPr>
        <w:pStyle w:val="NoSpacing"/>
        <w:ind w:left="-964"/>
        <w:jc w:val="both"/>
        <w:rPr>
          <w:rFonts w:ascii="Times New Roman" w:hAnsi="Times New Roman"/>
          <w:sz w:val="28"/>
          <w:szCs w:val="28"/>
        </w:rPr>
      </w:pPr>
      <w:r w:rsidRPr="00CE6D7E">
        <w:rPr>
          <w:rFonts w:ascii="Times New Roman" w:hAnsi="Times New Roman"/>
          <w:sz w:val="28"/>
          <w:szCs w:val="28"/>
        </w:rPr>
        <w:t>Разорены города и сёла, выжжены нивы, оборваны мечты и надежды советских людей.</w:t>
      </w:r>
    </w:p>
    <w:p w:rsidR="00AB3AB4" w:rsidRDefault="00AB3AB4" w:rsidP="00424928">
      <w:pPr>
        <w:pStyle w:val="NoSpacing"/>
        <w:ind w:left="-96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89" o:spid="_x0000_s1053" type="#_x0000_t75" style="position:absolute;left:0;text-align:left;margin-left:126pt;margin-top:25.05pt;width:239.25pt;height:115.5pt;z-index:-251653120;visibility:visible" wrapcoords="-68 0 -68 21460 21600 21460 21600 0 -68 0">
            <v:imagedata r:id="rId22" o:title="" cropbottom="9431f"/>
            <w10:wrap type="through"/>
          </v:shape>
        </w:pict>
      </w:r>
      <w:r w:rsidRPr="00CE6D7E">
        <w:rPr>
          <w:rFonts w:ascii="Times New Roman" w:hAnsi="Times New Roman"/>
          <w:sz w:val="28"/>
          <w:szCs w:val="28"/>
        </w:rPr>
        <w:t>Вместе с тем это были годы мужества, беззаветной любви к Родине.</w:t>
      </w:r>
    </w:p>
    <w:p w:rsidR="00AB3AB4" w:rsidRDefault="00AB3AB4" w:rsidP="00CE6D7E">
      <w:pPr>
        <w:pStyle w:val="NoSpacing"/>
        <w:ind w:left="-964"/>
        <w:jc w:val="both"/>
        <w:rPr>
          <w:rFonts w:ascii="Times New Roman" w:hAnsi="Times New Roman"/>
          <w:sz w:val="28"/>
          <w:szCs w:val="28"/>
        </w:rPr>
      </w:pPr>
    </w:p>
    <w:p w:rsidR="00AB3AB4" w:rsidRPr="00CE6D7E" w:rsidRDefault="00AB3AB4" w:rsidP="0042492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AB3AB4" w:rsidRDefault="00AB3AB4" w:rsidP="00C229A6">
      <w:pPr>
        <w:pStyle w:val="NoSpacing"/>
        <w:ind w:left="-964"/>
        <w:jc w:val="center"/>
        <w:rPr>
          <w:rFonts w:ascii="Arial Narrow" w:hAnsi="Arial Narrow"/>
          <w:b/>
          <w:i/>
          <w:sz w:val="48"/>
          <w:szCs w:val="48"/>
        </w:rPr>
      </w:pPr>
    </w:p>
    <w:p w:rsidR="00AB3AB4" w:rsidRDefault="00AB3AB4" w:rsidP="00C229A6">
      <w:pPr>
        <w:pStyle w:val="NoSpacing"/>
        <w:ind w:left="-964"/>
        <w:jc w:val="center"/>
        <w:rPr>
          <w:rFonts w:ascii="Arial Narrow" w:hAnsi="Arial Narrow"/>
          <w:b/>
          <w:i/>
          <w:sz w:val="48"/>
          <w:szCs w:val="48"/>
        </w:rPr>
      </w:pPr>
    </w:p>
    <w:p w:rsidR="00AB3AB4" w:rsidRPr="00C229A6" w:rsidRDefault="00AB3AB4" w:rsidP="00C229A6">
      <w:pPr>
        <w:pStyle w:val="NoSpacing"/>
        <w:ind w:left="-964"/>
        <w:jc w:val="center"/>
        <w:rPr>
          <w:rFonts w:ascii="Arial Narrow" w:hAnsi="Arial Narrow"/>
          <w:b/>
          <w:i/>
          <w:sz w:val="48"/>
          <w:szCs w:val="48"/>
        </w:rPr>
      </w:pPr>
      <w:r w:rsidRPr="00217DB8">
        <w:rPr>
          <w:rFonts w:ascii="Arial Narrow" w:hAnsi="Arial Narrow"/>
          <w:b/>
          <w:i/>
          <w:sz w:val="48"/>
          <w:szCs w:val="48"/>
        </w:rPr>
        <w:t>Мы будем помнить, и гордиться теми, кто смог в нелёгкой борьбе отстоять наше светлое будущее!</w:t>
      </w:r>
    </w:p>
    <w:p w:rsidR="00AB3AB4" w:rsidRDefault="00AB3AB4" w:rsidP="00CE6D7E">
      <w:pPr>
        <w:jc w:val="both"/>
        <w:rPr>
          <w:sz w:val="28"/>
          <w:szCs w:val="28"/>
        </w:rPr>
      </w:pPr>
    </w:p>
    <w:p w:rsidR="00AB3AB4" w:rsidRPr="007177C6" w:rsidRDefault="00AB3AB4" w:rsidP="00CE6D7E">
      <w:pPr>
        <w:pStyle w:val="NoSpacing"/>
        <w:ind w:left="-850"/>
        <w:jc w:val="both"/>
        <w:rPr>
          <w:b/>
          <w:sz w:val="24"/>
          <w:szCs w:val="24"/>
        </w:rPr>
      </w:pPr>
      <w:r w:rsidRPr="00D50054">
        <w:rPr>
          <w:b/>
          <w:sz w:val="24"/>
          <w:szCs w:val="24"/>
        </w:rPr>
        <w:pict>
          <v:shape id="_x0000_i1026" type="#_x0000_t136" style="width:465pt;height:6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рок  безопасности  дорожного  движения"/>
          </v:shape>
        </w:pict>
      </w:r>
    </w:p>
    <w:p w:rsidR="00AB3AB4" w:rsidRDefault="00AB3AB4" w:rsidP="00CE6D7E">
      <w:pPr>
        <w:pStyle w:val="NoSpacing"/>
        <w:ind w:left="-850"/>
        <w:jc w:val="both"/>
        <w:rPr>
          <w:b/>
          <w:sz w:val="24"/>
          <w:szCs w:val="24"/>
        </w:rPr>
      </w:pPr>
    </w:p>
    <w:p w:rsidR="00AB3AB4" w:rsidRPr="00FC0748" w:rsidRDefault="00AB3AB4" w:rsidP="00CE6D7E">
      <w:pPr>
        <w:pStyle w:val="NoSpacing"/>
        <w:ind w:left="-85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1" o:spid="_x0000_s1054" type="#_x0000_t75" style="position:absolute;left:0;text-align:left;margin-left:172.2pt;margin-top:14.55pt;width:310.5pt;height:159.05pt;z-index:251657216;visibility:visible" wrapcoords="-209 -408 -209 21906 21809 21906 21809 -408 -209 -408" stroked="t" strokecolor="#7030a0" strokeweight="3pt">
            <v:imagedata r:id="rId23" o:title="" croptop="19045f" cropbottom="7142f" cropright="2511f" blacklevel="6554f"/>
            <w10:wrap type="through"/>
          </v:shape>
        </w:pict>
      </w:r>
      <w:r w:rsidRPr="00FC0748">
        <w:rPr>
          <w:rFonts w:ascii="Times New Roman" w:hAnsi="Times New Roman"/>
          <w:sz w:val="28"/>
          <w:szCs w:val="28"/>
        </w:rPr>
        <w:t>В настоящее  время  сохранение  жизни  и  здоровья  взрослых  и  детей  на  дорогах  является  актуальной  проблемой.</w:t>
      </w:r>
    </w:p>
    <w:p w:rsidR="00AB3AB4" w:rsidRPr="00FC0748" w:rsidRDefault="00AB3AB4" w:rsidP="00CE6D7E">
      <w:pPr>
        <w:pStyle w:val="NoSpacing"/>
        <w:ind w:left="-85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88" o:spid="_x0000_s1055" type="#_x0000_t75" style="position:absolute;left:0;text-align:left;margin-left:-45pt;margin-top:143.8pt;width:306pt;height:173.55pt;z-index:251658240;visibility:visible" wrapcoords="-212 -374 -212 21881 21812 21881 21812 -374 -212 -374" stroked="t" strokecolor="#1f497d" strokeweight="3pt">
            <v:imagedata r:id="rId24" o:title="" croptop="20025f" cropbottom="-1f" cropright="5347f"/>
            <w10:wrap type="through"/>
          </v:shape>
        </w:pict>
      </w:r>
      <w:r w:rsidRPr="00FC0748">
        <w:rPr>
          <w:rFonts w:ascii="Times New Roman" w:hAnsi="Times New Roman"/>
          <w:sz w:val="28"/>
          <w:szCs w:val="28"/>
        </w:rPr>
        <w:t xml:space="preserve">13  ноября  нашей школе прошёл  единый  урок  безопасности  дорожного  движения. В  рамках  данного  мероприятия  в  8 – 9  классах Шадриной  Т. А.  были  организованы  презентация  «Требования  к  движению  велосипедов  и  мопедов»  и  Маркеловой  Г. М. викторина  «Подросткам  знать  положено  правила  дорожные», целью  проведения  которых  стало  воспитание  в  каждом  обучающемся  ответственности  за  свою  </w:t>
      </w:r>
      <w:r w:rsidRPr="003421DA">
        <w:rPr>
          <w:rFonts w:ascii="Times New Roman" w:hAnsi="Times New Roman"/>
          <w:i/>
          <w:sz w:val="28"/>
          <w:szCs w:val="28"/>
        </w:rPr>
        <w:t>собственную  безопасность  и</w:t>
      </w:r>
      <w:r w:rsidRPr="00FC0748">
        <w:rPr>
          <w:rFonts w:ascii="Times New Roman" w:hAnsi="Times New Roman"/>
          <w:sz w:val="28"/>
          <w:szCs w:val="28"/>
        </w:rPr>
        <w:t xml:space="preserve">  безопасность  окружающих.</w:t>
      </w:r>
    </w:p>
    <w:p w:rsidR="00AB3AB4" w:rsidRDefault="00AB3AB4" w:rsidP="00CE6D7E">
      <w:pPr>
        <w:pStyle w:val="NoSpacing"/>
        <w:ind w:left="-850"/>
        <w:jc w:val="both"/>
        <w:rPr>
          <w:rFonts w:ascii="Times New Roman" w:hAnsi="Times New Roman"/>
          <w:sz w:val="28"/>
          <w:szCs w:val="28"/>
        </w:rPr>
      </w:pPr>
      <w:r w:rsidRPr="00FC0748">
        <w:rPr>
          <w:rFonts w:ascii="Times New Roman" w:hAnsi="Times New Roman"/>
          <w:sz w:val="28"/>
          <w:szCs w:val="28"/>
        </w:rPr>
        <w:t>Остаётся  надеяться, что  полученные  знания  о  требованиях  к  движению  велосипедов  и  мопедов, о  правилах  дорожного  движения  для  пешеходов,   не  приведут  к  беде. Дети  будут  более  дисциплинированными  в  соблюдении  дорожной  безопасности.</w:t>
      </w:r>
    </w:p>
    <w:p w:rsidR="00AB3AB4" w:rsidRPr="003421DA" w:rsidRDefault="00AB3AB4" w:rsidP="00CE6D7E">
      <w:pPr>
        <w:pStyle w:val="NoSpacing"/>
        <w:ind w:left="-850"/>
        <w:jc w:val="both"/>
        <w:rPr>
          <w:rFonts w:ascii="Monotype Corsiva" w:hAnsi="Monotype Corsiva"/>
          <w:sz w:val="28"/>
          <w:szCs w:val="28"/>
        </w:rPr>
      </w:pPr>
      <w:r w:rsidRPr="003421DA">
        <w:rPr>
          <w:rFonts w:ascii="Monotype Corsiva" w:hAnsi="Monotype Corsiva"/>
          <w:sz w:val="28"/>
          <w:szCs w:val="28"/>
        </w:rPr>
        <w:t>Шадрина Татьяна Александровна, классный руководитель 9 класса</w:t>
      </w:r>
    </w:p>
    <w:p w:rsidR="00AB3AB4" w:rsidRPr="00E00E8E" w:rsidRDefault="00AB3AB4" w:rsidP="00CE6D7E">
      <w:pPr>
        <w:jc w:val="both"/>
        <w:rPr>
          <w:sz w:val="28"/>
          <w:szCs w:val="28"/>
        </w:rPr>
      </w:pPr>
      <w:r>
        <w:rPr>
          <w:noProof/>
        </w:rPr>
        <w:pict>
          <v:shape id="Рисунок 290" o:spid="_x0000_s1056" type="#_x0000_t75" style="position:absolute;left:0;text-align:left;margin-left:-37.8pt;margin-top:7.75pt;width:178.5pt;height:170.7pt;z-index:-251652096;visibility:visible" wrapcoords="-91 0 -91 21505 21600 21505 21600 0 -91 0">
            <v:imagedata r:id="rId25" o:title=""/>
            <w10:wrap type="through"/>
          </v:shape>
        </w:pict>
      </w:r>
    </w:p>
    <w:p w:rsidR="00AB3AB4" w:rsidRDefault="00AB3AB4" w:rsidP="00424928">
      <w:pPr>
        <w:tabs>
          <w:tab w:val="left" w:pos="2445"/>
        </w:tabs>
        <w:jc w:val="both"/>
        <w:rPr>
          <w:i/>
          <w:sz w:val="28"/>
          <w:szCs w:val="28"/>
          <w:lang w:eastAsia="en-US"/>
        </w:rPr>
      </w:pPr>
      <w:r>
        <w:rPr>
          <w:noProof/>
        </w:rPr>
        <w:pict>
          <v:shape id="Рисунок 292" o:spid="_x0000_s1057" type="#_x0000_t75" style="position:absolute;left:0;text-align:left;margin-left:214.55pt;margin-top:16.45pt;width:105.75pt;height:154.5pt;z-index:-251650048;visibility:visible" wrapcoords="-153 0 -153 21495 21600 21495 21600 0 -153 0">
            <v:imagedata r:id="rId26" o:title=""/>
            <w10:wrap type="through"/>
          </v:shape>
        </w:pict>
      </w:r>
      <w:r>
        <w:rPr>
          <w:i/>
          <w:sz w:val="28"/>
          <w:szCs w:val="28"/>
          <w:lang w:eastAsia="en-US"/>
        </w:rPr>
        <w:tab/>
      </w:r>
      <w:r>
        <w:rPr>
          <w:noProof/>
        </w:rPr>
        <w:pict>
          <v:shape id="Рисунок 291" o:spid="_x0000_s1058" type="#_x0000_t75" style="position:absolute;left:0;text-align:left;margin-left:.75pt;margin-top:27.2pt;width:199.05pt;height:149.25pt;z-index:-251651072;visibility:visible;mso-position-horizontal-relative:text;mso-position-vertical-relative:text" wrapcoords="-82 0 -82 21491 21600 21491 21600 0 -82 0">
            <v:imagedata r:id="rId27" o:title=""/>
            <w10:wrap type="through"/>
          </v:shape>
        </w:pict>
      </w:r>
      <w:r>
        <w:rPr>
          <w:i/>
          <w:sz w:val="28"/>
          <w:szCs w:val="28"/>
          <w:lang w:eastAsia="en-US"/>
        </w:rPr>
        <w:tab/>
      </w:r>
    </w:p>
    <w:p w:rsidR="00AB3AB4" w:rsidRDefault="00AB3AB4" w:rsidP="003D359A">
      <w:pPr>
        <w:tabs>
          <w:tab w:val="left" w:pos="1665"/>
        </w:tabs>
        <w:jc w:val="both"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ab/>
      </w:r>
    </w:p>
    <w:p w:rsidR="00AB3AB4" w:rsidRDefault="00AB3AB4" w:rsidP="00DF0562">
      <w:pPr>
        <w:jc w:val="both"/>
        <w:rPr>
          <w:i/>
          <w:sz w:val="28"/>
          <w:szCs w:val="28"/>
          <w:lang w:eastAsia="en-US"/>
        </w:rPr>
      </w:pPr>
    </w:p>
    <w:p w:rsidR="00AB3AB4" w:rsidRPr="00DF0562" w:rsidRDefault="00AB3AB4" w:rsidP="00DF0562">
      <w:pPr>
        <w:jc w:val="both"/>
        <w:rPr>
          <w:i/>
          <w:sz w:val="28"/>
          <w:szCs w:val="28"/>
          <w:lang w:eastAsia="en-US"/>
        </w:rPr>
      </w:pPr>
    </w:p>
    <w:p w:rsidR="00AB3AB4" w:rsidRDefault="00AB3AB4" w:rsidP="00116BFF">
      <w:pPr>
        <w:tabs>
          <w:tab w:val="left" w:pos="2475"/>
        </w:tabs>
        <w:rPr>
          <w:rFonts w:ascii="Comic Sans MS" w:hAnsi="Comic Sans MS"/>
          <w:sz w:val="28"/>
          <w:szCs w:val="28"/>
        </w:rPr>
      </w:pPr>
      <w:r>
        <w:rPr>
          <w:noProof/>
        </w:rPr>
        <w:pict>
          <v:shape id="Рисунок 6" o:spid="_x0000_s1059" type="#_x0000_t75" style="position:absolute;margin-left:265.95pt;margin-top:4.8pt;width:197.75pt;height:148.3pt;z-index:-251655168;visibility:visible" wrapcoords="-327 -436 -327 21927 21927 21927 21927 -436 -327 -436" stroked="t" strokecolor="#002060" strokeweight="3pt">
            <v:imagedata r:id="rId28" o:title=""/>
            <w10:wrap type="through"/>
          </v:shape>
        </w:pict>
      </w:r>
      <w:r>
        <w:rPr>
          <w:noProof/>
        </w:rPr>
        <w:pict>
          <v:shape id="Поле 13" o:spid="_x0000_s1060" type="#_x0000_t202" style="position:absolute;margin-left:-34.8pt;margin-top:-20.7pt;width:257.25pt;height:54.75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" filled="f" stroked="f">
            <v:textbox>
              <w:txbxContent>
                <w:p w:rsidR="00AB3AB4" w:rsidRPr="00116BFF" w:rsidRDefault="00AB3AB4" w:rsidP="00116BFF">
                  <w:pPr>
                    <w:tabs>
                      <w:tab w:val="left" w:pos="2475"/>
                    </w:tabs>
                    <w:jc w:val="center"/>
                    <w:rPr>
                      <w:rFonts w:ascii="Comic Sans MS" w:hAnsi="Comic Sans MS"/>
                      <w:b/>
                      <w:sz w:val="72"/>
                      <w:szCs w:val="72"/>
                    </w:rPr>
                  </w:pPr>
                  <w:r w:rsidRPr="00116BFF">
                    <w:rPr>
                      <w:rFonts w:ascii="Comic Sans MS" w:hAnsi="Comic Sans MS"/>
                      <w:b/>
                      <w:sz w:val="72"/>
                      <w:szCs w:val="72"/>
                    </w:rPr>
                    <w:t>Говорит СО</w:t>
                  </w:r>
                </w:p>
              </w:txbxContent>
            </v:textbox>
            <w10:wrap type="square"/>
          </v:shape>
        </w:pict>
      </w:r>
    </w:p>
    <w:p w:rsidR="00AB3AB4" w:rsidRDefault="00AB3AB4" w:rsidP="00CE6D7E">
      <w:pPr>
        <w:rPr>
          <w:rFonts w:ascii="Comic Sans MS" w:hAnsi="Comic Sans MS"/>
          <w:sz w:val="28"/>
          <w:szCs w:val="28"/>
        </w:rPr>
      </w:pPr>
    </w:p>
    <w:p w:rsidR="00AB3AB4" w:rsidRPr="0013264C" w:rsidRDefault="00AB3AB4" w:rsidP="0013264C">
      <w:pPr>
        <w:ind w:left="-907"/>
        <w:jc w:val="center"/>
        <w:rPr>
          <w:b/>
          <w:i/>
          <w:sz w:val="32"/>
          <w:szCs w:val="32"/>
        </w:rPr>
      </w:pPr>
      <w:r w:rsidRPr="0013264C">
        <w:rPr>
          <w:b/>
          <w:i/>
          <w:sz w:val="32"/>
          <w:szCs w:val="32"/>
        </w:rPr>
        <w:t>Новости  сектора «Дисциплина и порядок»</w:t>
      </w:r>
    </w:p>
    <w:p w:rsidR="00AB3AB4" w:rsidRPr="00116BFF" w:rsidRDefault="00AB3AB4" w:rsidP="00EC52A3">
      <w:pPr>
        <w:ind w:left="-907"/>
        <w:rPr>
          <w:sz w:val="28"/>
          <w:szCs w:val="28"/>
        </w:rPr>
      </w:pPr>
      <w:r w:rsidRPr="00116BFF">
        <w:rPr>
          <w:sz w:val="28"/>
          <w:szCs w:val="28"/>
        </w:rPr>
        <w:t>В этом году дежурство по школе организованно по</w:t>
      </w:r>
      <w:r>
        <w:rPr>
          <w:sz w:val="28"/>
          <w:szCs w:val="28"/>
        </w:rPr>
        <w:t>-</w:t>
      </w:r>
      <w:r w:rsidRPr="00116BFF">
        <w:rPr>
          <w:sz w:val="28"/>
          <w:szCs w:val="28"/>
        </w:rPr>
        <w:t xml:space="preserve"> новому. Теперь дежурный класс каждый день ведёт учёт санитарного состояния в учебных кабинетах, следит  за поведением ребят в школе  и за внешним видом.</w:t>
      </w:r>
    </w:p>
    <w:p w:rsidR="00AB3AB4" w:rsidRDefault="00AB3AB4" w:rsidP="00EC52A3">
      <w:pPr>
        <w:ind w:left="-907"/>
        <w:rPr>
          <w:sz w:val="28"/>
          <w:szCs w:val="28"/>
        </w:rPr>
      </w:pPr>
      <w:r w:rsidRPr="00116BFF">
        <w:rPr>
          <w:sz w:val="28"/>
          <w:szCs w:val="28"/>
        </w:rPr>
        <w:t>По итогам дежурства выпускается стенгазета под названием  «Колючка». Она не слишком колется,  но ребятам она очень понравилась, и каждый раз ученики толпятся возле неё, и кто-то узнаёт себя!</w:t>
      </w:r>
    </w:p>
    <w:p w:rsidR="00AB3AB4" w:rsidRPr="00116BFF" w:rsidRDefault="00AB3AB4" w:rsidP="00EC52A3">
      <w:pPr>
        <w:ind w:left="-907"/>
        <w:rPr>
          <w:sz w:val="28"/>
          <w:szCs w:val="28"/>
        </w:rPr>
      </w:pPr>
      <w:r w:rsidRPr="00116BFF">
        <w:rPr>
          <w:sz w:val="28"/>
          <w:szCs w:val="28"/>
        </w:rPr>
        <w:t xml:space="preserve"> Спасибо всем ребятам обеспечивающие порядок в нашей школе!</w:t>
      </w:r>
    </w:p>
    <w:p w:rsidR="00AB3AB4" w:rsidRPr="00217DB8" w:rsidRDefault="00AB3AB4" w:rsidP="00424928">
      <w:pPr>
        <w:tabs>
          <w:tab w:val="left" w:pos="3315"/>
        </w:tabs>
        <w:rPr>
          <w:b/>
          <w:sz w:val="36"/>
          <w:szCs w:val="36"/>
        </w:rPr>
      </w:pPr>
      <w:r w:rsidRPr="00217DB8">
        <w:rPr>
          <w:b/>
          <w:sz w:val="36"/>
          <w:szCs w:val="36"/>
        </w:rPr>
        <w:t>Рейды, рейды, рейды…</w:t>
      </w:r>
    </w:p>
    <w:p w:rsidR="00AB3AB4" w:rsidRPr="0013264C" w:rsidRDefault="00AB3AB4" w:rsidP="00116BFF">
      <w:pPr>
        <w:tabs>
          <w:tab w:val="left" w:pos="3315"/>
        </w:tabs>
        <w:ind w:left="-907"/>
        <w:rPr>
          <w:b/>
          <w:i/>
          <w:sz w:val="32"/>
          <w:szCs w:val="32"/>
          <w:u w:val="single"/>
        </w:rPr>
      </w:pPr>
      <w:r w:rsidRPr="0013264C">
        <w:rPr>
          <w:b/>
          <w:i/>
          <w:sz w:val="32"/>
          <w:szCs w:val="32"/>
          <w:u w:val="single"/>
        </w:rPr>
        <w:t>Рейд по проверке учебников</w:t>
      </w:r>
    </w:p>
    <w:p w:rsidR="00AB3AB4" w:rsidRPr="00116BFF" w:rsidRDefault="00AB3AB4" w:rsidP="00116BFF">
      <w:pPr>
        <w:ind w:left="-907"/>
        <w:jc w:val="center"/>
        <w:rPr>
          <w:sz w:val="28"/>
          <w:szCs w:val="28"/>
        </w:rPr>
      </w:pPr>
      <w:r>
        <w:rPr>
          <w:noProof/>
        </w:rPr>
        <w:pict>
          <v:shape id="Рисунок 27" o:spid="_x0000_s1061" type="#_x0000_t75" style="position:absolute;left:0;text-align:left;margin-left:-37.8pt;margin-top:6.8pt;width:90.35pt;height:108pt;z-index:-251663360;visibility:visible" wrapcoords="-180 0 -180 21450 21600 21450 21600 0 -180 0">
            <v:imagedata r:id="rId29" o:title=""/>
            <w10:wrap type="through"/>
          </v:shape>
        </w:pict>
      </w:r>
      <w:r w:rsidRPr="00116BFF">
        <w:rPr>
          <w:sz w:val="28"/>
          <w:szCs w:val="28"/>
        </w:rPr>
        <w:t>14 ноября в школе прошёл рейд по проверке учебников: в начальных классах все учебники в хорошем состоянии.  В старших (5, 8, 9) классах из всех проверенных учебников только часть обёрнуты, некоторые ребята не следят за книгами, на страницах учебников имеются записи карандашом и ручкой, вкладывают тетради в учебники, что приводит к порче книг.</w:t>
      </w:r>
    </w:p>
    <w:p w:rsidR="00AB3AB4" w:rsidRPr="0013264C" w:rsidRDefault="00AB3AB4" w:rsidP="00116BFF">
      <w:pPr>
        <w:ind w:left="-907"/>
        <w:jc w:val="center"/>
        <w:rPr>
          <w:b/>
          <w:i/>
          <w:sz w:val="28"/>
          <w:szCs w:val="28"/>
        </w:rPr>
      </w:pPr>
      <w:r w:rsidRPr="0013264C">
        <w:rPr>
          <w:b/>
          <w:i/>
          <w:sz w:val="28"/>
          <w:szCs w:val="28"/>
        </w:rPr>
        <w:t>Ребята, берегите учебники, по ним будут заниматься ваши младшие товарищи!</w:t>
      </w:r>
    </w:p>
    <w:p w:rsidR="00AB3AB4" w:rsidRPr="0013264C" w:rsidRDefault="00AB3AB4" w:rsidP="002E4F00">
      <w:pPr>
        <w:ind w:left="-964"/>
        <w:rPr>
          <w:b/>
          <w:i/>
          <w:sz w:val="32"/>
          <w:szCs w:val="32"/>
          <w:u w:val="single"/>
        </w:rPr>
      </w:pPr>
      <w:r w:rsidRPr="0013264C">
        <w:rPr>
          <w:b/>
          <w:i/>
          <w:sz w:val="32"/>
          <w:szCs w:val="32"/>
          <w:u w:val="single"/>
        </w:rPr>
        <w:t xml:space="preserve">Рейд «Школьный дневник» </w:t>
      </w:r>
    </w:p>
    <w:p w:rsidR="00AB3AB4" w:rsidRPr="00DF0562" w:rsidRDefault="00AB3AB4" w:rsidP="00CE6D7E">
      <w:pPr>
        <w:ind w:left="-907"/>
        <w:rPr>
          <w:sz w:val="28"/>
          <w:szCs w:val="28"/>
          <w:lang w:eastAsia="en-US"/>
        </w:rPr>
      </w:pPr>
      <w:r>
        <w:rPr>
          <w:noProof/>
        </w:rPr>
        <w:pict>
          <v:shape id="Рисунок 28" o:spid="_x0000_s1062" type="#_x0000_t75" style="position:absolute;left:0;text-align:left;margin-left:301.2pt;margin-top:16.05pt;width:162.55pt;height:121.85pt;z-index:-251662336;visibility:visible" wrapcoords="-398 -533 -398 22000 21998 22000 21998 -533 -398 -533" stroked="t" strokecolor="#c00000" strokeweight="3pt">
            <v:imagedata r:id="rId30" o:title=""/>
            <w10:wrap type="through"/>
          </v:shape>
        </w:pict>
      </w:r>
      <w:r w:rsidRPr="00DF0562">
        <w:rPr>
          <w:sz w:val="28"/>
          <w:szCs w:val="28"/>
          <w:lang w:eastAsia="en-US"/>
        </w:rPr>
        <w:t>27 октября школьным ученическим советом был проведён рейд по проверке дневников.</w:t>
      </w:r>
    </w:p>
    <w:p w:rsidR="00AB3AB4" w:rsidRPr="00DF0562" w:rsidRDefault="00AB3AB4" w:rsidP="00CE6D7E">
      <w:pPr>
        <w:ind w:left="-907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Было проверено 63 дневника!</w:t>
      </w:r>
    </w:p>
    <w:p w:rsidR="00AB3AB4" w:rsidRPr="00DF0562" w:rsidRDefault="00AB3AB4" w:rsidP="00CE6D7E">
      <w:pPr>
        <w:ind w:left="-907"/>
        <w:rPr>
          <w:sz w:val="28"/>
          <w:szCs w:val="28"/>
        </w:rPr>
      </w:pPr>
      <w:r w:rsidRPr="00DF0562">
        <w:rPr>
          <w:sz w:val="28"/>
          <w:szCs w:val="28"/>
          <w:lang w:eastAsia="en-US"/>
        </w:rPr>
        <w:t>Дневники оценивались по пятибалльной  системе.</w:t>
      </w:r>
    </w:p>
    <w:p w:rsidR="00AB3AB4" w:rsidRPr="00DF0562" w:rsidRDefault="00AB3AB4" w:rsidP="00CE6D7E">
      <w:pPr>
        <w:ind w:left="-907"/>
        <w:rPr>
          <w:sz w:val="28"/>
          <w:szCs w:val="28"/>
        </w:rPr>
      </w:pPr>
      <w:r w:rsidRPr="00DF0562">
        <w:rPr>
          <w:sz w:val="28"/>
          <w:szCs w:val="28"/>
        </w:rPr>
        <w:t>Лидерами стали: 2,3,4,6,7классы.</w:t>
      </w:r>
    </w:p>
    <w:p w:rsidR="00AB3AB4" w:rsidRPr="00DF0562" w:rsidRDefault="00AB3AB4" w:rsidP="002E4F00">
      <w:pPr>
        <w:ind w:left="-907"/>
        <w:jc w:val="center"/>
        <w:rPr>
          <w:b/>
          <w:sz w:val="28"/>
          <w:szCs w:val="28"/>
        </w:rPr>
      </w:pPr>
      <w:r w:rsidRPr="00DF0562">
        <w:rPr>
          <w:b/>
          <w:sz w:val="28"/>
          <w:szCs w:val="28"/>
        </w:rPr>
        <w:t>Молодцы, ребята!</w:t>
      </w:r>
    </w:p>
    <w:p w:rsidR="00AB3AB4" w:rsidRDefault="00AB3AB4" w:rsidP="00CE6D7E">
      <w:pPr>
        <w:ind w:left="-907"/>
        <w:rPr>
          <w:sz w:val="28"/>
          <w:szCs w:val="28"/>
        </w:rPr>
      </w:pPr>
      <w:r>
        <w:rPr>
          <w:sz w:val="28"/>
          <w:szCs w:val="28"/>
        </w:rPr>
        <w:t>С</w:t>
      </w:r>
      <w:r w:rsidRPr="00DF0562">
        <w:rPr>
          <w:sz w:val="28"/>
          <w:szCs w:val="28"/>
        </w:rPr>
        <w:t>ообщаем, что рейды по проверке дневников будут проводиться регулярно 1 раз в четверть!</w:t>
      </w:r>
    </w:p>
    <w:p w:rsidR="00AB3AB4" w:rsidRDefault="00AB3AB4" w:rsidP="00CE6D7E">
      <w:pPr>
        <w:ind w:left="-907"/>
        <w:rPr>
          <w:sz w:val="28"/>
          <w:szCs w:val="28"/>
        </w:rPr>
      </w:pPr>
    </w:p>
    <w:p w:rsidR="00AB3AB4" w:rsidRPr="0013264C" w:rsidRDefault="00AB3AB4" w:rsidP="002E4F00">
      <w:pPr>
        <w:ind w:left="-850"/>
        <w:rPr>
          <w:b/>
          <w:i/>
          <w:sz w:val="32"/>
          <w:szCs w:val="32"/>
          <w:u w:val="single"/>
        </w:rPr>
      </w:pPr>
      <w:r w:rsidRPr="0013264C">
        <w:rPr>
          <w:b/>
          <w:i/>
          <w:sz w:val="32"/>
          <w:szCs w:val="32"/>
          <w:u w:val="single"/>
        </w:rPr>
        <w:t xml:space="preserve">Рейд «Мой внешний вид» </w:t>
      </w:r>
    </w:p>
    <w:p w:rsidR="00AB3AB4" w:rsidRDefault="00AB3AB4" w:rsidP="002E4F00">
      <w:pPr>
        <w:ind w:left="-850"/>
        <w:rPr>
          <w:sz w:val="28"/>
          <w:szCs w:val="28"/>
        </w:rPr>
      </w:pPr>
      <w:r>
        <w:rPr>
          <w:noProof/>
        </w:rPr>
        <w:pict>
          <v:shape id="Рисунок 293" o:spid="_x0000_s1063" type="#_x0000_t75" style="position:absolute;left:0;text-align:left;margin-left:361.2pt;margin-top:27.85pt;width:96.75pt;height:132.45pt;z-index:-251649024;visibility:visible" wrapcoords="-167 0 -167 21478 21600 21478 21600 0 -167 0">
            <v:imagedata r:id="rId31" o:title=""/>
            <w10:wrap type="through"/>
          </v:shape>
        </w:pict>
      </w:r>
      <w:r>
        <w:rPr>
          <w:sz w:val="28"/>
          <w:szCs w:val="28"/>
        </w:rPr>
        <w:t>Вот и прошёл рейд «Мой внешний вид». Во время проверки смотрели: опрятность, отсутствие джинсовой одежды, отсутствие атрибутики, соответствие школьной форме.</w:t>
      </w:r>
    </w:p>
    <w:p w:rsidR="00AB3AB4" w:rsidRPr="002E4F00" w:rsidRDefault="00AB3AB4" w:rsidP="002E4F00">
      <w:pPr>
        <w:ind w:left="-850"/>
        <w:rPr>
          <w:sz w:val="28"/>
          <w:szCs w:val="28"/>
        </w:rPr>
      </w:pPr>
      <w:r>
        <w:rPr>
          <w:noProof/>
        </w:rPr>
        <w:pict>
          <v:shape id="Рисунок 294" o:spid="_x0000_s1064" type="#_x0000_t75" style="position:absolute;left:0;text-align:left;margin-left:-37.8pt;margin-top:.95pt;width:135pt;height:101.25pt;z-index:-251648000;visibility:visible" wrapcoords="-120 0 -120 21440 21600 21440 21600 0 -120 0">
            <v:imagedata r:id="rId32" o:title=""/>
            <w10:wrap type="through"/>
          </v:shape>
        </w:pict>
      </w:r>
      <w:r>
        <w:rPr>
          <w:sz w:val="28"/>
          <w:szCs w:val="28"/>
        </w:rPr>
        <w:t>Внешний вид некоторых учащихся не соответствует школьной форме. Были сделаны замечания. Ребята отреагировали на замечания положительно!</w:t>
      </w:r>
    </w:p>
    <w:p w:rsidR="00AB3AB4" w:rsidRDefault="00AB3AB4" w:rsidP="003D359A">
      <w:pPr>
        <w:tabs>
          <w:tab w:val="left" w:pos="4095"/>
        </w:tabs>
        <w:ind w:left="-907"/>
        <w:rPr>
          <w:sz w:val="28"/>
          <w:szCs w:val="28"/>
        </w:rPr>
      </w:pPr>
      <w:r>
        <w:rPr>
          <w:sz w:val="28"/>
          <w:szCs w:val="28"/>
        </w:rPr>
        <w:tab/>
      </w:r>
    </w:p>
    <w:p w:rsidR="00AB3AB4" w:rsidRDefault="00AB3AB4" w:rsidP="003D359A">
      <w:pPr>
        <w:tabs>
          <w:tab w:val="left" w:pos="5055"/>
        </w:tabs>
        <w:ind w:left="-907"/>
        <w:rPr>
          <w:sz w:val="28"/>
          <w:szCs w:val="28"/>
        </w:rPr>
      </w:pPr>
      <w:r>
        <w:rPr>
          <w:sz w:val="28"/>
          <w:szCs w:val="28"/>
        </w:rPr>
        <w:tab/>
      </w:r>
    </w:p>
    <w:p w:rsidR="00AB3AB4" w:rsidRDefault="00AB3AB4" w:rsidP="00CE6D7E">
      <w:pPr>
        <w:ind w:left="-907"/>
        <w:rPr>
          <w:sz w:val="28"/>
          <w:szCs w:val="28"/>
        </w:rPr>
      </w:pPr>
      <w:r>
        <w:rPr>
          <w:noProof/>
        </w:rPr>
        <w:pict>
          <v:shape id="Поле 298" o:spid="_x0000_s1065" type="#_x0000_t202" style="position:absolute;left:0;text-align:left;margin-left:-37.05pt;margin-top:-13.2pt;width:414.05pt;height:2in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" filled="f" stroked="f">
            <v:textbox style="mso-fit-shape-to-text:t">
              <w:txbxContent>
                <w:p w:rsidR="00AB3AB4" w:rsidRPr="002D16C8" w:rsidRDefault="00AB3AB4" w:rsidP="002D16C8">
                  <w:pPr>
                    <w:ind w:left="-907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2D16C8">
                    <w:rPr>
                      <w:b/>
                      <w:sz w:val="72"/>
                      <w:szCs w:val="72"/>
                    </w:rPr>
                    <w:t>Наши поздравления!!!</w:t>
                  </w:r>
                </w:p>
              </w:txbxContent>
            </v:textbox>
            <w10:wrap type="square"/>
          </v:shape>
        </w:pict>
      </w:r>
    </w:p>
    <w:p w:rsidR="00AB3AB4" w:rsidRDefault="00AB3AB4" w:rsidP="00CE6D7E">
      <w:pPr>
        <w:ind w:left="-907"/>
        <w:rPr>
          <w:sz w:val="28"/>
          <w:szCs w:val="28"/>
        </w:rPr>
      </w:pPr>
    </w:p>
    <w:p w:rsidR="00AB3AB4" w:rsidRDefault="00AB3AB4" w:rsidP="00CE6D7E">
      <w:pPr>
        <w:ind w:left="-907"/>
        <w:rPr>
          <w:sz w:val="28"/>
          <w:szCs w:val="28"/>
        </w:rPr>
      </w:pPr>
    </w:p>
    <w:p w:rsidR="00AB3AB4" w:rsidRDefault="00AB3AB4" w:rsidP="00CE6D7E">
      <w:pPr>
        <w:ind w:left="-907"/>
        <w:rPr>
          <w:sz w:val="28"/>
          <w:szCs w:val="28"/>
        </w:rPr>
      </w:pPr>
    </w:p>
    <w:p w:rsidR="00AB3AB4" w:rsidRPr="003F7BE0" w:rsidRDefault="00AB3AB4" w:rsidP="00CE6D7E">
      <w:pPr>
        <w:ind w:left="-907"/>
        <w:rPr>
          <w:b/>
          <w:i/>
          <w:sz w:val="32"/>
          <w:szCs w:val="32"/>
          <w:u w:val="single"/>
        </w:rPr>
      </w:pPr>
      <w:r w:rsidRPr="003F7BE0">
        <w:rPr>
          <w:b/>
          <w:i/>
          <w:sz w:val="32"/>
          <w:szCs w:val="32"/>
          <w:u w:val="single"/>
        </w:rPr>
        <w:t>Поздравляем Якунину Галину Александровну!</w:t>
      </w:r>
    </w:p>
    <w:p w:rsidR="00AB3AB4" w:rsidRDefault="00AB3AB4" w:rsidP="00CE6D7E">
      <w:pPr>
        <w:ind w:left="-907"/>
        <w:rPr>
          <w:sz w:val="28"/>
          <w:szCs w:val="28"/>
        </w:rPr>
      </w:pPr>
    </w:p>
    <w:p w:rsidR="00AB3AB4" w:rsidRPr="003F7BE0" w:rsidRDefault="00AB3AB4" w:rsidP="003F7BE0">
      <w:pPr>
        <w:pStyle w:val="NoSpacing"/>
        <w:ind w:left="-90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99" o:spid="_x0000_s1066" type="#_x0000_t75" style="position:absolute;left:0;text-align:left;margin-left:283.2pt;margin-top:3.65pt;width:161.55pt;height:147pt;z-index:-251642880;visibility:visible" wrapcoords="-100 0 -100 21490 21600 21490 21600 0 -100 0">
            <v:imagedata r:id="rId33" o:title=""/>
            <w10:wrap type="through"/>
          </v:shape>
        </w:pict>
      </w:r>
      <w:r w:rsidRPr="003F7BE0">
        <w:rPr>
          <w:rFonts w:ascii="Monotype Corsiva" w:hAnsi="Monotype Corsiva"/>
          <w:b/>
          <w:sz w:val="40"/>
          <w:szCs w:val="40"/>
        </w:rPr>
        <w:t>Вас поздравляем с Днем Рождения,</w:t>
      </w:r>
    </w:p>
    <w:p w:rsidR="00AB3AB4" w:rsidRPr="003F7BE0" w:rsidRDefault="00AB3AB4" w:rsidP="00CE6D7E">
      <w:pPr>
        <w:ind w:left="-907"/>
        <w:rPr>
          <w:rFonts w:ascii="Monotype Corsiva" w:hAnsi="Monotype Corsiva"/>
          <w:b/>
          <w:sz w:val="40"/>
          <w:szCs w:val="40"/>
        </w:rPr>
      </w:pPr>
      <w:r w:rsidRPr="003F7BE0">
        <w:rPr>
          <w:rFonts w:ascii="Monotype Corsiva" w:hAnsi="Monotype Corsiva"/>
          <w:b/>
          <w:sz w:val="40"/>
          <w:szCs w:val="40"/>
        </w:rPr>
        <w:t>Желаем море вдохновения,</w:t>
      </w:r>
    </w:p>
    <w:p w:rsidR="00AB3AB4" w:rsidRPr="003F7BE0" w:rsidRDefault="00AB3AB4" w:rsidP="00CE6D7E">
      <w:pPr>
        <w:ind w:left="-907"/>
        <w:rPr>
          <w:rFonts w:ascii="Monotype Corsiva" w:hAnsi="Monotype Corsiva"/>
          <w:b/>
          <w:sz w:val="40"/>
          <w:szCs w:val="40"/>
        </w:rPr>
      </w:pPr>
      <w:r w:rsidRPr="003F7BE0">
        <w:rPr>
          <w:rFonts w:ascii="Monotype Corsiva" w:hAnsi="Monotype Corsiva"/>
          <w:b/>
          <w:sz w:val="40"/>
          <w:szCs w:val="40"/>
        </w:rPr>
        <w:t>Пусть все мечты у Вас сбываются,</w:t>
      </w:r>
    </w:p>
    <w:p w:rsidR="00AB3AB4" w:rsidRPr="003F7BE0" w:rsidRDefault="00AB3AB4" w:rsidP="00CE6D7E">
      <w:pPr>
        <w:ind w:left="-907"/>
        <w:rPr>
          <w:rFonts w:ascii="Monotype Corsiva" w:hAnsi="Monotype Corsiva"/>
          <w:b/>
          <w:sz w:val="40"/>
          <w:szCs w:val="40"/>
        </w:rPr>
      </w:pPr>
      <w:r w:rsidRPr="003F7BE0">
        <w:rPr>
          <w:rFonts w:ascii="Monotype Corsiva" w:hAnsi="Monotype Corsiva"/>
          <w:b/>
          <w:sz w:val="40"/>
          <w:szCs w:val="40"/>
        </w:rPr>
        <w:t>Задуманное -  получается,</w:t>
      </w:r>
    </w:p>
    <w:p w:rsidR="00AB3AB4" w:rsidRPr="003F7BE0" w:rsidRDefault="00AB3AB4" w:rsidP="00CE6D7E">
      <w:pPr>
        <w:ind w:left="-907"/>
        <w:rPr>
          <w:rFonts w:ascii="Monotype Corsiva" w:hAnsi="Monotype Corsiva"/>
          <w:b/>
          <w:sz w:val="40"/>
          <w:szCs w:val="40"/>
        </w:rPr>
      </w:pPr>
      <w:r w:rsidRPr="003F7BE0">
        <w:rPr>
          <w:rFonts w:ascii="Monotype Corsiva" w:hAnsi="Monotype Corsiva"/>
          <w:b/>
          <w:sz w:val="40"/>
          <w:szCs w:val="40"/>
        </w:rPr>
        <w:t>Чтоб школьная судьба нелегкая,</w:t>
      </w:r>
    </w:p>
    <w:p w:rsidR="00AB3AB4" w:rsidRPr="003F7BE0" w:rsidRDefault="00AB3AB4" w:rsidP="00CE6D7E">
      <w:pPr>
        <w:ind w:left="-907"/>
        <w:rPr>
          <w:rFonts w:ascii="Monotype Corsiva" w:hAnsi="Monotype Corsiva"/>
          <w:b/>
          <w:sz w:val="40"/>
          <w:szCs w:val="40"/>
        </w:rPr>
      </w:pPr>
      <w:r w:rsidRPr="003F7BE0">
        <w:rPr>
          <w:rFonts w:ascii="Monotype Corsiva" w:hAnsi="Monotype Corsiva"/>
          <w:b/>
          <w:sz w:val="40"/>
          <w:szCs w:val="40"/>
        </w:rPr>
        <w:t>Волшебной стала потихоньку бы.</w:t>
      </w:r>
    </w:p>
    <w:p w:rsidR="00AB3AB4" w:rsidRDefault="00AB3AB4" w:rsidP="00CE6D7E">
      <w:pPr>
        <w:ind w:left="-907"/>
        <w:rPr>
          <w:sz w:val="28"/>
          <w:szCs w:val="28"/>
        </w:rPr>
      </w:pPr>
    </w:p>
    <w:p w:rsidR="00AB3AB4" w:rsidRPr="00A546BD" w:rsidRDefault="00AB3AB4" w:rsidP="003F7BE0">
      <w:pPr>
        <w:ind w:left="-907"/>
        <w:jc w:val="center"/>
        <w:rPr>
          <w:b/>
          <w:i/>
          <w:sz w:val="32"/>
          <w:szCs w:val="32"/>
          <w:u w:val="single"/>
        </w:rPr>
      </w:pPr>
    </w:p>
    <w:p w:rsidR="00AB3AB4" w:rsidRPr="0013264C" w:rsidRDefault="00AB3AB4" w:rsidP="00CE6D7E">
      <w:pPr>
        <w:ind w:left="-907"/>
        <w:rPr>
          <w:b/>
          <w:i/>
          <w:color w:val="C00000"/>
          <w:sz w:val="32"/>
          <w:szCs w:val="32"/>
          <w:u w:val="single"/>
        </w:rPr>
      </w:pPr>
      <w:r w:rsidRPr="0013264C">
        <w:rPr>
          <w:b/>
          <w:i/>
          <w:color w:val="C00000"/>
          <w:sz w:val="32"/>
          <w:szCs w:val="32"/>
          <w:u w:val="single"/>
        </w:rPr>
        <w:t>А так же именинников, родившихся в ноябре:</w:t>
      </w:r>
    </w:p>
    <w:p w:rsidR="00AB3AB4" w:rsidRPr="0013264C" w:rsidRDefault="00AB3AB4" w:rsidP="0013264C">
      <w:pPr>
        <w:ind w:left="-907"/>
        <w:rPr>
          <w:sz w:val="28"/>
          <w:szCs w:val="28"/>
        </w:rPr>
      </w:pPr>
      <w:r>
        <w:rPr>
          <w:noProof/>
        </w:rPr>
        <w:pict>
          <v:shape id="Рисунок 300" o:spid="_x0000_s1067" type="#_x0000_t75" style="position:absolute;left:0;text-align:left;margin-left:-52.05pt;margin-top:.35pt;width:177.15pt;height:141.75pt;z-index:-251641856;visibility:visible" wrapcoords="-92 0 -92 21486 21600 21486 21600 0 -92 0">
            <v:imagedata r:id="rId34" o:title=""/>
            <w10:wrap type="through"/>
          </v:shape>
        </w:pict>
      </w:r>
      <w:r>
        <w:rPr>
          <w:shd w:val="clear" w:color="auto" w:fill="FFFFFF"/>
        </w:rPr>
        <w:br/>
      </w:r>
      <w:r w:rsidRPr="00A546BD">
        <w:rPr>
          <w:rFonts w:ascii="Monotype Corsiva" w:hAnsi="Monotype Corsiva"/>
          <w:b/>
          <w:sz w:val="36"/>
          <w:szCs w:val="36"/>
        </w:rPr>
        <w:t>Сегодня, в День рождения, с утра смеешься ты,</w:t>
      </w:r>
    </w:p>
    <w:p w:rsidR="00AB3AB4" w:rsidRPr="00A546BD" w:rsidRDefault="00AB3AB4" w:rsidP="00A546BD">
      <w:pPr>
        <w:pStyle w:val="NoSpacing"/>
        <w:ind w:left="-907"/>
        <w:rPr>
          <w:rFonts w:ascii="Monotype Corsiva" w:hAnsi="Monotype Corsiva"/>
          <w:b/>
          <w:sz w:val="36"/>
          <w:szCs w:val="36"/>
        </w:rPr>
      </w:pPr>
      <w:r w:rsidRPr="00A546BD">
        <w:rPr>
          <w:rFonts w:ascii="Monotype Corsiva" w:hAnsi="Monotype Corsiva"/>
          <w:b/>
          <w:sz w:val="36"/>
          <w:szCs w:val="36"/>
        </w:rPr>
        <w:t>Ведь как по мановению сбываются мечты!</w:t>
      </w:r>
    </w:p>
    <w:p w:rsidR="00AB3AB4" w:rsidRPr="00A546BD" w:rsidRDefault="00AB3AB4" w:rsidP="00A546BD">
      <w:pPr>
        <w:pStyle w:val="NoSpacing"/>
        <w:ind w:left="-907"/>
        <w:rPr>
          <w:rFonts w:ascii="Monotype Corsiva" w:hAnsi="Monotype Corsiva"/>
          <w:b/>
          <w:sz w:val="36"/>
          <w:szCs w:val="36"/>
        </w:rPr>
      </w:pPr>
      <w:r w:rsidRPr="00A546BD">
        <w:rPr>
          <w:rFonts w:ascii="Monotype Corsiva" w:hAnsi="Monotype Corsiva"/>
          <w:b/>
          <w:sz w:val="36"/>
          <w:szCs w:val="36"/>
        </w:rPr>
        <w:t>Пускай тебя по жизни, всегда хранит Господь,</w:t>
      </w:r>
    </w:p>
    <w:p w:rsidR="00AB3AB4" w:rsidRPr="00A546BD" w:rsidRDefault="00AB3AB4" w:rsidP="00A546BD">
      <w:pPr>
        <w:pStyle w:val="NoSpacing"/>
        <w:ind w:left="-907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И день, в лучах играя</w:t>
      </w:r>
      <w:r w:rsidRPr="00A546BD">
        <w:rPr>
          <w:rFonts w:ascii="Monotype Corsiva" w:hAnsi="Monotype Corsiva"/>
          <w:b/>
          <w:sz w:val="36"/>
          <w:szCs w:val="36"/>
        </w:rPr>
        <w:t>, пусть счастья принесет!</w:t>
      </w:r>
    </w:p>
    <w:p w:rsidR="00AB3AB4" w:rsidRDefault="00AB3AB4" w:rsidP="0013264C">
      <w:pPr>
        <w:tabs>
          <w:tab w:val="left" w:pos="5445"/>
        </w:tabs>
        <w:rPr>
          <w:rFonts w:ascii="Monotype Corsiva" w:hAnsi="Monotype Corsiva"/>
          <w:sz w:val="56"/>
          <w:szCs w:val="56"/>
        </w:rPr>
      </w:pPr>
    </w:p>
    <w:p w:rsidR="00AB3AB4" w:rsidRPr="00A546BD" w:rsidRDefault="00AB3AB4" w:rsidP="0013264C">
      <w:pPr>
        <w:tabs>
          <w:tab w:val="left" w:pos="5445"/>
        </w:tabs>
        <w:ind w:left="-907"/>
        <w:jc w:val="center"/>
        <w:rPr>
          <w:rFonts w:ascii="Monotype Corsiva" w:hAnsi="Monotype Corsiva"/>
          <w:sz w:val="72"/>
          <w:szCs w:val="72"/>
        </w:rPr>
      </w:pPr>
      <w:r w:rsidRPr="00A546BD">
        <w:rPr>
          <w:rFonts w:ascii="Monotype Corsiva" w:hAnsi="Monotype Corsiva"/>
          <w:sz w:val="56"/>
          <w:szCs w:val="56"/>
        </w:rPr>
        <w:t>Школьный конкурс</w:t>
      </w:r>
    </w:p>
    <w:p w:rsidR="00AB3AB4" w:rsidRPr="003421DA" w:rsidRDefault="00AB3AB4" w:rsidP="003421DA">
      <w:pPr>
        <w:rPr>
          <w:sz w:val="28"/>
          <w:szCs w:val="28"/>
        </w:rPr>
      </w:pPr>
      <w:r>
        <w:rPr>
          <w:noProof/>
        </w:rPr>
        <w:pict>
          <v:shape id="Поле 4" o:spid="_x0000_s1068" type="#_x0000_t202" style="position:absolute;margin-left:-43.05pt;margin-top:8.7pt;width:319.5pt;height:49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" filled="f" stroked="f">
            <v:textbox>
              <w:txbxContent>
                <w:p w:rsidR="00AB3AB4" w:rsidRPr="003421DA" w:rsidRDefault="00AB3AB4" w:rsidP="003421DA">
                  <w:pPr>
                    <w:jc w:val="center"/>
                    <w:rPr>
                      <w:b/>
                      <w:noProof/>
                      <w:color w:val="C00000"/>
                      <w:spacing w:val="10"/>
                      <w:sz w:val="72"/>
                      <w:szCs w:val="72"/>
                    </w:rPr>
                  </w:pPr>
                  <w:r w:rsidRPr="003421DA">
                    <w:rPr>
                      <w:b/>
                      <w:color w:val="C00000"/>
                      <w:spacing w:val="10"/>
                      <w:sz w:val="72"/>
                      <w:szCs w:val="72"/>
                    </w:rPr>
                    <w:t>«</w:t>
                  </w:r>
                  <w:r w:rsidRPr="003421DA">
                    <w:rPr>
                      <w:b/>
                      <w:color w:val="C00000"/>
                      <w:spacing w:val="10"/>
                      <w:sz w:val="56"/>
                      <w:szCs w:val="56"/>
                    </w:rPr>
                    <w:t>Портрет моей мамы»</w:t>
                  </w:r>
                </w:p>
              </w:txbxContent>
            </v:textbox>
            <w10:wrap type="square"/>
          </v:shape>
        </w:pict>
      </w:r>
    </w:p>
    <w:p w:rsidR="00AB3AB4" w:rsidRDefault="00AB3AB4" w:rsidP="00116BFF">
      <w:pPr>
        <w:ind w:left="-907"/>
        <w:jc w:val="center"/>
        <w:rPr>
          <w:sz w:val="28"/>
          <w:szCs w:val="28"/>
        </w:rPr>
      </w:pPr>
      <w:r w:rsidRPr="00116BFF">
        <w:rPr>
          <w:sz w:val="28"/>
          <w:szCs w:val="28"/>
        </w:rPr>
        <w:t>В школьном конкурсе участвовали ребята</w:t>
      </w:r>
    </w:p>
    <w:p w:rsidR="00AB3AB4" w:rsidRPr="00116BFF" w:rsidRDefault="00AB3AB4" w:rsidP="00116BFF">
      <w:pPr>
        <w:ind w:left="-907"/>
        <w:jc w:val="center"/>
        <w:rPr>
          <w:sz w:val="28"/>
          <w:szCs w:val="28"/>
        </w:rPr>
      </w:pPr>
      <w:r>
        <w:rPr>
          <w:noProof/>
        </w:rPr>
        <w:pict>
          <v:shape id="Рисунок 14" o:spid="_x0000_s1069" type="#_x0000_t75" style="position:absolute;left:0;text-align:left;margin-left:4.95pt;margin-top:49.25pt;width:181.6pt;height:136.5pt;z-index:251660288;visibility:visible" wrapcoords="-357 -475 -357 21956 21957 21956 21957 -475 -357 -475" stroked="t" strokecolor="#403152" strokeweight="3pt">
            <v:imagedata r:id="rId35" o:title=""/>
            <w10:wrap type="through"/>
          </v:shape>
        </w:pict>
      </w:r>
      <w:r w:rsidRPr="00116BFF">
        <w:rPr>
          <w:sz w:val="28"/>
          <w:szCs w:val="28"/>
        </w:rPr>
        <w:t xml:space="preserve"> 1 – 6 классов. Рисунки были яркими и выполнены в различной технике исполнения: карандаш, гуашь, краски.  Победителями этого конкурса стали  Герасимчук В., Овсянникова В., Салова Н., Уханова С., Ковалёва П. и Селезнёва В.</w:t>
      </w:r>
    </w:p>
    <w:p w:rsidR="00AB3AB4" w:rsidRPr="00217DB8" w:rsidRDefault="00AB3AB4" w:rsidP="00A546BD">
      <w:pPr>
        <w:rPr>
          <w:rFonts w:cs="Aharoni"/>
          <w:b/>
          <w:color w:val="C00000"/>
          <w:sz w:val="36"/>
          <w:szCs w:val="36"/>
          <w:lang w:bidi="he-IL"/>
        </w:rPr>
      </w:pPr>
      <w:r w:rsidRPr="00217DB8">
        <w:rPr>
          <w:rFonts w:cs="Aharoni"/>
          <w:b/>
          <w:color w:val="C00000"/>
          <w:sz w:val="36"/>
          <w:szCs w:val="36"/>
          <w:lang w:bidi="he-IL"/>
        </w:rPr>
        <w:t>Поздравляем!</w:t>
      </w:r>
    </w:p>
    <w:p w:rsidR="00AB3AB4" w:rsidRDefault="00AB3AB4" w:rsidP="00CE6D7E">
      <w:pPr>
        <w:rPr>
          <w:rFonts w:ascii="Comic Sans MS" w:hAnsi="Comic Sans MS"/>
          <w:sz w:val="28"/>
          <w:szCs w:val="28"/>
        </w:rPr>
      </w:pPr>
    </w:p>
    <w:p w:rsidR="00AB3AB4" w:rsidRDefault="00AB3AB4" w:rsidP="00A546BD">
      <w:pPr>
        <w:ind w:left="-90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Редактор: Бурнаева Анастасия</w:t>
      </w:r>
    </w:p>
    <w:p w:rsidR="00AB3AB4" w:rsidRDefault="00AB3AB4" w:rsidP="00A546BD">
      <w:pPr>
        <w:ind w:left="-90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Руководитель: Бусаргина Н.В.</w:t>
      </w:r>
    </w:p>
    <w:p w:rsidR="00AB3AB4" w:rsidRDefault="00AB3AB4" w:rsidP="00A546BD">
      <w:pPr>
        <w:ind w:left="-907"/>
        <w:rPr>
          <w:rFonts w:ascii="Comic Sans MS" w:hAnsi="Comic Sans MS"/>
          <w:sz w:val="28"/>
          <w:szCs w:val="28"/>
        </w:rPr>
      </w:pPr>
      <w:r>
        <w:rPr>
          <w:noProof/>
        </w:rPr>
        <w:pict>
          <v:shape id="_x0000_s1070" type="#_x0000_t202" style="position:absolute;left:0;text-align:left;margin-left:12.45pt;margin-top:1.65pt;width:268.5pt;height:97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AB3AB4" w:rsidRPr="00AB36EF" w:rsidRDefault="00AB3AB4" w:rsidP="00F5519A">
                  <w:pPr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bookmarkStart w:id="0" w:name="_GoBack"/>
                  <w:r w:rsidRPr="00AB36EF">
                    <w:rPr>
                      <w:rFonts w:ascii="Arial Black" w:hAnsi="Arial Black"/>
                      <w:sz w:val="28"/>
                      <w:szCs w:val="28"/>
                    </w:rPr>
                    <w:t>Нашу газету вы можете прочитать на  школьном сайте:</w:t>
                  </w:r>
                </w:p>
                <w:p w:rsidR="00AB3AB4" w:rsidRPr="00E63BDD" w:rsidRDefault="00AB3AB4" w:rsidP="00F5519A">
                  <w:pPr>
                    <w:jc w:val="center"/>
                    <w:rPr>
                      <w:rFonts w:ascii="Cambria" w:hAnsi="Cambria"/>
                      <w:b/>
                      <w:i/>
                      <w:sz w:val="40"/>
                      <w:szCs w:val="40"/>
                    </w:rPr>
                  </w:pPr>
                  <w:hyperlink r:id="rId36" w:history="1">
                    <w:r w:rsidRPr="00E63BDD">
                      <w:rPr>
                        <w:rStyle w:val="Hyperlink"/>
                        <w:rFonts w:ascii="Cambria" w:hAnsi="Cambria"/>
                        <w:i/>
                        <w:sz w:val="40"/>
                        <w:szCs w:val="40"/>
                        <w:lang w:val="en-US"/>
                      </w:rPr>
                      <w:t>http</w:t>
                    </w:r>
                    <w:r w:rsidRPr="00E63BDD">
                      <w:rPr>
                        <w:rStyle w:val="Hyperlink"/>
                        <w:rFonts w:ascii="Cambria" w:hAnsi="Cambria"/>
                        <w:i/>
                        <w:sz w:val="40"/>
                        <w:szCs w:val="40"/>
                      </w:rPr>
                      <w:t>://</w:t>
                    </w:r>
                    <w:r w:rsidRPr="00E63BDD">
                      <w:rPr>
                        <w:rStyle w:val="Hyperlink"/>
                        <w:rFonts w:ascii="Cambria" w:hAnsi="Cambria"/>
                        <w:i/>
                        <w:sz w:val="40"/>
                        <w:szCs w:val="40"/>
                        <w:lang w:val="en-US"/>
                      </w:rPr>
                      <w:t>gboupokrovka</w:t>
                    </w:r>
                  </w:hyperlink>
                  <w:r w:rsidRPr="00E63BDD">
                    <w:rPr>
                      <w:rFonts w:ascii="Cambria" w:hAnsi="Cambria"/>
                      <w:b/>
                      <w:i/>
                      <w:sz w:val="40"/>
                      <w:szCs w:val="40"/>
                    </w:rPr>
                    <w:t xml:space="preserve">. </w:t>
                  </w:r>
                  <w:r w:rsidRPr="00E63BDD">
                    <w:rPr>
                      <w:rFonts w:ascii="Cambria" w:hAnsi="Cambria"/>
                      <w:b/>
                      <w:i/>
                      <w:sz w:val="40"/>
                      <w:szCs w:val="40"/>
                      <w:lang w:val="en-US"/>
                    </w:rPr>
                    <w:t>ucoz</w:t>
                  </w:r>
                  <w:r w:rsidRPr="00E63BDD">
                    <w:rPr>
                      <w:rFonts w:ascii="Cambria" w:hAnsi="Cambria"/>
                      <w:b/>
                      <w:i/>
                      <w:sz w:val="40"/>
                      <w:szCs w:val="40"/>
                    </w:rPr>
                    <w:t>.</w:t>
                  </w:r>
                  <w:r w:rsidRPr="00E63BDD">
                    <w:rPr>
                      <w:rFonts w:ascii="Cambria" w:hAnsi="Cambria"/>
                      <w:b/>
                      <w:i/>
                      <w:sz w:val="40"/>
                      <w:szCs w:val="40"/>
                      <w:lang w:val="en-US"/>
                    </w:rPr>
                    <w:t>ru</w:t>
                  </w:r>
                  <w:r w:rsidRPr="00E63BDD">
                    <w:rPr>
                      <w:rFonts w:ascii="Cambria" w:hAnsi="Cambria"/>
                      <w:b/>
                      <w:i/>
                      <w:sz w:val="40"/>
                      <w:szCs w:val="40"/>
                    </w:rPr>
                    <w:t>/</w:t>
                  </w:r>
                </w:p>
                <w:bookmarkEnd w:id="0"/>
                <w:p w:rsidR="00AB3AB4" w:rsidRDefault="00AB3AB4" w:rsidP="00F5519A"/>
              </w:txbxContent>
            </v:textbox>
          </v:shape>
        </w:pict>
      </w:r>
    </w:p>
    <w:p w:rsidR="00AB3AB4" w:rsidRPr="00A07094" w:rsidRDefault="00AB3AB4" w:rsidP="00A07094">
      <w:pPr>
        <w:rPr>
          <w:rFonts w:ascii="Comic Sans MS" w:hAnsi="Comic Sans MS"/>
          <w:sz w:val="28"/>
          <w:szCs w:val="28"/>
        </w:rPr>
      </w:pPr>
    </w:p>
    <w:p w:rsidR="00AB3AB4" w:rsidRDefault="00AB3AB4" w:rsidP="00A07094">
      <w:pPr>
        <w:rPr>
          <w:rFonts w:ascii="Comic Sans MS" w:hAnsi="Comic Sans MS"/>
          <w:sz w:val="28"/>
          <w:szCs w:val="28"/>
        </w:rPr>
      </w:pPr>
    </w:p>
    <w:p w:rsidR="00AB3AB4" w:rsidRDefault="00AB3AB4" w:rsidP="00A07094">
      <w:pPr>
        <w:tabs>
          <w:tab w:val="left" w:pos="811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AB3AB4" w:rsidRDefault="00AB3AB4" w:rsidP="00A07094">
      <w:pPr>
        <w:tabs>
          <w:tab w:val="left" w:pos="8115"/>
        </w:tabs>
        <w:rPr>
          <w:rFonts w:ascii="Comic Sans MS" w:hAnsi="Comic Sans MS"/>
          <w:sz w:val="28"/>
          <w:szCs w:val="28"/>
        </w:rPr>
      </w:pPr>
    </w:p>
    <w:p w:rsidR="00AB3AB4" w:rsidRDefault="00AB3AB4" w:rsidP="00A07094">
      <w:pPr>
        <w:tabs>
          <w:tab w:val="left" w:pos="8115"/>
        </w:tabs>
        <w:rPr>
          <w:rFonts w:ascii="Comic Sans MS" w:hAnsi="Comic Sans MS"/>
          <w:sz w:val="28"/>
          <w:szCs w:val="28"/>
        </w:rPr>
      </w:pPr>
      <w:r>
        <w:rPr>
          <w:noProof/>
        </w:rPr>
        <w:pict>
          <v:shape id="Рисунок 309" o:spid="_x0000_s1071" type="#_x0000_t75" style="position:absolute;margin-left:-39.3pt;margin-top:1.8pt;width:121.6pt;height:81pt;z-index:251678720;visibility:visible">
            <v:imagedata r:id="rId37" o:title=""/>
          </v:shape>
        </w:pict>
      </w:r>
      <w:r>
        <w:rPr>
          <w:noProof/>
        </w:rPr>
        <w:pict>
          <v:shape id="Поле 302" o:spid="_x0000_s1072" type="#_x0000_t202" style="position:absolute;margin-left:91.95pt;margin-top:-18.5pt;width:384.75pt;height:60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" filled="f" stroked="f">
            <v:textbox>
              <w:txbxContent>
                <w:p w:rsidR="00AB3AB4" w:rsidRPr="00A07094" w:rsidRDefault="00AB3AB4" w:rsidP="00A07094">
                  <w:pPr>
                    <w:tabs>
                      <w:tab w:val="left" w:pos="8115"/>
                    </w:tabs>
                    <w:jc w:val="center"/>
                    <w:rPr>
                      <w:rFonts w:ascii="Comic Sans MS" w:hAnsi="Comic Sans MS"/>
                      <w:b/>
                      <w:sz w:val="72"/>
                      <w:szCs w:val="72"/>
                    </w:rPr>
                  </w:pPr>
                  <w:r>
                    <w:rPr>
                      <w:rFonts w:ascii="Comic Sans MS" w:hAnsi="Comic Sans MS"/>
                      <w:b/>
                      <w:sz w:val="72"/>
                      <w:szCs w:val="72"/>
                    </w:rPr>
                    <w:t>Это интересно!!!</w:t>
                  </w:r>
                </w:p>
              </w:txbxContent>
            </v:textbox>
            <w10:wrap type="square"/>
          </v:shape>
        </w:pict>
      </w: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  <w:r>
        <w:rPr>
          <w:noProof/>
        </w:rPr>
        <w:pict>
          <v:shape id="_x0000_s1073" type="#_x0000_t202" style="position:absolute;margin-left:-47.25pt;margin-top:3.25pt;width:520.5pt;height:275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" fillcolor="#cdddac" strokecolor="#94b64e">
            <v:fill color2="#f0f4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AB3AB4" w:rsidRPr="00E63BDD" w:rsidRDefault="00AB3AB4" w:rsidP="00464A39">
                  <w:pPr>
                    <w:spacing w:after="200" w:line="276" w:lineRule="auto"/>
                    <w:jc w:val="center"/>
                    <w:rPr>
                      <w:rFonts w:ascii="Monotype Corsiva" w:hAnsi="Monotype Corsiva" w:cs="Arial"/>
                      <w:b/>
                      <w:color w:val="0070C0"/>
                      <w:sz w:val="44"/>
                      <w:szCs w:val="44"/>
                      <w:shd w:val="clear" w:color="auto" w:fill="FFFFFF"/>
                      <w:lang w:eastAsia="en-US"/>
                    </w:rPr>
                  </w:pPr>
                  <w:r w:rsidRPr="00E63BDD">
                    <w:rPr>
                      <w:rFonts w:ascii="Monotype Corsiva" w:hAnsi="Monotype Corsiva" w:cs="Arial"/>
                      <w:b/>
                      <w:color w:val="0070C0"/>
                      <w:sz w:val="44"/>
                      <w:szCs w:val="44"/>
                      <w:shd w:val="clear" w:color="auto" w:fill="FFFFFF"/>
                      <w:lang w:eastAsia="en-US"/>
                    </w:rPr>
                    <w:t>Синичкин день</w:t>
                  </w:r>
                </w:p>
                <w:p w:rsidR="00AB3AB4" w:rsidRPr="003B46DB" w:rsidRDefault="00AB3AB4" w:rsidP="00464A39">
                  <w:r w:rsidRPr="00E63BDD">
                    <w:rPr>
                      <w:color w:val="000000"/>
                      <w:shd w:val="clear" w:color="auto" w:fill="FFFFFF"/>
                      <w:lang w:eastAsia="en-US"/>
                    </w:rPr>
                    <w:t xml:space="preserve"> Несколько лет назад в России появился еще один экологический праздник – Синичкин день. Он создан по инициативе Союза охраны птиц России и отмечается 12 ноября. В этот день жители разных населенных пунктов страны готовятся к встрече «зимних гостей» – птиц, остающихся на зимовку в наших краях: синиц, щеглов, снегирей, соек, чечеток, свиристелей. Люди заготавливают для них подкормку, в том числе и «синичкины лакомства»: несоленое сало, нежареные семечки тыквы, подсолнечника или арахиса, – делают и развешивают кормушки. Синичкин день отмечается относительно недавно, но его история уходит корнями в далекое прошлое. В народном календаре 12 ноября значится как день памяти православного святого Зиновия Синичника. По народным приметам, именно к этому времени синицы, предчувствуя скорые холода, перелетали из лесов ближе к человеческому жилью и ждали помощи от людей. Наши предки замечали: если птицы целыми стайками появлялись у дома, значит, вот-вот грянут морозы. А еще в этот день наши наблюдательные предки предсказывали погоду по особым приметам: если синица свистит – быть ясному дню, если пищит – быть ночному морозу, собирается много синиц на кормушках – к метели и снегопаду. Кстати, название «синица» произошло вовсе не от синего оперения этих птиц, как многие могут подумать. Свое имя они получили за звонкие песни, напоминающие перезвон колокольчика: «Зинь-зинь!». </w:t>
                  </w:r>
                </w:p>
              </w:txbxContent>
            </v:textbox>
          </v:shape>
        </w:pict>
      </w: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Default="00AB3AB4" w:rsidP="00464A39">
      <w:pPr>
        <w:jc w:val="center"/>
        <w:rPr>
          <w:rFonts w:ascii="Comic Sans MS" w:hAnsi="Comic Sans MS"/>
          <w:sz w:val="28"/>
          <w:szCs w:val="28"/>
        </w:rPr>
      </w:pP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  <w:r>
        <w:rPr>
          <w:noProof/>
        </w:rPr>
        <w:pict>
          <v:shape id="_x0000_s1074" type="#_x0000_t202" style="position:absolute;margin-left:-39.3pt;margin-top:12.15pt;width:501pt;height:425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" fillcolor="#bfb1d0" strokecolor="#795d9b">
            <v:fill color2="#ece7f1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AB3AB4" w:rsidRPr="004202D0" w:rsidRDefault="00AB3AB4" w:rsidP="004202D0">
                  <w:pPr>
                    <w:pStyle w:val="NoSpacing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 w:rsidRPr="004202D0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5 самых живучих существ на Земле.</w:t>
                  </w:r>
                </w:p>
                <w:p w:rsidR="00AB3AB4" w:rsidRDefault="00AB3AB4" w:rsidP="004202D0">
                  <w:pPr>
                    <w:pStyle w:val="NoSpacing"/>
                  </w:pP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>Эти животные могут перенести беспощадные температурные перепады, резкие климатические перемены, плохое качество среды для существования.</w:t>
                  </w: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>Вот они:</w:t>
                  </w:r>
                </w:p>
                <w:p w:rsidR="00AB3AB4" w:rsidRPr="00026DE6" w:rsidRDefault="00AB3AB4" w:rsidP="004202D0">
                  <w:pPr>
                    <w:pStyle w:val="NoSpacing"/>
                    <w:numPr>
                      <w:ilvl w:val="0"/>
                      <w:numId w:val="4"/>
                    </w:numPr>
                    <w:rPr>
                      <w:rFonts w:ascii="Comic Sans MS" w:hAnsi="Comic Sans MS"/>
                    </w:rPr>
                  </w:pPr>
                  <w:r w:rsidRPr="00026DE6">
                    <w:rPr>
                      <w:rFonts w:ascii="Comic Sans MS" w:hAnsi="Comic Sans MS"/>
                    </w:rPr>
                    <w:t>Бессмертная медуза</w:t>
                  </w: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  <w:lang w:val="en-US"/>
                    </w:rPr>
                    <w:t>Turritopsisnutricula</w:t>
                  </w:r>
                  <w:r w:rsidRPr="00026DE6">
                    <w:rPr>
                      <w:rFonts w:ascii="Times New Roman" w:hAnsi="Times New Roman"/>
                    </w:rPr>
                    <w:t xml:space="preserve"> считается бессмертной медузой. Причина этому – </w:t>
                  </w: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 xml:space="preserve">бесконечное количество циклов созревания. То есть, она постоянно как бы </w:t>
                  </w: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>рождается заново.</w:t>
                  </w:r>
                </w:p>
                <w:p w:rsidR="00AB3AB4" w:rsidRPr="00026DE6" w:rsidRDefault="00AB3AB4" w:rsidP="004202D0">
                  <w:pPr>
                    <w:pStyle w:val="NoSpacing"/>
                    <w:numPr>
                      <w:ilvl w:val="0"/>
                      <w:numId w:val="4"/>
                    </w:numPr>
                    <w:rPr>
                      <w:rFonts w:ascii="Comic Sans MS" w:hAnsi="Comic Sans MS"/>
                    </w:rPr>
                  </w:pPr>
                  <w:r w:rsidRPr="00026DE6">
                    <w:rPr>
                      <w:rFonts w:ascii="Comic Sans MS" w:hAnsi="Comic Sans MS"/>
                    </w:rPr>
                    <w:t>Гидра</w:t>
                  </w: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 xml:space="preserve">Она очень похожа на бессмертную медузу. Гидра состоит из специальных камер, </w:t>
                  </w: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>которые постоянно отмирают,  а заменяют их новые. Так в организме не скапливаются</w:t>
                  </w: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 xml:space="preserve"> разрушающие вещества и исключаются любые губительные недостатки. Поэтому </w:t>
                  </w: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>жизненный цикл гидр считается бесконечным.</w:t>
                  </w:r>
                </w:p>
                <w:p w:rsidR="00AB3AB4" w:rsidRPr="00026DE6" w:rsidRDefault="00AB3AB4" w:rsidP="004202D0">
                  <w:pPr>
                    <w:pStyle w:val="NoSpacing"/>
                    <w:numPr>
                      <w:ilvl w:val="0"/>
                      <w:numId w:val="4"/>
                    </w:numPr>
                    <w:rPr>
                      <w:rFonts w:ascii="Comic Sans MS" w:hAnsi="Comic Sans MS"/>
                    </w:rPr>
                  </w:pPr>
                  <w:r w:rsidRPr="00026DE6">
                    <w:rPr>
                      <w:rFonts w:ascii="Comic Sans MS" w:hAnsi="Comic Sans MS"/>
                    </w:rPr>
                    <w:t>Рыба Ланг</w:t>
                  </w: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 xml:space="preserve">Особенность этой рыбы заключается в её легких. Они дают ей возможность выживать </w:t>
                  </w: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>долгое время без воды, этот период может длиться до года. В засуху рыба ланг</w:t>
                  </w:r>
                </w:p>
                <w:p w:rsidR="00AB3AB4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 xml:space="preserve">зарывается в грязь и впадает в спячку, целое лето она может пробыть так </w:t>
                  </w: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>без питательных веществ и воды.</w:t>
                  </w:r>
                </w:p>
                <w:p w:rsidR="00AB3AB4" w:rsidRPr="00026DE6" w:rsidRDefault="00AB3AB4" w:rsidP="00026DE6">
                  <w:pPr>
                    <w:pStyle w:val="NoSpacing"/>
                    <w:numPr>
                      <w:ilvl w:val="0"/>
                      <w:numId w:val="4"/>
                    </w:numPr>
                    <w:rPr>
                      <w:rFonts w:ascii="Comic Sans MS" w:hAnsi="Comic Sans MS"/>
                    </w:rPr>
                  </w:pPr>
                  <w:r w:rsidRPr="00026DE6">
                    <w:rPr>
                      <w:rFonts w:ascii="Comic Sans MS" w:hAnsi="Comic Sans MS"/>
                    </w:rPr>
                    <w:t>Тихоходка</w:t>
                  </w: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>Тихоходка микроскопическое животное, обитающее в водной среде. Она очень живуча.</w:t>
                  </w: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 xml:space="preserve"> Её можно встретить в любых климатических поясах. Она отлично переносит низкие</w:t>
                  </w: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 xml:space="preserve">температуры и выдерживает до -273 и +151 градуса по Цельсию. Радиация ей тоже </w:t>
                  </w: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 xml:space="preserve">нипочем: она выдерживает максимальные показатели для других организмов, </w:t>
                  </w: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>увеличенные в 1000 раз.</w:t>
                  </w:r>
                </w:p>
                <w:p w:rsidR="00AB3AB4" w:rsidRPr="00026DE6" w:rsidRDefault="00AB3AB4" w:rsidP="00026DE6">
                  <w:pPr>
                    <w:pStyle w:val="NoSpacing"/>
                    <w:numPr>
                      <w:ilvl w:val="0"/>
                      <w:numId w:val="4"/>
                    </w:numPr>
                    <w:rPr>
                      <w:rFonts w:ascii="Comic Sans MS" w:hAnsi="Comic Sans MS"/>
                    </w:rPr>
                  </w:pPr>
                  <w:r w:rsidRPr="00026DE6">
                    <w:rPr>
                      <w:rFonts w:ascii="Comic Sans MS" w:hAnsi="Comic Sans MS"/>
                    </w:rPr>
                    <w:t>Древесная вета</w:t>
                  </w:r>
                </w:p>
                <w:p w:rsidR="00AB3AB4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 xml:space="preserve">Это насекомое похоже на гигантского таракана, которое обитает  в Новой Зеландии. </w:t>
                  </w:r>
                </w:p>
                <w:p w:rsidR="00AB3AB4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>Из-за того, что в крови у животного содержится специальный белок, который</w:t>
                  </w:r>
                </w:p>
                <w:p w:rsidR="00AB3AB4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 xml:space="preserve"> исключает свертываемость крови, древесная вета способна выдерживать </w:t>
                  </w:r>
                </w:p>
                <w:p w:rsidR="00AB3AB4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>самые низкие температуры. Кровь животного не замерзает, а вот сознание</w:t>
                  </w:r>
                </w:p>
                <w:p w:rsidR="00AB3AB4" w:rsidRPr="00026DE6" w:rsidRDefault="00AB3AB4" w:rsidP="004202D0">
                  <w:pPr>
                    <w:pStyle w:val="NoSpacing"/>
                    <w:rPr>
                      <w:rFonts w:ascii="Times New Roman" w:hAnsi="Times New Roman"/>
                    </w:rPr>
                  </w:pPr>
                  <w:r w:rsidRPr="00026DE6">
                    <w:rPr>
                      <w:rFonts w:ascii="Times New Roman" w:hAnsi="Times New Roman"/>
                    </w:rPr>
                    <w:t xml:space="preserve"> отключается, но как только древесная вета оттаивает, она снова оживает.</w:t>
                  </w:r>
                </w:p>
                <w:p w:rsidR="00AB3AB4" w:rsidRPr="001E74C2" w:rsidRDefault="00AB3AB4" w:rsidP="001E74C2">
                  <w:pPr>
                    <w:ind w:left="360"/>
                  </w:pPr>
                </w:p>
              </w:txbxContent>
            </v:textbox>
          </v:shape>
        </w:pict>
      </w: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  <w:r>
        <w:rPr>
          <w:noProof/>
        </w:rPr>
        <w:pict>
          <v:shape id="Рисунок 313" o:spid="_x0000_s1075" type="#_x0000_t75" alt="Бессмертная медуза" style="position:absolute;margin-left:362.65pt;margin-top:6.1pt;width:75pt;height:53.25pt;z-index:251680768;visibility:visible">
            <v:imagedata r:id="rId38" o:title=""/>
          </v:shape>
        </w:pict>
      </w: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Pr="00464A39" w:rsidRDefault="00AB3AB4" w:rsidP="00464A39">
      <w:pPr>
        <w:rPr>
          <w:rFonts w:ascii="Comic Sans MS" w:hAnsi="Comic Sans MS"/>
          <w:sz w:val="28"/>
          <w:szCs w:val="28"/>
        </w:rPr>
      </w:pPr>
    </w:p>
    <w:p w:rsidR="00AB3AB4" w:rsidRDefault="00AB3AB4" w:rsidP="00464A39">
      <w:pPr>
        <w:rPr>
          <w:rFonts w:ascii="Comic Sans MS" w:hAnsi="Comic Sans MS"/>
          <w:sz w:val="28"/>
          <w:szCs w:val="28"/>
        </w:rPr>
      </w:pPr>
      <w:r>
        <w:rPr>
          <w:noProof/>
        </w:rPr>
        <w:pict>
          <v:shape id="Рисунок 314" o:spid="_x0000_s1076" type="#_x0000_t75" alt="Гидра" style="position:absolute;margin-left:391.4pt;margin-top:10.6pt;width:63.75pt;height:58.6pt;z-index:251681792;visibility:visible">
            <v:imagedata r:id="rId39" o:title=""/>
          </v:shape>
        </w:pict>
      </w:r>
    </w:p>
    <w:p w:rsidR="00AB3AB4" w:rsidRDefault="00AB3AB4" w:rsidP="00464A39">
      <w:pPr>
        <w:jc w:val="center"/>
        <w:rPr>
          <w:rFonts w:ascii="Comic Sans MS" w:hAnsi="Comic Sans MS"/>
          <w:sz w:val="28"/>
          <w:szCs w:val="28"/>
        </w:rPr>
      </w:pPr>
    </w:p>
    <w:p w:rsidR="00AB3AB4" w:rsidRPr="002548D7" w:rsidRDefault="00AB3AB4" w:rsidP="002548D7">
      <w:pPr>
        <w:rPr>
          <w:rFonts w:ascii="Comic Sans MS" w:hAnsi="Comic Sans MS"/>
          <w:sz w:val="28"/>
          <w:szCs w:val="28"/>
        </w:rPr>
      </w:pPr>
    </w:p>
    <w:p w:rsidR="00AB3AB4" w:rsidRPr="002548D7" w:rsidRDefault="00AB3AB4" w:rsidP="002548D7">
      <w:pPr>
        <w:rPr>
          <w:rFonts w:ascii="Comic Sans MS" w:hAnsi="Comic Sans MS"/>
          <w:sz w:val="28"/>
          <w:szCs w:val="28"/>
        </w:rPr>
      </w:pPr>
    </w:p>
    <w:p w:rsidR="00AB3AB4" w:rsidRPr="002548D7" w:rsidRDefault="00AB3AB4" w:rsidP="002548D7">
      <w:pPr>
        <w:rPr>
          <w:rFonts w:ascii="Comic Sans MS" w:hAnsi="Comic Sans MS"/>
          <w:sz w:val="28"/>
          <w:szCs w:val="28"/>
        </w:rPr>
      </w:pPr>
      <w:r>
        <w:rPr>
          <w:noProof/>
        </w:rPr>
        <w:pict>
          <v:shape id="Рисунок 315" o:spid="_x0000_s1077" type="#_x0000_t75" alt="Рыба Ланг" style="position:absolute;margin-left:387.9pt;margin-top:3.8pt;width:67.3pt;height:50.45pt;z-index:251682816;visibility:visible">
            <v:imagedata r:id="rId40" o:title=""/>
          </v:shape>
        </w:pict>
      </w:r>
    </w:p>
    <w:p w:rsidR="00AB3AB4" w:rsidRPr="002548D7" w:rsidRDefault="00AB3AB4" w:rsidP="002548D7">
      <w:pPr>
        <w:rPr>
          <w:rFonts w:ascii="Comic Sans MS" w:hAnsi="Comic Sans MS"/>
          <w:sz w:val="28"/>
          <w:szCs w:val="28"/>
        </w:rPr>
      </w:pPr>
    </w:p>
    <w:p w:rsidR="00AB3AB4" w:rsidRPr="002548D7" w:rsidRDefault="00AB3AB4" w:rsidP="002548D7">
      <w:pPr>
        <w:rPr>
          <w:rFonts w:ascii="Comic Sans MS" w:hAnsi="Comic Sans MS"/>
          <w:sz w:val="28"/>
          <w:szCs w:val="28"/>
        </w:rPr>
      </w:pPr>
    </w:p>
    <w:p w:rsidR="00AB3AB4" w:rsidRPr="002548D7" w:rsidRDefault="00AB3AB4" w:rsidP="002548D7">
      <w:pPr>
        <w:rPr>
          <w:rFonts w:ascii="Comic Sans MS" w:hAnsi="Comic Sans MS"/>
          <w:sz w:val="28"/>
          <w:szCs w:val="28"/>
        </w:rPr>
      </w:pPr>
      <w:r>
        <w:rPr>
          <w:noProof/>
        </w:rPr>
        <w:pict>
          <v:shape id="Рисунок 316" o:spid="_x0000_s1078" type="#_x0000_t75" alt="Тихоходка" style="position:absolute;margin-left:391.2pt;margin-top:5.25pt;width:63.5pt;height:67.3pt;z-index:251683840;visibility:visible">
            <v:imagedata r:id="rId41" o:title=""/>
          </v:shape>
        </w:pict>
      </w:r>
    </w:p>
    <w:p w:rsidR="00AB3AB4" w:rsidRPr="002548D7" w:rsidRDefault="00AB3AB4" w:rsidP="002548D7">
      <w:pPr>
        <w:rPr>
          <w:rFonts w:ascii="Comic Sans MS" w:hAnsi="Comic Sans MS"/>
          <w:sz w:val="28"/>
          <w:szCs w:val="28"/>
        </w:rPr>
      </w:pPr>
    </w:p>
    <w:p w:rsidR="00AB3AB4" w:rsidRPr="002548D7" w:rsidRDefault="00AB3AB4" w:rsidP="002548D7">
      <w:pPr>
        <w:rPr>
          <w:rFonts w:ascii="Comic Sans MS" w:hAnsi="Comic Sans MS"/>
          <w:sz w:val="28"/>
          <w:szCs w:val="28"/>
        </w:rPr>
      </w:pPr>
    </w:p>
    <w:p w:rsidR="00AB3AB4" w:rsidRPr="002548D7" w:rsidRDefault="00AB3AB4" w:rsidP="002548D7">
      <w:pPr>
        <w:rPr>
          <w:rFonts w:ascii="Comic Sans MS" w:hAnsi="Comic Sans MS"/>
          <w:sz w:val="28"/>
          <w:szCs w:val="28"/>
        </w:rPr>
      </w:pPr>
    </w:p>
    <w:p w:rsidR="00AB3AB4" w:rsidRPr="002548D7" w:rsidRDefault="00AB3AB4" w:rsidP="002548D7">
      <w:pPr>
        <w:rPr>
          <w:rFonts w:ascii="Comic Sans MS" w:hAnsi="Comic Sans MS"/>
          <w:sz w:val="28"/>
          <w:szCs w:val="28"/>
        </w:rPr>
      </w:pPr>
      <w:r>
        <w:rPr>
          <w:noProof/>
        </w:rPr>
        <w:pict>
          <v:shape id="Рисунок 317" o:spid="_x0000_s1079" type="#_x0000_t75" alt="Древесная вета" style="position:absolute;margin-left:371.1pt;margin-top:11.2pt;width:83.9pt;height:55.5pt;z-index:251684864;visibility:visible">
            <v:imagedata r:id="rId42" o:title=""/>
          </v:shape>
        </w:pict>
      </w:r>
    </w:p>
    <w:p w:rsidR="00AB3AB4" w:rsidRPr="002548D7" w:rsidRDefault="00AB3AB4" w:rsidP="002548D7">
      <w:pPr>
        <w:rPr>
          <w:rFonts w:ascii="Comic Sans MS" w:hAnsi="Comic Sans MS"/>
          <w:sz w:val="28"/>
          <w:szCs w:val="28"/>
        </w:rPr>
      </w:pPr>
    </w:p>
    <w:p w:rsidR="00AB3AB4" w:rsidRDefault="00AB3AB4" w:rsidP="00026DE6">
      <w:pPr>
        <w:tabs>
          <w:tab w:val="left" w:pos="6435"/>
          <w:tab w:val="left" w:pos="7005"/>
        </w:tabs>
        <w:rPr>
          <w:rFonts w:ascii="Comic Sans MS" w:hAnsi="Comic Sans MS"/>
          <w:sz w:val="28"/>
          <w:szCs w:val="28"/>
        </w:rPr>
      </w:pPr>
    </w:p>
    <w:p w:rsidR="00AB3AB4" w:rsidRPr="00026DE6" w:rsidRDefault="00AB3AB4" w:rsidP="00026DE6">
      <w:pPr>
        <w:jc w:val="center"/>
        <w:rPr>
          <w:rFonts w:ascii="Comic Sans MS" w:hAnsi="Comic Sans MS"/>
          <w:sz w:val="28"/>
          <w:szCs w:val="28"/>
        </w:rPr>
      </w:pPr>
    </w:p>
    <w:sectPr w:rsidR="00AB3AB4" w:rsidRPr="00026DE6" w:rsidSect="00217DB8">
      <w:pgSz w:w="11906" w:h="16838"/>
      <w:pgMar w:top="1134" w:right="850" w:bottom="709" w:left="1701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haroni">
    <w:panose1 w:val="00000000000000000000"/>
    <w:charset w:val="B1"/>
    <w:family w:val="auto"/>
    <w:notTrueType/>
    <w:pitch w:val="variable"/>
    <w:sig w:usb0="00000801" w:usb1="00000000" w:usb2="00000000" w:usb3="00000000" w:csb0="0000002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A2A0B"/>
    <w:multiLevelType w:val="hybridMultilevel"/>
    <w:tmpl w:val="2C2E2DC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B231CB8"/>
    <w:multiLevelType w:val="hybridMultilevel"/>
    <w:tmpl w:val="7A660B6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26D486D"/>
    <w:multiLevelType w:val="hybridMultilevel"/>
    <w:tmpl w:val="9ACAB31E"/>
    <w:lvl w:ilvl="0" w:tplc="5A26F084">
      <w:start w:val="1"/>
      <w:numFmt w:val="decimal"/>
      <w:lvlText w:val="%1)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D3E3AFC"/>
    <w:multiLevelType w:val="hybridMultilevel"/>
    <w:tmpl w:val="4850BBB2"/>
    <w:lvl w:ilvl="0" w:tplc="157CAAC4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3A8A"/>
    <w:rsid w:val="00026DE6"/>
    <w:rsid w:val="0010006D"/>
    <w:rsid w:val="00116BFF"/>
    <w:rsid w:val="0013264C"/>
    <w:rsid w:val="001E74C2"/>
    <w:rsid w:val="001F3AD7"/>
    <w:rsid w:val="00217DB8"/>
    <w:rsid w:val="00233DF9"/>
    <w:rsid w:val="002548D7"/>
    <w:rsid w:val="002D16C8"/>
    <w:rsid w:val="002E4F00"/>
    <w:rsid w:val="003421DA"/>
    <w:rsid w:val="003B46DB"/>
    <w:rsid w:val="003D359A"/>
    <w:rsid w:val="003F7BE0"/>
    <w:rsid w:val="004202D0"/>
    <w:rsid w:val="00424928"/>
    <w:rsid w:val="00464A39"/>
    <w:rsid w:val="004B32C3"/>
    <w:rsid w:val="00654140"/>
    <w:rsid w:val="006E09D3"/>
    <w:rsid w:val="007177C6"/>
    <w:rsid w:val="00757E12"/>
    <w:rsid w:val="0086709F"/>
    <w:rsid w:val="008837CD"/>
    <w:rsid w:val="00935946"/>
    <w:rsid w:val="009E17C5"/>
    <w:rsid w:val="00A07094"/>
    <w:rsid w:val="00A546BD"/>
    <w:rsid w:val="00A62789"/>
    <w:rsid w:val="00AB36EF"/>
    <w:rsid w:val="00AB3AB4"/>
    <w:rsid w:val="00BC6117"/>
    <w:rsid w:val="00C21D6B"/>
    <w:rsid w:val="00C229A6"/>
    <w:rsid w:val="00C5222A"/>
    <w:rsid w:val="00CE6D7E"/>
    <w:rsid w:val="00D21B6F"/>
    <w:rsid w:val="00D50054"/>
    <w:rsid w:val="00DF0562"/>
    <w:rsid w:val="00E00E8E"/>
    <w:rsid w:val="00E53CA6"/>
    <w:rsid w:val="00E63BDD"/>
    <w:rsid w:val="00EC52A3"/>
    <w:rsid w:val="00F5348C"/>
    <w:rsid w:val="00F5519A"/>
    <w:rsid w:val="00F73A8A"/>
    <w:rsid w:val="00F92618"/>
    <w:rsid w:val="00FC0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A8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73A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73A8A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DF056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Spacing">
    <w:name w:val="No Spacing"/>
    <w:uiPriority w:val="99"/>
    <w:qFormat/>
    <w:rsid w:val="00CE6D7E"/>
    <w:rPr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3F7BE0"/>
    <w:rPr>
      <w:rFonts w:cs="Times New Roman"/>
    </w:rPr>
  </w:style>
  <w:style w:type="character" w:styleId="Strong">
    <w:name w:val="Strong"/>
    <w:basedOn w:val="DefaultParagraphFont"/>
    <w:uiPriority w:val="99"/>
    <w:qFormat/>
    <w:rsid w:val="003F7BE0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A546B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gboupokrovka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286</TotalTime>
  <Pages>9</Pages>
  <Words>1173</Words>
  <Characters>6687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Денисов Юрий Леонтьевич</cp:lastModifiedBy>
  <cp:revision>11</cp:revision>
  <dcterms:created xsi:type="dcterms:W3CDTF">2014-12-08T20:06:00Z</dcterms:created>
  <dcterms:modified xsi:type="dcterms:W3CDTF">2016-10-21T10:36:00Z</dcterms:modified>
</cp:coreProperties>
</file>